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214" w:rsidRPr="00023638" w:rsidRDefault="001D0214" w:rsidP="00577878">
      <w:pPr>
        <w:tabs>
          <w:tab w:val="left" w:pos="145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440"/>
        <w:gridCol w:w="330"/>
        <w:gridCol w:w="1540"/>
        <w:gridCol w:w="5280"/>
        <w:gridCol w:w="2310"/>
        <w:gridCol w:w="1870"/>
        <w:gridCol w:w="1650"/>
        <w:gridCol w:w="1986"/>
      </w:tblGrid>
      <w:tr w:rsidR="001D0214" w:rsidTr="005F7685">
        <w:tc>
          <w:tcPr>
            <w:tcW w:w="1208" w:type="dxa"/>
            <w:gridSpan w:val="3"/>
          </w:tcPr>
          <w:p w:rsidR="001D0214" w:rsidRPr="005F7685" w:rsidRDefault="001D0214" w:rsidP="005F7685">
            <w:pPr>
              <w:tabs>
                <w:tab w:val="left" w:pos="1455"/>
              </w:tabs>
              <w:jc w:val="center"/>
              <w:rPr>
                <w:rFonts w:ascii="Times New Roman" w:hAnsi="Times New Roman"/>
                <w:sz w:val="24"/>
              </w:rPr>
            </w:pPr>
            <w:r w:rsidRPr="005F7685">
              <w:rPr>
                <w:rFonts w:ascii="Times New Roman" w:hAnsi="Times New Roman"/>
                <w:sz w:val="24"/>
              </w:rPr>
              <w:t>SÜRE</w:t>
            </w:r>
          </w:p>
        </w:tc>
        <w:tc>
          <w:tcPr>
            <w:tcW w:w="12650" w:type="dxa"/>
            <w:gridSpan w:val="5"/>
          </w:tcPr>
          <w:p w:rsidR="001D0214" w:rsidRPr="009208C0" w:rsidRDefault="001D0214" w:rsidP="00E51B0A">
            <w:pPr>
              <w:tabs>
                <w:tab w:val="left" w:pos="1455"/>
              </w:tabs>
              <w:rPr>
                <w:b/>
                <w:sz w:val="24"/>
              </w:rPr>
            </w:pPr>
            <w:r w:rsidRPr="009208C0">
              <w:rPr>
                <w:b/>
                <w:sz w:val="24"/>
              </w:rPr>
              <w:t>1. Ünite  28 Eylül – 14 Aralık 2015    (55 Saat )</w:t>
            </w:r>
          </w:p>
        </w:tc>
        <w:tc>
          <w:tcPr>
            <w:tcW w:w="1986" w:type="dxa"/>
          </w:tcPr>
          <w:p w:rsidR="001D0214" w:rsidRPr="00A66F2C" w:rsidRDefault="001D0214" w:rsidP="005F7685">
            <w:pPr>
              <w:tabs>
                <w:tab w:val="left" w:pos="1455"/>
              </w:tabs>
            </w:pPr>
          </w:p>
        </w:tc>
      </w:tr>
      <w:tr w:rsidR="001D0214" w:rsidTr="005F7685">
        <w:trPr>
          <w:cantSplit/>
          <w:trHeight w:val="827"/>
        </w:trPr>
        <w:tc>
          <w:tcPr>
            <w:tcW w:w="438"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30"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4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ALT ÖĞRENME ALANI</w:t>
            </w:r>
          </w:p>
        </w:tc>
        <w:tc>
          <w:tcPr>
            <w:tcW w:w="528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ETKİNLİK ÖRNEKLERİ AÇIKLAMALAR</w:t>
            </w:r>
          </w:p>
        </w:tc>
        <w:tc>
          <w:tcPr>
            <w:tcW w:w="2310" w:type="dxa"/>
            <w:vAlign w:val="center"/>
          </w:tcPr>
          <w:p w:rsidR="001D0214" w:rsidRPr="005F7685" w:rsidRDefault="001D0214" w:rsidP="005F7685">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87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ARAÇ-GEREÇ</w:t>
            </w:r>
          </w:p>
        </w:tc>
        <w:tc>
          <w:tcPr>
            <w:tcW w:w="165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5F7685">
            <w:pPr>
              <w:tabs>
                <w:tab w:val="left" w:pos="1455"/>
              </w:tabs>
              <w:rPr>
                <w:rFonts w:ascii="Times New Roman" w:hAnsi="Times New Roman"/>
                <w:b/>
                <w:szCs w:val="16"/>
              </w:rPr>
            </w:pPr>
          </w:p>
          <w:p w:rsidR="001D0214" w:rsidRPr="005F7685" w:rsidRDefault="001D0214" w:rsidP="005F7685">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5F7685">
        <w:tc>
          <w:tcPr>
            <w:tcW w:w="438" w:type="dxa"/>
            <w:vMerge w:val="restart"/>
            <w:textDirection w:val="btLr"/>
          </w:tcPr>
          <w:p w:rsidR="001D0214" w:rsidRPr="005F7685" w:rsidRDefault="001D0214" w:rsidP="005F7685">
            <w:pPr>
              <w:tabs>
                <w:tab w:val="left" w:pos="1455"/>
              </w:tabs>
              <w:ind w:left="113" w:right="113"/>
              <w:jc w:val="center"/>
              <w:rPr>
                <w:rFonts w:ascii="Times New Roman" w:hAnsi="Times New Roman"/>
                <w:b/>
                <w:sz w:val="22"/>
              </w:rPr>
            </w:pPr>
            <w:r w:rsidRPr="005F7685">
              <w:rPr>
                <w:rFonts w:ascii="Times New Roman" w:hAnsi="Times New Roman"/>
                <w:b/>
                <w:sz w:val="22"/>
                <w:szCs w:val="22"/>
              </w:rPr>
              <w:t>EYLÜL-EKİM</w:t>
            </w: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tc>
        <w:tc>
          <w:tcPr>
            <w:tcW w:w="440" w:type="dxa"/>
            <w:vMerge w:val="restart"/>
            <w:textDirection w:val="btLr"/>
          </w:tcPr>
          <w:p w:rsidR="001D0214" w:rsidRPr="005F7685" w:rsidRDefault="001D0214" w:rsidP="005F7685">
            <w:pPr>
              <w:ind w:left="113" w:right="113"/>
              <w:jc w:val="center"/>
              <w:rPr>
                <w:rFonts w:ascii="Times New Roman" w:hAnsi="Times New Roman"/>
                <w:sz w:val="20"/>
                <w:szCs w:val="20"/>
              </w:rPr>
            </w:pPr>
            <w:r w:rsidRPr="005F7685">
              <w:rPr>
                <w:rFonts w:ascii="Times New Roman" w:hAnsi="Times New Roman"/>
                <w:sz w:val="20"/>
                <w:szCs w:val="20"/>
              </w:rPr>
              <w:t>1. Hafta      28 Eylül-2 Ekim</w:t>
            </w:r>
          </w:p>
          <w:p w:rsidR="001D0214" w:rsidRPr="005F7685" w:rsidRDefault="001D0214" w:rsidP="005F7685">
            <w:pPr>
              <w:ind w:left="113" w:right="113"/>
              <w:jc w:val="center"/>
              <w:rPr>
                <w:rFonts w:ascii="Times New Roman" w:hAnsi="Times New Roman"/>
                <w:sz w:val="20"/>
                <w:szCs w:val="20"/>
              </w:rPr>
            </w:pPr>
          </w:p>
          <w:p w:rsidR="001D0214" w:rsidRPr="005F7685" w:rsidRDefault="001D0214" w:rsidP="005F7685">
            <w:pPr>
              <w:ind w:left="113" w:right="113"/>
              <w:jc w:val="center"/>
              <w:rPr>
                <w:rFonts w:ascii="Times New Roman" w:hAnsi="Times New Roman"/>
                <w:sz w:val="20"/>
                <w:szCs w:val="20"/>
              </w:rPr>
            </w:pPr>
          </w:p>
          <w:p w:rsidR="001D0214" w:rsidRPr="005F7685" w:rsidRDefault="001D0214" w:rsidP="005F7685">
            <w:pPr>
              <w:ind w:left="113" w:right="113"/>
              <w:jc w:val="center"/>
              <w:rPr>
                <w:rFonts w:ascii="Times New Roman" w:hAnsi="Times New Roman"/>
                <w:sz w:val="20"/>
                <w:szCs w:val="20"/>
              </w:rPr>
            </w:pPr>
          </w:p>
          <w:p w:rsidR="001D0214" w:rsidRPr="005F7685" w:rsidRDefault="001D0214" w:rsidP="005F7685">
            <w:pPr>
              <w:ind w:left="113" w:right="113"/>
              <w:jc w:val="center"/>
              <w:rPr>
                <w:rFonts w:ascii="Times New Roman" w:hAnsi="Times New Roman"/>
                <w:sz w:val="20"/>
                <w:szCs w:val="20"/>
              </w:rPr>
            </w:pPr>
          </w:p>
          <w:p w:rsidR="001D0214" w:rsidRPr="005F7685" w:rsidRDefault="001D0214" w:rsidP="005F7685">
            <w:pPr>
              <w:ind w:left="113" w:right="113"/>
              <w:jc w:val="center"/>
              <w:rPr>
                <w:rFonts w:ascii="Times New Roman" w:hAnsi="Times New Roman"/>
                <w:sz w:val="20"/>
                <w:szCs w:val="20"/>
              </w:rPr>
            </w:pPr>
          </w:p>
        </w:tc>
        <w:tc>
          <w:tcPr>
            <w:tcW w:w="330" w:type="dxa"/>
          </w:tcPr>
          <w:p w:rsidR="001D0214" w:rsidRPr="005F7685" w:rsidRDefault="001D0214" w:rsidP="005F7685">
            <w:pPr>
              <w:tabs>
                <w:tab w:val="left" w:pos="1455"/>
              </w:tabs>
              <w:rPr>
                <w:rFonts w:ascii="Times New Roman" w:hAnsi="Times New Roman"/>
                <w:sz w:val="22"/>
              </w:rPr>
            </w:pPr>
          </w:p>
          <w:p w:rsidR="001D0214" w:rsidRPr="005F7685" w:rsidRDefault="001D0214" w:rsidP="005F7685">
            <w:pPr>
              <w:tabs>
                <w:tab w:val="left" w:pos="1455"/>
              </w:tabs>
              <w:rPr>
                <w:rFonts w:ascii="Times New Roman" w:hAnsi="Times New Roman"/>
                <w:sz w:val="22"/>
              </w:rPr>
            </w:pPr>
          </w:p>
          <w:p w:rsidR="001D0214" w:rsidRPr="005F7685" w:rsidRDefault="001D0214" w:rsidP="005F7685">
            <w:pPr>
              <w:tabs>
                <w:tab w:val="left" w:pos="1455"/>
              </w:tabs>
              <w:rPr>
                <w:rFonts w:ascii="Times New Roman" w:hAnsi="Times New Roman"/>
                <w:sz w:val="22"/>
              </w:rPr>
            </w:pPr>
            <w:r w:rsidRPr="005F7685">
              <w:rPr>
                <w:rFonts w:ascii="Times New Roman" w:hAnsi="Times New Roman"/>
                <w:sz w:val="22"/>
                <w:szCs w:val="22"/>
              </w:rPr>
              <w:t>3</w:t>
            </w:r>
          </w:p>
        </w:tc>
        <w:tc>
          <w:tcPr>
            <w:tcW w:w="1540" w:type="dxa"/>
            <w:vMerge w:val="restart"/>
          </w:tcPr>
          <w:p w:rsidR="001D0214" w:rsidRPr="005F7685" w:rsidRDefault="001D0214" w:rsidP="00A66F2C">
            <w:pPr>
              <w:rPr>
                <w:rFonts w:ascii="Times New Roman" w:hAnsi="Times New Roman"/>
                <w:b/>
                <w:sz w:val="22"/>
              </w:rPr>
            </w:pPr>
          </w:p>
          <w:p w:rsidR="001D0214" w:rsidRPr="005F7685" w:rsidRDefault="001D0214" w:rsidP="00A66F2C">
            <w:pPr>
              <w:rPr>
                <w:rFonts w:ascii="Times New Roman" w:hAnsi="Times New Roman"/>
                <w:b/>
                <w:sz w:val="22"/>
              </w:rPr>
            </w:pPr>
          </w:p>
          <w:p w:rsidR="001D0214" w:rsidRPr="005F7685" w:rsidRDefault="001D0214" w:rsidP="00A66F2C">
            <w:pPr>
              <w:rPr>
                <w:rFonts w:ascii="Times New Roman" w:hAnsi="Times New Roman"/>
                <w:b/>
                <w:sz w:val="22"/>
              </w:rPr>
            </w:pPr>
          </w:p>
          <w:p w:rsidR="001D0214" w:rsidRPr="005F7685" w:rsidRDefault="001D0214" w:rsidP="00A66F2C">
            <w:pPr>
              <w:rPr>
                <w:rFonts w:ascii="Times New Roman" w:hAnsi="Times New Roman"/>
                <w:sz w:val="22"/>
              </w:rPr>
            </w:pPr>
            <w:r w:rsidRPr="005F7685">
              <w:rPr>
                <w:rFonts w:ascii="Times New Roman" w:hAnsi="Times New Roman"/>
                <w:b/>
                <w:sz w:val="22"/>
                <w:szCs w:val="22"/>
              </w:rPr>
              <w:t>GEOMETRİ</w:t>
            </w:r>
          </w:p>
          <w:p w:rsidR="001D0214" w:rsidRDefault="001D0214" w:rsidP="0029528E">
            <w:pPr>
              <w:rPr>
                <w:rFonts w:ascii="Times New Roman" w:hAnsi="Times New Roman"/>
                <w:sz w:val="22"/>
              </w:rPr>
            </w:pPr>
            <w:r w:rsidRPr="005F7685">
              <w:rPr>
                <w:rFonts w:ascii="Times New Roman" w:hAnsi="Times New Roman"/>
                <w:sz w:val="22"/>
                <w:szCs w:val="22"/>
              </w:rPr>
              <w:t xml:space="preserve">Geometrik Cisimler </w:t>
            </w:r>
          </w:p>
          <w:p w:rsidR="001D0214" w:rsidRPr="005F7685" w:rsidRDefault="001D0214" w:rsidP="0029528E">
            <w:pPr>
              <w:rPr>
                <w:rFonts w:ascii="Times New Roman" w:hAnsi="Times New Roman"/>
                <w:sz w:val="22"/>
              </w:rPr>
            </w:pPr>
            <w:r>
              <w:rPr>
                <w:rFonts w:ascii="Times New Roman" w:hAnsi="Times New Roman"/>
                <w:sz w:val="22"/>
                <w:szCs w:val="22"/>
              </w:rPr>
              <w:t>( 6 saat)</w:t>
            </w:r>
          </w:p>
        </w:tc>
        <w:tc>
          <w:tcPr>
            <w:tcW w:w="5280" w:type="dxa"/>
          </w:tcPr>
          <w:p w:rsidR="001D0214" w:rsidRPr="005F7685" w:rsidRDefault="001D0214" w:rsidP="005F7685">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1. Küp ve prizma modellerinde yüzleri, köşeleri ve ayrıtları gösterir.</w:t>
            </w:r>
          </w:p>
          <w:p w:rsidR="001D0214" w:rsidRPr="005F7685" w:rsidRDefault="001D0214" w:rsidP="005F7685">
            <w:pPr>
              <w:widowControl w:val="0"/>
              <w:autoSpaceDE w:val="0"/>
              <w:autoSpaceDN w:val="0"/>
              <w:adjustRightInd w:val="0"/>
              <w:textAlignment w:val="center"/>
              <w:rPr>
                <w:rFonts w:ascii="Times New Roman" w:hAnsi="Times New Roman"/>
                <w:color w:val="000000"/>
                <w:spacing w:val="-2"/>
                <w:sz w:val="21"/>
                <w:szCs w:val="21"/>
              </w:rPr>
            </w:pPr>
          </w:p>
          <w:p w:rsidR="001D0214" w:rsidRPr="005F7685" w:rsidRDefault="001D0214" w:rsidP="005F7685">
            <w:pPr>
              <w:jc w:val="both"/>
              <w:rPr>
                <w:rFonts w:ascii="Times New Roman" w:hAnsi="Times New Roman"/>
                <w:sz w:val="21"/>
                <w:szCs w:val="21"/>
              </w:rPr>
            </w:pPr>
            <w:r w:rsidRPr="005F7685">
              <w:rPr>
                <w:rFonts w:ascii="Webdings" w:hAnsi="Webdings"/>
                <w:b/>
                <w:bCs/>
                <w:sz w:val="21"/>
                <w:szCs w:val="21"/>
              </w:rPr>
              <w:t></w:t>
            </w:r>
            <w:r w:rsidRPr="005F7685">
              <w:rPr>
                <w:rFonts w:ascii="Times New Roman" w:hAnsi="Times New Roman"/>
                <w:sz w:val="21"/>
                <w:szCs w:val="21"/>
              </w:rPr>
              <w:t>Kutu, paket vb. modeller üzerinde yüz, köşe ve ayrıtları göstermeleri sağlanır.</w:t>
            </w:r>
          </w:p>
          <w:p w:rsidR="001D0214" w:rsidRPr="005F7685" w:rsidRDefault="001D0214" w:rsidP="005F7685">
            <w:pPr>
              <w:jc w:val="both"/>
              <w:rPr>
                <w:sz w:val="21"/>
                <w:szCs w:val="21"/>
              </w:rPr>
            </w:pPr>
          </w:p>
          <w:p w:rsidR="001D0214" w:rsidRPr="005F7685" w:rsidRDefault="001D0214" w:rsidP="005F7685">
            <w:pPr>
              <w:jc w:val="both"/>
              <w:rPr>
                <w:sz w:val="21"/>
                <w:szCs w:val="21"/>
              </w:rPr>
            </w:pPr>
            <w:r w:rsidRPr="005F7685">
              <w:rPr>
                <w:rFonts w:ascii="Webdings" w:hAnsi="Webdings"/>
                <w:b/>
                <w:bCs/>
                <w:sz w:val="21"/>
                <w:szCs w:val="21"/>
              </w:rPr>
              <w:t></w:t>
            </w:r>
            <w:r w:rsidRPr="005F7685">
              <w:rPr>
                <w:rFonts w:ascii="Times New Roman" w:hAnsi="Times New Roman"/>
                <w:sz w:val="21"/>
                <w:szCs w:val="21"/>
              </w:rPr>
              <w:t>Uygun bisküvi kutusu, küp şeker vb. küp modelleri, kibrit kutusu, kalıp sabun, kitap vb. dikdörtgenler prizması modelleri, gaz yağı tenekesi, kolonya kutusu vb. kare prizması modelleri, uygun bina çatısı, çadır vb. üçgen prizması modelleri olarak kullandırılarak bunların yüzleri, ayrıtları ve köşeleri fark ettirilir.</w:t>
            </w:r>
          </w:p>
          <w:p w:rsidR="001D0214" w:rsidRPr="005F7685" w:rsidRDefault="001D0214" w:rsidP="005F7685">
            <w:pPr>
              <w:widowControl w:val="0"/>
              <w:autoSpaceDE w:val="0"/>
              <w:autoSpaceDN w:val="0"/>
              <w:adjustRightInd w:val="0"/>
              <w:textAlignment w:val="center"/>
              <w:rPr>
                <w:rFonts w:ascii="Times New Roman" w:hAnsi="Times New Roman"/>
                <w:color w:val="000000"/>
                <w:sz w:val="21"/>
                <w:szCs w:val="21"/>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 Geometrik cisimlerdeki “ayrıt” kavramı ile geometrik şekillerdeki “kenar” kavramı vurgulanır.</w:t>
            </w:r>
          </w:p>
          <w:p w:rsidR="001D0214" w:rsidRPr="005F7685" w:rsidRDefault="001D0214" w:rsidP="005F7685">
            <w:pPr>
              <w:widowControl w:val="0"/>
              <w:autoSpaceDE w:val="0"/>
              <w:autoSpaceDN w:val="0"/>
              <w:adjustRightInd w:val="0"/>
              <w:textAlignment w:val="center"/>
              <w:rPr>
                <w:rFonts w:ascii="Times New Roman" w:hAnsi="Times New Roman"/>
                <w:color w:val="000000"/>
                <w:sz w:val="21"/>
                <w:szCs w:val="21"/>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 Prizmaların özel isimleri ön plana çıkarılmaz.</w:t>
            </w:r>
          </w:p>
          <w:p w:rsidR="001D0214" w:rsidRPr="005F7685" w:rsidRDefault="001D0214" w:rsidP="005F7685">
            <w:pPr>
              <w:widowControl w:val="0"/>
              <w:autoSpaceDE w:val="0"/>
              <w:autoSpaceDN w:val="0"/>
              <w:adjustRightInd w:val="0"/>
              <w:textAlignment w:val="center"/>
              <w:rPr>
                <w:rFonts w:ascii="Times New Roman" w:hAnsi="Times New Roman"/>
                <w:sz w:val="21"/>
                <w:szCs w:val="21"/>
              </w:rPr>
            </w:pPr>
          </w:p>
        </w:tc>
        <w:tc>
          <w:tcPr>
            <w:tcW w:w="2310" w:type="dxa"/>
          </w:tcPr>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tc>
        <w:tc>
          <w:tcPr>
            <w:tcW w:w="1870" w:type="dxa"/>
            <w:vMerge w:val="restart"/>
          </w:tcPr>
          <w:p w:rsidR="001D0214" w:rsidRPr="005F7685" w:rsidRDefault="001D0214" w:rsidP="005F7685">
            <w:pPr>
              <w:widowControl w:val="0"/>
              <w:autoSpaceDE w:val="0"/>
              <w:autoSpaceDN w:val="0"/>
              <w:adjustRightInd w:val="0"/>
              <w:textAlignment w:val="center"/>
              <w:rPr>
                <w:rFonts w:ascii="Times New Roman" w:hAnsi="Times New Roman"/>
                <w:color w:val="000000"/>
                <w:spacing w:val="-1"/>
                <w:sz w:val="22"/>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 xml:space="preserve">1-Matematik Ders Kitabı  </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447A7E">
            <w:pPr>
              <w:rPr>
                <w:rFonts w:ascii="Times New Roman" w:hAnsi="Times New Roman"/>
                <w:sz w:val="20"/>
                <w:szCs w:val="20"/>
              </w:rPr>
            </w:pPr>
          </w:p>
          <w:p w:rsidR="001D0214" w:rsidRPr="005F7685" w:rsidRDefault="001D0214" w:rsidP="00447A7E">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447A7E">
            <w:pPr>
              <w:rPr>
                <w:rFonts w:ascii="Times New Roman" w:hAnsi="Times New Roman"/>
                <w:sz w:val="20"/>
                <w:szCs w:val="20"/>
              </w:rPr>
            </w:pPr>
          </w:p>
          <w:p w:rsidR="001D0214" w:rsidRPr="005F7685" w:rsidRDefault="001D0214" w:rsidP="005F7685">
            <w:pPr>
              <w:widowControl w:val="0"/>
              <w:autoSpaceDE w:val="0"/>
              <w:autoSpaceDN w:val="0"/>
              <w:adjustRightInd w:val="0"/>
              <w:textAlignment w:val="center"/>
              <w:rPr>
                <w:rFonts w:ascii="Times New Roman" w:hAnsi="Times New Roman"/>
                <w:sz w:val="22"/>
              </w:rPr>
            </w:pPr>
          </w:p>
        </w:tc>
        <w:tc>
          <w:tcPr>
            <w:tcW w:w="1650" w:type="dxa"/>
            <w:vMerge w:val="restart"/>
          </w:tcPr>
          <w:p w:rsidR="001D0214" w:rsidRDefault="001D0214" w:rsidP="005F7685">
            <w:pPr>
              <w:pStyle w:val="NormalWeb"/>
              <w:spacing w:before="0" w:beforeAutospacing="0" w:after="0" w:afterAutospacing="0"/>
            </w:pPr>
            <w:r w:rsidRPr="005F7685">
              <w:rPr>
                <w:sz w:val="20"/>
                <w:szCs w:val="20"/>
              </w:rPr>
              <w:t>1 – Soru-Yanıt</w:t>
            </w:r>
          </w:p>
          <w:p w:rsidR="001D0214" w:rsidRDefault="001D0214" w:rsidP="005F7685">
            <w:pPr>
              <w:pStyle w:val="NormalWeb"/>
              <w:spacing w:before="0" w:beforeAutospacing="0" w:after="0" w:afterAutospacing="0"/>
            </w:pPr>
            <w:r w:rsidRPr="005F7685">
              <w:rPr>
                <w:sz w:val="20"/>
                <w:szCs w:val="20"/>
              </w:rPr>
              <w:t>2 – Beyin Fırtınası</w:t>
            </w:r>
          </w:p>
          <w:p w:rsidR="001D0214" w:rsidRDefault="001D0214" w:rsidP="005F7685">
            <w:pPr>
              <w:pStyle w:val="NormalWeb"/>
              <w:spacing w:before="0" w:beforeAutospacing="0" w:after="0" w:afterAutospacing="0"/>
            </w:pPr>
            <w:r w:rsidRPr="005F7685">
              <w:rPr>
                <w:sz w:val="20"/>
                <w:szCs w:val="20"/>
              </w:rPr>
              <w:t>3 – Anlatım</w:t>
            </w:r>
          </w:p>
          <w:p w:rsidR="001D0214" w:rsidRDefault="001D0214" w:rsidP="005F7685">
            <w:pPr>
              <w:pStyle w:val="NormalWeb"/>
              <w:spacing w:before="0" w:beforeAutospacing="0" w:after="0" w:afterAutospacing="0"/>
            </w:pPr>
            <w:r w:rsidRPr="005F7685">
              <w:rPr>
                <w:sz w:val="20"/>
                <w:szCs w:val="20"/>
              </w:rPr>
              <w:t>4 – Alıştırmalar</w:t>
            </w:r>
          </w:p>
          <w:p w:rsidR="001D0214" w:rsidRDefault="001D0214" w:rsidP="005F7685">
            <w:pPr>
              <w:pStyle w:val="NormalWeb"/>
              <w:spacing w:before="0" w:beforeAutospacing="0" w:after="0" w:afterAutospacing="0"/>
            </w:pPr>
            <w:r w:rsidRPr="005F7685">
              <w:rPr>
                <w:sz w:val="20"/>
                <w:szCs w:val="20"/>
              </w:rPr>
              <w:t xml:space="preserve">5 – Grup </w:t>
            </w:r>
          </w:p>
          <w:p w:rsidR="001D0214" w:rsidRDefault="001D0214" w:rsidP="005F7685">
            <w:pPr>
              <w:pStyle w:val="NormalWeb"/>
              <w:spacing w:before="0" w:beforeAutospacing="0" w:after="0" w:afterAutospacing="0"/>
            </w:pPr>
            <w:r w:rsidRPr="005F7685">
              <w:rPr>
                <w:sz w:val="20"/>
                <w:szCs w:val="20"/>
              </w:rPr>
              <w:t>       Tartışması</w:t>
            </w:r>
          </w:p>
          <w:p w:rsidR="001D0214" w:rsidRDefault="001D0214" w:rsidP="005F7685">
            <w:pPr>
              <w:pStyle w:val="NormalWeb"/>
              <w:spacing w:before="0" w:beforeAutospacing="0" w:after="0" w:afterAutospacing="0"/>
            </w:pPr>
            <w:r w:rsidRPr="005F7685">
              <w:rPr>
                <w:sz w:val="20"/>
                <w:szCs w:val="20"/>
              </w:rPr>
              <w:t>6 – Gösteri</w:t>
            </w:r>
          </w:p>
          <w:p w:rsidR="001D0214" w:rsidRDefault="001D0214" w:rsidP="005F7685">
            <w:pPr>
              <w:pStyle w:val="NormalWeb"/>
              <w:spacing w:before="0" w:beforeAutospacing="0" w:after="0" w:afterAutospacing="0"/>
            </w:pPr>
            <w:r w:rsidRPr="005F7685">
              <w:rPr>
                <w:sz w:val="20"/>
                <w:szCs w:val="20"/>
              </w:rPr>
              <w:t>7 – Rol Yapma</w:t>
            </w:r>
          </w:p>
          <w:p w:rsidR="001D0214" w:rsidRDefault="001D0214" w:rsidP="005F7685">
            <w:pPr>
              <w:pStyle w:val="NormalWeb"/>
              <w:spacing w:before="0" w:beforeAutospacing="0" w:after="0" w:afterAutospacing="0"/>
            </w:pPr>
            <w:r w:rsidRPr="005F7685">
              <w:rPr>
                <w:sz w:val="20"/>
                <w:szCs w:val="20"/>
              </w:rPr>
              <w:t xml:space="preserve">8 – Problem </w:t>
            </w:r>
          </w:p>
          <w:p w:rsidR="001D0214" w:rsidRDefault="001D0214" w:rsidP="005F7685">
            <w:pPr>
              <w:pStyle w:val="NormalWeb"/>
              <w:spacing w:before="0" w:beforeAutospacing="0" w:after="0" w:afterAutospacing="0"/>
            </w:pPr>
            <w:r w:rsidRPr="005F7685">
              <w:rPr>
                <w:sz w:val="20"/>
                <w:szCs w:val="20"/>
              </w:rPr>
              <w:t>       Çözme</w:t>
            </w:r>
          </w:p>
          <w:p w:rsidR="001D0214" w:rsidRDefault="001D0214" w:rsidP="005F7685">
            <w:pPr>
              <w:pStyle w:val="NormalWeb"/>
              <w:spacing w:before="0" w:beforeAutospacing="0" w:after="0" w:afterAutospacing="0"/>
            </w:pPr>
            <w:r w:rsidRPr="005F7685">
              <w:rPr>
                <w:sz w:val="20"/>
                <w:szCs w:val="20"/>
              </w:rPr>
              <w:t xml:space="preserve">9 – Buluş Yoluyla </w:t>
            </w:r>
          </w:p>
          <w:p w:rsidR="001D0214" w:rsidRDefault="001D0214" w:rsidP="005F7685">
            <w:pPr>
              <w:pStyle w:val="NormalWeb"/>
              <w:spacing w:before="0" w:beforeAutospacing="0" w:after="0" w:afterAutospacing="0"/>
            </w:pPr>
            <w:r w:rsidRPr="005F7685">
              <w:rPr>
                <w:sz w:val="20"/>
                <w:szCs w:val="20"/>
              </w:rPr>
              <w:t>       Öğretim</w:t>
            </w:r>
          </w:p>
          <w:p w:rsidR="001D0214" w:rsidRPr="005F7685" w:rsidRDefault="001D0214" w:rsidP="005F7685">
            <w:pPr>
              <w:pStyle w:val="NormalWeb"/>
              <w:spacing w:before="0" w:beforeAutospacing="0" w:after="0" w:afterAutospacing="0"/>
              <w:rPr>
                <w:sz w:val="22"/>
              </w:rPr>
            </w:pPr>
          </w:p>
        </w:tc>
        <w:tc>
          <w:tcPr>
            <w:tcW w:w="1986" w:type="dxa"/>
            <w:vMerge w:val="restart"/>
          </w:tcPr>
          <w:p w:rsidR="001D0214" w:rsidRPr="005F7685" w:rsidRDefault="001D0214" w:rsidP="007104A1">
            <w:pPr>
              <w:rPr>
                <w:sz w:val="18"/>
              </w:rPr>
            </w:pPr>
          </w:p>
          <w:p w:rsidR="001D0214" w:rsidRPr="005F7685" w:rsidRDefault="001D0214" w:rsidP="007104A1">
            <w:pPr>
              <w:rPr>
                <w:rFonts w:ascii="Times New Roman" w:hAnsi="Times New Roman"/>
                <w:sz w:val="22"/>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7104A1">
            <w:pPr>
              <w:rPr>
                <w:rFonts w:ascii="Times New Roman" w:hAnsi="Times New Roman"/>
                <w:sz w:val="22"/>
              </w:rPr>
            </w:pPr>
          </w:p>
        </w:tc>
      </w:tr>
      <w:tr w:rsidR="001D0214" w:rsidRPr="005F7685" w:rsidTr="005F7685">
        <w:trPr>
          <w:trHeight w:val="1395"/>
        </w:trPr>
        <w:tc>
          <w:tcPr>
            <w:tcW w:w="438" w:type="dxa"/>
            <w:vMerge/>
          </w:tcPr>
          <w:p w:rsidR="001D0214" w:rsidRPr="005F7685" w:rsidRDefault="001D0214" w:rsidP="005F7685">
            <w:pPr>
              <w:tabs>
                <w:tab w:val="left" w:pos="1455"/>
              </w:tabs>
              <w:rPr>
                <w:rFonts w:ascii="Times New Roman" w:hAnsi="Times New Roman"/>
                <w:sz w:val="22"/>
              </w:rPr>
            </w:pPr>
          </w:p>
        </w:tc>
        <w:tc>
          <w:tcPr>
            <w:tcW w:w="440" w:type="dxa"/>
            <w:vMerge/>
          </w:tcPr>
          <w:p w:rsidR="001D0214" w:rsidRPr="005F7685" w:rsidRDefault="001D0214" w:rsidP="005F7685">
            <w:pPr>
              <w:tabs>
                <w:tab w:val="left" w:pos="1455"/>
              </w:tabs>
              <w:jc w:val="center"/>
              <w:rPr>
                <w:rFonts w:ascii="Times New Roman" w:hAnsi="Times New Roman"/>
                <w:sz w:val="20"/>
                <w:szCs w:val="20"/>
              </w:rPr>
            </w:pPr>
          </w:p>
        </w:tc>
        <w:tc>
          <w:tcPr>
            <w:tcW w:w="330" w:type="dxa"/>
          </w:tcPr>
          <w:p w:rsidR="001D0214" w:rsidRPr="005F7685" w:rsidRDefault="001D0214" w:rsidP="005F7685">
            <w:pPr>
              <w:tabs>
                <w:tab w:val="left" w:pos="1455"/>
              </w:tabs>
              <w:rPr>
                <w:rFonts w:ascii="Times New Roman" w:hAnsi="Times New Roman"/>
                <w:sz w:val="22"/>
              </w:rPr>
            </w:pPr>
          </w:p>
          <w:p w:rsidR="001D0214" w:rsidRPr="005F7685" w:rsidRDefault="001D0214" w:rsidP="005F7685">
            <w:pPr>
              <w:tabs>
                <w:tab w:val="left" w:pos="1455"/>
              </w:tabs>
              <w:rPr>
                <w:rFonts w:ascii="Times New Roman" w:hAnsi="Times New Roman"/>
                <w:sz w:val="22"/>
              </w:rPr>
            </w:pPr>
          </w:p>
          <w:p w:rsidR="001D0214" w:rsidRPr="005F7685" w:rsidRDefault="001D0214" w:rsidP="005F7685">
            <w:pPr>
              <w:tabs>
                <w:tab w:val="left" w:pos="1455"/>
              </w:tabs>
              <w:rPr>
                <w:rFonts w:ascii="Times New Roman" w:hAnsi="Times New Roman"/>
                <w:sz w:val="22"/>
              </w:rPr>
            </w:pPr>
          </w:p>
          <w:p w:rsidR="001D0214" w:rsidRPr="005F7685" w:rsidRDefault="001D0214" w:rsidP="005F7685">
            <w:pPr>
              <w:tabs>
                <w:tab w:val="left" w:pos="1455"/>
              </w:tabs>
              <w:rPr>
                <w:rFonts w:ascii="Times New Roman" w:hAnsi="Times New Roman"/>
                <w:sz w:val="22"/>
              </w:rPr>
            </w:pPr>
            <w:r w:rsidRPr="005F7685">
              <w:rPr>
                <w:rFonts w:ascii="Times New Roman" w:hAnsi="Times New Roman"/>
                <w:sz w:val="22"/>
                <w:szCs w:val="22"/>
              </w:rPr>
              <w:t>2</w:t>
            </w:r>
          </w:p>
        </w:tc>
        <w:tc>
          <w:tcPr>
            <w:tcW w:w="1540" w:type="dxa"/>
            <w:vMerge/>
          </w:tcPr>
          <w:p w:rsidR="001D0214" w:rsidRPr="005F7685" w:rsidRDefault="001D0214" w:rsidP="005F7685">
            <w:pPr>
              <w:tabs>
                <w:tab w:val="left" w:pos="1455"/>
              </w:tabs>
              <w:rPr>
                <w:rFonts w:ascii="Times New Roman" w:hAnsi="Times New Roman"/>
                <w:sz w:val="22"/>
              </w:rPr>
            </w:pPr>
          </w:p>
        </w:tc>
        <w:tc>
          <w:tcPr>
            <w:tcW w:w="5280" w:type="dxa"/>
            <w:vMerge w:val="restart"/>
          </w:tcPr>
          <w:p w:rsidR="001D0214" w:rsidRPr="005F7685" w:rsidRDefault="001D0214" w:rsidP="005F7685">
            <w:pPr>
              <w:tabs>
                <w:tab w:val="left" w:pos="1455"/>
              </w:tabs>
              <w:rPr>
                <w:rFonts w:ascii="Times New Roman" w:hAnsi="Times New Roman"/>
                <w:color w:val="000000"/>
                <w:sz w:val="21"/>
                <w:szCs w:val="21"/>
              </w:rPr>
            </w:pPr>
          </w:p>
          <w:p w:rsidR="001D0214" w:rsidRPr="005F7685" w:rsidRDefault="001D0214" w:rsidP="005F7685">
            <w:pPr>
              <w:tabs>
                <w:tab w:val="left" w:pos="1455"/>
              </w:tabs>
              <w:rPr>
                <w:rFonts w:ascii="Times New Roman" w:hAnsi="Times New Roman"/>
                <w:color w:val="000000"/>
                <w:sz w:val="21"/>
                <w:szCs w:val="21"/>
              </w:rPr>
            </w:pPr>
            <w:r w:rsidRPr="005F7685">
              <w:rPr>
                <w:rFonts w:ascii="Times New Roman" w:hAnsi="Times New Roman"/>
                <w:color w:val="000000"/>
                <w:sz w:val="21"/>
                <w:szCs w:val="21"/>
              </w:rPr>
              <w:t>2. Silindir, koni ve küre modellerinde yüzleri gösterir.</w:t>
            </w:r>
          </w:p>
          <w:p w:rsidR="001D0214" w:rsidRPr="005F7685" w:rsidRDefault="001D0214" w:rsidP="005F7685">
            <w:pPr>
              <w:tabs>
                <w:tab w:val="left" w:pos="1455"/>
              </w:tabs>
              <w:rPr>
                <w:rFonts w:ascii="Times New Roman" w:hAnsi="Times New Roman"/>
                <w:color w:val="000000"/>
                <w:sz w:val="21"/>
                <w:szCs w:val="21"/>
              </w:rPr>
            </w:pPr>
          </w:p>
          <w:p w:rsidR="001D0214" w:rsidRPr="005F7685" w:rsidRDefault="001D0214" w:rsidP="005F7685">
            <w:pPr>
              <w:jc w:val="both"/>
              <w:rPr>
                <w:rFonts w:ascii="Times New Roman" w:hAnsi="Times New Roman"/>
                <w:sz w:val="21"/>
                <w:szCs w:val="21"/>
              </w:rPr>
            </w:pPr>
            <w:r w:rsidRPr="005F7685">
              <w:rPr>
                <w:rFonts w:ascii="Webdings" w:hAnsi="Webdings"/>
                <w:b/>
                <w:bCs/>
                <w:szCs w:val="16"/>
              </w:rPr>
              <w:t></w:t>
            </w:r>
            <w:r w:rsidRPr="005F7685">
              <w:rPr>
                <w:rFonts w:ascii="Times New Roman" w:hAnsi="Times New Roman"/>
                <w:sz w:val="21"/>
                <w:szCs w:val="21"/>
              </w:rPr>
              <w:t>Öğrencilerin ucu açılmamış yuvarlak kalem, dondurma külâhı, ilâç kutusu, top, portakal vb. modeller üzerinde yüzleri belirleyip göstermeleri sağlanır.</w:t>
            </w:r>
          </w:p>
          <w:p w:rsidR="001D0214" w:rsidRPr="005F7685" w:rsidRDefault="001D0214" w:rsidP="005F7685">
            <w:pPr>
              <w:tabs>
                <w:tab w:val="left" w:pos="1455"/>
              </w:tabs>
              <w:rPr>
                <w:rFonts w:ascii="Times New Roman" w:hAnsi="Times New Roman"/>
                <w:color w:val="000000"/>
                <w:sz w:val="21"/>
                <w:szCs w:val="21"/>
              </w:rPr>
            </w:pPr>
          </w:p>
          <w:p w:rsidR="001D0214" w:rsidRPr="005F7685" w:rsidRDefault="001D0214" w:rsidP="005F7685">
            <w:pPr>
              <w:tabs>
                <w:tab w:val="left" w:pos="1455"/>
              </w:tabs>
              <w:rPr>
                <w:rFonts w:ascii="Times New Roman" w:hAnsi="Times New Roman"/>
                <w:color w:val="000000"/>
                <w:sz w:val="21"/>
                <w:szCs w:val="21"/>
              </w:rPr>
            </w:pPr>
          </w:p>
          <w:p w:rsidR="001D0214" w:rsidRPr="005F7685" w:rsidRDefault="001D0214" w:rsidP="005F7685">
            <w:pPr>
              <w:tabs>
                <w:tab w:val="left" w:pos="1455"/>
              </w:tabs>
              <w:rPr>
                <w:rFonts w:ascii="Times New Roman" w:hAnsi="Times New Roman"/>
                <w:color w:val="000000"/>
                <w:sz w:val="21"/>
                <w:szCs w:val="21"/>
              </w:rPr>
            </w:pPr>
            <w:r w:rsidRPr="005F7685">
              <w:rPr>
                <w:rFonts w:ascii="Times New Roman" w:hAnsi="Times New Roman"/>
                <w:color w:val="000000"/>
                <w:sz w:val="21"/>
                <w:szCs w:val="21"/>
              </w:rPr>
              <w:t>[!] Silindir, koni ve kürede ayrıt bulunmadığı vurgulanır.</w:t>
            </w:r>
          </w:p>
          <w:p w:rsidR="001D0214" w:rsidRPr="005F7685" w:rsidRDefault="001D0214" w:rsidP="005F7685">
            <w:pPr>
              <w:tabs>
                <w:tab w:val="left" w:pos="1455"/>
              </w:tabs>
              <w:rPr>
                <w:rFonts w:ascii="Times New Roman" w:hAnsi="Times New Roman"/>
                <w:sz w:val="21"/>
                <w:szCs w:val="21"/>
              </w:rPr>
            </w:pPr>
          </w:p>
          <w:p w:rsidR="001D0214" w:rsidRPr="005F7685" w:rsidRDefault="001D0214" w:rsidP="005F7685">
            <w:pPr>
              <w:tabs>
                <w:tab w:val="left" w:pos="1455"/>
              </w:tabs>
              <w:rPr>
                <w:rFonts w:ascii="Times New Roman" w:hAnsi="Times New Roman"/>
                <w:sz w:val="21"/>
                <w:szCs w:val="21"/>
              </w:rPr>
            </w:pPr>
          </w:p>
          <w:p w:rsidR="001D0214" w:rsidRPr="005F7685" w:rsidRDefault="001D0214" w:rsidP="005F7685">
            <w:pPr>
              <w:tabs>
                <w:tab w:val="left" w:pos="1455"/>
              </w:tabs>
              <w:rPr>
                <w:rFonts w:ascii="Times New Roman" w:hAnsi="Times New Roman"/>
                <w:sz w:val="21"/>
                <w:szCs w:val="21"/>
              </w:rPr>
            </w:pPr>
          </w:p>
          <w:p w:rsidR="001D0214" w:rsidRPr="005F7685" w:rsidRDefault="001D0214" w:rsidP="005F7685">
            <w:pPr>
              <w:tabs>
                <w:tab w:val="left" w:pos="1455"/>
              </w:tabs>
              <w:rPr>
                <w:rFonts w:ascii="Times New Roman" w:hAnsi="Times New Roman"/>
                <w:sz w:val="21"/>
                <w:szCs w:val="21"/>
              </w:rPr>
            </w:pPr>
          </w:p>
          <w:p w:rsidR="001D0214" w:rsidRPr="005F7685" w:rsidRDefault="001D0214" w:rsidP="005F7685">
            <w:pPr>
              <w:tabs>
                <w:tab w:val="left" w:pos="1455"/>
              </w:tabs>
              <w:rPr>
                <w:rFonts w:ascii="Times New Roman" w:hAnsi="Times New Roman"/>
                <w:sz w:val="21"/>
                <w:szCs w:val="21"/>
              </w:rPr>
            </w:pPr>
          </w:p>
        </w:tc>
        <w:tc>
          <w:tcPr>
            <w:tcW w:w="2310" w:type="dxa"/>
            <w:vMerge w:val="restart"/>
          </w:tcPr>
          <w:p w:rsidR="001D0214" w:rsidRPr="005F7685" w:rsidRDefault="001D0214" w:rsidP="005F7685">
            <w:pPr>
              <w:tabs>
                <w:tab w:val="left" w:pos="1455"/>
              </w:tabs>
              <w:rPr>
                <w:rFonts w:ascii="Times New Roman" w:hAnsi="Times New Roman"/>
                <w:color w:val="000000"/>
                <w:sz w:val="22"/>
              </w:rPr>
            </w:pPr>
          </w:p>
          <w:p w:rsidR="001D0214" w:rsidRPr="005F7685" w:rsidRDefault="001D0214" w:rsidP="005F7685">
            <w:pPr>
              <w:tabs>
                <w:tab w:val="left" w:pos="1455"/>
              </w:tabs>
              <w:rPr>
                <w:rFonts w:ascii="Times New Roman" w:hAnsi="Times New Roman"/>
                <w:sz w:val="22"/>
              </w:rPr>
            </w:pPr>
          </w:p>
        </w:tc>
        <w:tc>
          <w:tcPr>
            <w:tcW w:w="1870" w:type="dxa"/>
            <w:vMerge/>
          </w:tcPr>
          <w:p w:rsidR="001D0214" w:rsidRPr="005F7685" w:rsidRDefault="001D0214" w:rsidP="005F7685">
            <w:pPr>
              <w:tabs>
                <w:tab w:val="left" w:pos="1455"/>
              </w:tabs>
              <w:rPr>
                <w:rFonts w:ascii="Times New Roman" w:hAnsi="Times New Roman"/>
                <w:sz w:val="22"/>
              </w:rPr>
            </w:pPr>
          </w:p>
        </w:tc>
        <w:tc>
          <w:tcPr>
            <w:tcW w:w="1650" w:type="dxa"/>
            <w:vMerge/>
          </w:tcPr>
          <w:p w:rsidR="001D0214" w:rsidRPr="005F7685" w:rsidRDefault="001D0214" w:rsidP="005F7685">
            <w:pPr>
              <w:tabs>
                <w:tab w:val="left" w:pos="1455"/>
              </w:tabs>
              <w:rPr>
                <w:rFonts w:ascii="Times New Roman" w:hAnsi="Times New Roman"/>
                <w:sz w:val="22"/>
              </w:rPr>
            </w:pPr>
          </w:p>
        </w:tc>
        <w:tc>
          <w:tcPr>
            <w:tcW w:w="1986" w:type="dxa"/>
            <w:vMerge/>
          </w:tcPr>
          <w:p w:rsidR="001D0214" w:rsidRPr="005F7685" w:rsidRDefault="001D0214" w:rsidP="005F7685">
            <w:pPr>
              <w:tabs>
                <w:tab w:val="left" w:pos="1455"/>
              </w:tabs>
              <w:rPr>
                <w:rFonts w:ascii="Times New Roman" w:hAnsi="Times New Roman"/>
                <w:sz w:val="22"/>
              </w:rPr>
            </w:pPr>
          </w:p>
        </w:tc>
      </w:tr>
      <w:tr w:rsidR="001D0214" w:rsidRPr="005F7685" w:rsidTr="005F7685">
        <w:trPr>
          <w:cantSplit/>
          <w:trHeight w:val="1134"/>
        </w:trPr>
        <w:tc>
          <w:tcPr>
            <w:tcW w:w="438" w:type="dxa"/>
            <w:vMerge/>
          </w:tcPr>
          <w:p w:rsidR="001D0214" w:rsidRPr="005F7685" w:rsidRDefault="001D0214" w:rsidP="005F7685">
            <w:pPr>
              <w:tabs>
                <w:tab w:val="left" w:pos="1455"/>
              </w:tabs>
              <w:rPr>
                <w:rFonts w:ascii="Times New Roman" w:hAnsi="Times New Roman"/>
                <w:sz w:val="22"/>
              </w:rPr>
            </w:pPr>
          </w:p>
        </w:tc>
        <w:tc>
          <w:tcPr>
            <w:tcW w:w="440" w:type="dxa"/>
            <w:textDirection w:val="btLr"/>
          </w:tcPr>
          <w:p w:rsidR="001D0214" w:rsidRPr="005F7685" w:rsidRDefault="001D0214" w:rsidP="005F7685">
            <w:pPr>
              <w:ind w:left="113" w:right="113"/>
              <w:jc w:val="center"/>
              <w:rPr>
                <w:rFonts w:ascii="Times New Roman" w:hAnsi="Times New Roman"/>
                <w:sz w:val="20"/>
                <w:szCs w:val="20"/>
              </w:rPr>
            </w:pPr>
            <w:r w:rsidRPr="005F7685">
              <w:rPr>
                <w:rFonts w:ascii="Times New Roman" w:hAnsi="Times New Roman"/>
                <w:sz w:val="20"/>
                <w:szCs w:val="20"/>
              </w:rPr>
              <w:t>2. Hafta  5-9 Ekim</w:t>
            </w:r>
          </w:p>
          <w:p w:rsidR="001D0214" w:rsidRPr="005F7685" w:rsidRDefault="001D0214" w:rsidP="005F7685">
            <w:pPr>
              <w:tabs>
                <w:tab w:val="left" w:pos="1455"/>
              </w:tabs>
              <w:ind w:left="113" w:right="113"/>
              <w:jc w:val="center"/>
              <w:rPr>
                <w:rFonts w:ascii="Times New Roman" w:hAnsi="Times New Roman"/>
                <w:sz w:val="20"/>
                <w:szCs w:val="20"/>
              </w:rPr>
            </w:pPr>
          </w:p>
        </w:tc>
        <w:tc>
          <w:tcPr>
            <w:tcW w:w="330" w:type="dxa"/>
          </w:tcPr>
          <w:p w:rsidR="001D0214" w:rsidRPr="005F7685" w:rsidRDefault="001D0214" w:rsidP="005F7685">
            <w:pPr>
              <w:tabs>
                <w:tab w:val="left" w:pos="1455"/>
              </w:tabs>
              <w:rPr>
                <w:rFonts w:ascii="Times New Roman" w:hAnsi="Times New Roman"/>
                <w:sz w:val="22"/>
              </w:rPr>
            </w:pPr>
          </w:p>
          <w:p w:rsidR="001D0214" w:rsidRPr="005F7685" w:rsidRDefault="001D0214" w:rsidP="00740AFD">
            <w:pPr>
              <w:rPr>
                <w:rFonts w:ascii="Times New Roman" w:hAnsi="Times New Roman"/>
                <w:sz w:val="22"/>
              </w:rPr>
            </w:pPr>
            <w:r w:rsidRPr="005F7685">
              <w:rPr>
                <w:rFonts w:ascii="Times New Roman" w:hAnsi="Times New Roman"/>
                <w:sz w:val="22"/>
                <w:szCs w:val="22"/>
              </w:rPr>
              <w:t>1</w:t>
            </w:r>
          </w:p>
        </w:tc>
        <w:tc>
          <w:tcPr>
            <w:tcW w:w="1540" w:type="dxa"/>
            <w:vMerge/>
          </w:tcPr>
          <w:p w:rsidR="001D0214" w:rsidRPr="005F7685" w:rsidRDefault="001D0214" w:rsidP="005F7685">
            <w:pPr>
              <w:tabs>
                <w:tab w:val="left" w:pos="1455"/>
              </w:tabs>
              <w:rPr>
                <w:rFonts w:ascii="Times New Roman" w:hAnsi="Times New Roman"/>
                <w:sz w:val="22"/>
              </w:rPr>
            </w:pPr>
          </w:p>
        </w:tc>
        <w:tc>
          <w:tcPr>
            <w:tcW w:w="5280" w:type="dxa"/>
            <w:vMerge/>
          </w:tcPr>
          <w:p w:rsidR="001D0214" w:rsidRPr="005F7685" w:rsidRDefault="001D0214" w:rsidP="005F7685">
            <w:pPr>
              <w:tabs>
                <w:tab w:val="left" w:pos="1455"/>
              </w:tabs>
              <w:rPr>
                <w:rFonts w:ascii="Times New Roman" w:hAnsi="Times New Roman"/>
                <w:color w:val="000000"/>
                <w:sz w:val="21"/>
                <w:szCs w:val="21"/>
              </w:rPr>
            </w:pPr>
          </w:p>
        </w:tc>
        <w:tc>
          <w:tcPr>
            <w:tcW w:w="2310" w:type="dxa"/>
            <w:vMerge/>
          </w:tcPr>
          <w:p w:rsidR="001D0214" w:rsidRPr="005F7685" w:rsidRDefault="001D0214" w:rsidP="005F7685">
            <w:pPr>
              <w:tabs>
                <w:tab w:val="left" w:pos="1455"/>
              </w:tabs>
              <w:rPr>
                <w:rFonts w:ascii="Times New Roman" w:hAnsi="Times New Roman"/>
                <w:color w:val="000000"/>
                <w:sz w:val="22"/>
              </w:rPr>
            </w:pPr>
          </w:p>
        </w:tc>
        <w:tc>
          <w:tcPr>
            <w:tcW w:w="1870" w:type="dxa"/>
            <w:vMerge/>
          </w:tcPr>
          <w:p w:rsidR="001D0214" w:rsidRPr="005F7685" w:rsidRDefault="001D0214" w:rsidP="005F7685">
            <w:pPr>
              <w:tabs>
                <w:tab w:val="left" w:pos="1455"/>
              </w:tabs>
              <w:rPr>
                <w:rFonts w:ascii="Times New Roman" w:hAnsi="Times New Roman"/>
                <w:sz w:val="22"/>
              </w:rPr>
            </w:pPr>
          </w:p>
        </w:tc>
        <w:tc>
          <w:tcPr>
            <w:tcW w:w="1650" w:type="dxa"/>
            <w:vMerge/>
          </w:tcPr>
          <w:p w:rsidR="001D0214" w:rsidRPr="005F7685" w:rsidRDefault="001D0214" w:rsidP="005F7685">
            <w:pPr>
              <w:tabs>
                <w:tab w:val="left" w:pos="1455"/>
              </w:tabs>
              <w:rPr>
                <w:rFonts w:ascii="Times New Roman" w:hAnsi="Times New Roman"/>
                <w:sz w:val="22"/>
              </w:rPr>
            </w:pPr>
          </w:p>
        </w:tc>
        <w:tc>
          <w:tcPr>
            <w:tcW w:w="1986" w:type="dxa"/>
            <w:vMerge/>
          </w:tcPr>
          <w:p w:rsidR="001D0214" w:rsidRPr="005F7685" w:rsidRDefault="001D0214" w:rsidP="005F7685">
            <w:pPr>
              <w:tabs>
                <w:tab w:val="left" w:pos="1455"/>
              </w:tabs>
              <w:rPr>
                <w:rFonts w:ascii="Times New Roman" w:hAnsi="Times New Roman"/>
                <w:sz w:val="22"/>
              </w:rPr>
            </w:pPr>
          </w:p>
        </w:tc>
      </w:tr>
    </w:tbl>
    <w:p w:rsidR="001D0214" w:rsidRPr="00CD2832" w:rsidRDefault="001D0214" w:rsidP="00594E9D">
      <w:pPr>
        <w:tabs>
          <w:tab w:val="left" w:pos="1455"/>
        </w:tabs>
        <w:ind w:firstLine="720"/>
        <w:rPr>
          <w:rFonts w:ascii="Times New Roman" w:hAnsi="Times New Roman"/>
          <w:sz w:val="22"/>
          <w:szCs w:val="22"/>
        </w:rPr>
      </w:pPr>
    </w:p>
    <w:p w:rsidR="001D0214" w:rsidRDefault="001D0214" w:rsidP="00443307">
      <w:pPr>
        <w:ind w:firstLine="720"/>
        <w:jc w:val="center"/>
        <w:rPr>
          <w:rFonts w:ascii="Times New Roman" w:hAnsi="Times New Roman"/>
          <w:sz w:val="22"/>
          <w:szCs w:val="22"/>
        </w:rPr>
      </w:pPr>
    </w:p>
    <w:p w:rsidR="001D0214" w:rsidRDefault="001D0214" w:rsidP="00443307">
      <w:pPr>
        <w:ind w:firstLine="720"/>
        <w:jc w:val="center"/>
        <w:rPr>
          <w:rFonts w:ascii="Times New Roman" w:hAnsi="Times New Roman"/>
          <w:sz w:val="22"/>
          <w:szCs w:val="22"/>
        </w:rPr>
      </w:pPr>
    </w:p>
    <w:p w:rsidR="001D0214" w:rsidRDefault="001D0214" w:rsidP="00443307">
      <w:pPr>
        <w:ind w:firstLine="720"/>
        <w:jc w:val="center"/>
        <w:rPr>
          <w:rFonts w:ascii="Times New Roman" w:hAnsi="Times New Roman"/>
          <w:sz w:val="22"/>
          <w:szCs w:val="22"/>
        </w:rPr>
      </w:pPr>
    </w:p>
    <w:p w:rsidR="001D0214" w:rsidRDefault="001D0214" w:rsidP="005141C7"/>
    <w:p w:rsidR="001D0214" w:rsidRDefault="001D0214" w:rsidP="00D46F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440"/>
        <w:gridCol w:w="330"/>
        <w:gridCol w:w="1430"/>
        <w:gridCol w:w="6050"/>
        <w:gridCol w:w="1873"/>
        <w:gridCol w:w="1757"/>
        <w:gridCol w:w="1540"/>
        <w:gridCol w:w="1986"/>
      </w:tblGrid>
      <w:tr w:rsidR="001D0214" w:rsidTr="005F7685">
        <w:trPr>
          <w:cantSplit/>
          <w:trHeight w:val="827"/>
        </w:trPr>
        <w:tc>
          <w:tcPr>
            <w:tcW w:w="438"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30"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43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ALT ÖĞRENME ALANI</w:t>
            </w:r>
          </w:p>
        </w:tc>
        <w:tc>
          <w:tcPr>
            <w:tcW w:w="605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ETKİNLİK ÖRNEKLERİ AÇIKLAMALAR</w:t>
            </w:r>
          </w:p>
        </w:tc>
        <w:tc>
          <w:tcPr>
            <w:tcW w:w="1873" w:type="dxa"/>
            <w:vAlign w:val="center"/>
          </w:tcPr>
          <w:p w:rsidR="001D0214" w:rsidRPr="005F7685" w:rsidRDefault="001D0214" w:rsidP="005F7685">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757"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ARAÇ-GEREÇ</w:t>
            </w:r>
          </w:p>
        </w:tc>
        <w:tc>
          <w:tcPr>
            <w:tcW w:w="154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5F7685">
            <w:pPr>
              <w:tabs>
                <w:tab w:val="left" w:pos="1455"/>
              </w:tabs>
              <w:rPr>
                <w:rFonts w:ascii="Times New Roman" w:hAnsi="Times New Roman"/>
                <w:b/>
                <w:szCs w:val="16"/>
              </w:rPr>
            </w:pPr>
          </w:p>
          <w:p w:rsidR="001D0214" w:rsidRPr="005F7685" w:rsidRDefault="001D0214" w:rsidP="005F7685">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641EE6">
        <w:trPr>
          <w:cantSplit/>
          <w:trHeight w:val="1840"/>
        </w:trPr>
        <w:tc>
          <w:tcPr>
            <w:tcW w:w="438" w:type="dxa"/>
            <w:vMerge w:val="restart"/>
            <w:textDirection w:val="btLr"/>
          </w:tcPr>
          <w:p w:rsidR="001D0214" w:rsidRPr="005F7685" w:rsidRDefault="001D0214" w:rsidP="005F7685">
            <w:pPr>
              <w:tabs>
                <w:tab w:val="left" w:pos="1455"/>
              </w:tabs>
              <w:ind w:left="113" w:right="113"/>
              <w:jc w:val="center"/>
              <w:rPr>
                <w:rFonts w:ascii="Times New Roman" w:hAnsi="Times New Roman"/>
                <w:b/>
                <w:sz w:val="22"/>
              </w:rPr>
            </w:pPr>
            <w:r w:rsidRPr="005F7685">
              <w:rPr>
                <w:rFonts w:ascii="Times New Roman" w:hAnsi="Times New Roman"/>
                <w:b/>
                <w:sz w:val="22"/>
                <w:szCs w:val="22"/>
              </w:rPr>
              <w:t>EKİM</w:t>
            </w:r>
          </w:p>
        </w:tc>
        <w:tc>
          <w:tcPr>
            <w:tcW w:w="440" w:type="dxa"/>
            <w:textDirection w:val="btLr"/>
          </w:tcPr>
          <w:p w:rsidR="001D0214" w:rsidRPr="005F7685" w:rsidRDefault="001D0214" w:rsidP="005F7685">
            <w:pPr>
              <w:ind w:left="113" w:right="113"/>
              <w:jc w:val="center"/>
              <w:rPr>
                <w:rFonts w:ascii="Times New Roman" w:hAnsi="Times New Roman"/>
                <w:b/>
                <w:sz w:val="22"/>
              </w:rPr>
            </w:pPr>
            <w:r w:rsidRPr="005F7685">
              <w:rPr>
                <w:rFonts w:ascii="Times New Roman" w:hAnsi="Times New Roman"/>
                <w:sz w:val="20"/>
                <w:szCs w:val="20"/>
              </w:rPr>
              <w:t>2. Hafta  5-9 Ekim</w:t>
            </w:r>
          </w:p>
        </w:tc>
        <w:tc>
          <w:tcPr>
            <w:tcW w:w="330" w:type="dxa"/>
          </w:tcPr>
          <w:p w:rsidR="001D0214" w:rsidRPr="005F7685" w:rsidRDefault="001D0214" w:rsidP="005F7685">
            <w:pPr>
              <w:tabs>
                <w:tab w:val="left" w:pos="1455"/>
              </w:tabs>
              <w:rPr>
                <w:rFonts w:ascii="Times New Roman" w:hAnsi="Times New Roman"/>
                <w:sz w:val="22"/>
              </w:rPr>
            </w:pPr>
          </w:p>
          <w:p w:rsidR="001D0214" w:rsidRDefault="001D0214" w:rsidP="00DC68F0">
            <w:pPr>
              <w:rPr>
                <w:rFonts w:ascii="Times New Roman" w:hAnsi="Times New Roman"/>
                <w:sz w:val="22"/>
              </w:rPr>
            </w:pPr>
          </w:p>
          <w:p w:rsidR="001D0214" w:rsidRPr="005F7685" w:rsidRDefault="001D0214" w:rsidP="00DC68F0">
            <w:pPr>
              <w:rPr>
                <w:rFonts w:ascii="Times New Roman" w:hAnsi="Times New Roman"/>
                <w:sz w:val="22"/>
              </w:rPr>
            </w:pPr>
            <w:r>
              <w:rPr>
                <w:rFonts w:ascii="Times New Roman" w:hAnsi="Times New Roman"/>
                <w:sz w:val="22"/>
                <w:szCs w:val="22"/>
              </w:rPr>
              <w:t>3</w:t>
            </w:r>
          </w:p>
        </w:tc>
        <w:tc>
          <w:tcPr>
            <w:tcW w:w="1430" w:type="dxa"/>
            <w:vMerge w:val="restart"/>
          </w:tcPr>
          <w:p w:rsidR="001D0214" w:rsidRPr="005F7685" w:rsidRDefault="001D0214" w:rsidP="00F16E0F">
            <w:pPr>
              <w:rPr>
                <w:rFonts w:ascii="Times New Roman" w:hAnsi="Times New Roman"/>
                <w:sz w:val="22"/>
              </w:rPr>
            </w:pPr>
            <w:r w:rsidRPr="005F7685">
              <w:rPr>
                <w:rFonts w:ascii="Times New Roman" w:hAnsi="Times New Roman"/>
                <w:b/>
                <w:sz w:val="22"/>
                <w:szCs w:val="22"/>
              </w:rPr>
              <w:t>SAYILAR</w:t>
            </w:r>
          </w:p>
          <w:p w:rsidR="001D0214" w:rsidRDefault="001D0214" w:rsidP="00641EE6">
            <w:pPr>
              <w:jc w:val="center"/>
              <w:rPr>
                <w:rFonts w:ascii="Times New Roman" w:hAnsi="Times New Roman"/>
                <w:sz w:val="22"/>
              </w:rPr>
            </w:pPr>
            <w:r w:rsidRPr="005F7685">
              <w:rPr>
                <w:rFonts w:ascii="Times New Roman" w:hAnsi="Times New Roman"/>
                <w:sz w:val="22"/>
                <w:szCs w:val="22"/>
              </w:rPr>
              <w:t>Doğal Sayılar</w:t>
            </w:r>
          </w:p>
          <w:p w:rsidR="001D0214" w:rsidRPr="005F7685" w:rsidRDefault="001D0214" w:rsidP="00641EE6">
            <w:pPr>
              <w:jc w:val="center"/>
              <w:rPr>
                <w:rFonts w:ascii="Times New Roman" w:hAnsi="Times New Roman"/>
                <w:sz w:val="22"/>
              </w:rPr>
            </w:pPr>
            <w:r>
              <w:rPr>
                <w:rFonts w:ascii="Times New Roman" w:hAnsi="Times New Roman"/>
                <w:sz w:val="22"/>
                <w:szCs w:val="22"/>
              </w:rPr>
              <w:t>(10 saat)</w:t>
            </w:r>
          </w:p>
        </w:tc>
        <w:tc>
          <w:tcPr>
            <w:tcW w:w="6050" w:type="dxa"/>
          </w:tcPr>
          <w:p w:rsidR="001D0214" w:rsidRPr="005F7685" w:rsidRDefault="001D0214" w:rsidP="005F7685">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1.</w:t>
            </w:r>
            <w:r w:rsidRPr="00B44FC2">
              <w:rPr>
                <w:rFonts w:ascii="Times New Roman" w:hAnsi="Times New Roman"/>
                <w:color w:val="000000"/>
                <w:sz w:val="21"/>
                <w:szCs w:val="21"/>
                <w:highlight w:val="yellow"/>
              </w:rPr>
              <w:t>Deste ve düzineyi örneklerle açıklar.</w:t>
            </w:r>
          </w:p>
          <w:p w:rsidR="001D0214" w:rsidRPr="005F7685" w:rsidRDefault="001D0214" w:rsidP="005F7685">
            <w:pPr>
              <w:widowControl w:val="0"/>
              <w:autoSpaceDE w:val="0"/>
              <w:autoSpaceDN w:val="0"/>
              <w:adjustRightInd w:val="0"/>
              <w:ind w:left="360"/>
              <w:textAlignment w:val="center"/>
              <w:rPr>
                <w:rFonts w:ascii="Times New Roman" w:hAnsi="Times New Roman"/>
                <w:color w:val="000000"/>
                <w:sz w:val="21"/>
                <w:szCs w:val="21"/>
              </w:rPr>
            </w:pPr>
          </w:p>
          <w:p w:rsidR="001D0214" w:rsidRPr="00641EE6" w:rsidRDefault="001D0214" w:rsidP="002A6DE1">
            <w:pPr>
              <w:rPr>
                <w:sz w:val="21"/>
                <w:szCs w:val="21"/>
              </w:rPr>
            </w:pPr>
            <w:r w:rsidRPr="005F7685">
              <w:rPr>
                <w:rFonts w:ascii="Webdings" w:hAnsi="Webdings" w:hint="eastAsia"/>
                <w:b/>
                <w:bCs/>
                <w:szCs w:val="16"/>
              </w:rPr>
              <w:sym w:font="Webdings" w:char="F048"/>
            </w:r>
            <w:r w:rsidRPr="005F7685">
              <w:rPr>
                <w:rFonts w:ascii="Times New Roman" w:hAnsi="Times New Roman"/>
                <w:sz w:val="21"/>
                <w:szCs w:val="21"/>
              </w:rPr>
              <w:t>Aynı türden 10 kalem, 10 kuru boya vb. nesnelerin sayısının bir deste; aynı türden 12 bardak, 12 silgi vb. nesnelerin sayısının bir düzine olduğu öğrencilerin vereceği başka örneklerle vurgulanır.</w:t>
            </w:r>
          </w:p>
          <w:p w:rsidR="001D0214" w:rsidRPr="005F7685" w:rsidRDefault="001D0214" w:rsidP="005F7685">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 Deste ve düzinedeki nesnelerin eş özellikli olması gerektiğine dikkat çekilir.</w:t>
            </w:r>
          </w:p>
        </w:tc>
        <w:tc>
          <w:tcPr>
            <w:tcW w:w="1873" w:type="dxa"/>
            <w:vMerge w:val="restart"/>
          </w:tcPr>
          <w:p w:rsidR="001D0214" w:rsidRPr="005F7685" w:rsidRDefault="001D0214" w:rsidP="00F16E0F">
            <w:pPr>
              <w:rPr>
                <w:rFonts w:ascii="Times New Roman" w:hAnsi="Times New Roman"/>
                <w:b/>
                <w:color w:val="000000"/>
                <w:sz w:val="22"/>
              </w:rPr>
            </w:pPr>
          </w:p>
          <w:p w:rsidR="001D0214" w:rsidRPr="005F7685" w:rsidRDefault="001D0214" w:rsidP="005F7685">
            <w:pPr>
              <w:widowControl w:val="0"/>
              <w:autoSpaceDE w:val="0"/>
              <w:autoSpaceDN w:val="0"/>
              <w:adjustRightInd w:val="0"/>
              <w:textAlignment w:val="center"/>
              <w:rPr>
                <w:rFonts w:ascii="Times New Roman" w:hAnsi="Times New Roman"/>
                <w:color w:val="000000"/>
                <w:spacing w:val="-1"/>
                <w:sz w:val="20"/>
                <w:szCs w:val="20"/>
              </w:rPr>
            </w:pPr>
            <w:r w:rsidRPr="005F7685">
              <w:rPr>
                <w:rFonts w:ascii="Webdings" w:hAnsi="Webdings"/>
                <w:b/>
                <w:color w:val="000000"/>
                <w:spacing w:val="-1"/>
                <w:sz w:val="18"/>
                <w:szCs w:val="18"/>
              </w:rPr>
              <w:t></w:t>
            </w:r>
            <w:r w:rsidRPr="005F7685">
              <w:rPr>
                <w:rFonts w:ascii="Times New Roman" w:hAnsi="Times New Roman"/>
                <w:color w:val="000000"/>
                <w:spacing w:val="-1"/>
                <w:sz w:val="20"/>
                <w:szCs w:val="20"/>
              </w:rPr>
              <w:t xml:space="preserve">Türkçe dersi “Yazma” öğrenme alanı Yazma Kurallarını Uygulama </w:t>
            </w:r>
          </w:p>
          <w:p w:rsidR="001D0214" w:rsidRPr="005F7685" w:rsidRDefault="001D0214" w:rsidP="005F7685">
            <w:pPr>
              <w:widowControl w:val="0"/>
              <w:autoSpaceDE w:val="0"/>
              <w:autoSpaceDN w:val="0"/>
              <w:adjustRightInd w:val="0"/>
              <w:textAlignment w:val="center"/>
              <w:rPr>
                <w:rFonts w:ascii="Times New Roman" w:hAnsi="Times New Roman"/>
                <w:color w:val="000000"/>
                <w:spacing w:val="-1"/>
                <w:sz w:val="20"/>
                <w:szCs w:val="20"/>
              </w:rPr>
            </w:pPr>
            <w:r w:rsidRPr="005F7685">
              <w:rPr>
                <w:rFonts w:ascii="Times New Roman" w:hAnsi="Times New Roman"/>
                <w:color w:val="000000"/>
                <w:spacing w:val="-1"/>
                <w:sz w:val="20"/>
                <w:szCs w:val="20"/>
              </w:rPr>
              <w:t>(Kazanım 5)</w:t>
            </w:r>
          </w:p>
          <w:p w:rsidR="001D0214" w:rsidRPr="005F7685" w:rsidRDefault="001D0214" w:rsidP="005F7685">
            <w:pPr>
              <w:spacing w:after="120"/>
              <w:ind w:right="113" w:hanging="48"/>
              <w:rPr>
                <w:rFonts w:ascii="Webdings" w:hAnsi="Webdings"/>
                <w:b/>
                <w:bCs/>
                <w:sz w:val="18"/>
                <w:szCs w:val="18"/>
              </w:rPr>
            </w:pPr>
          </w:p>
          <w:p w:rsidR="001D0214" w:rsidRPr="005F7685" w:rsidRDefault="001D0214" w:rsidP="005F7685">
            <w:pPr>
              <w:ind w:right="113"/>
              <w:rPr>
                <w:rFonts w:ascii="Webdings" w:hAnsi="Webdings"/>
                <w:b/>
                <w:bCs/>
                <w:sz w:val="18"/>
                <w:szCs w:val="18"/>
              </w:rPr>
            </w:pPr>
          </w:p>
          <w:p w:rsidR="001D0214" w:rsidRPr="005F7685" w:rsidRDefault="001D0214" w:rsidP="005F7685">
            <w:pPr>
              <w:ind w:right="113"/>
              <w:rPr>
                <w:rFonts w:ascii="Times New Roman" w:hAnsi="Times New Roman"/>
                <w:sz w:val="22"/>
              </w:rPr>
            </w:pPr>
          </w:p>
        </w:tc>
        <w:tc>
          <w:tcPr>
            <w:tcW w:w="1757" w:type="dxa"/>
            <w:vMerge w:val="restart"/>
          </w:tcPr>
          <w:p w:rsidR="001D0214" w:rsidRPr="005F7685" w:rsidRDefault="001D0214" w:rsidP="005F7685">
            <w:pPr>
              <w:widowControl w:val="0"/>
              <w:autoSpaceDE w:val="0"/>
              <w:autoSpaceDN w:val="0"/>
              <w:adjustRightInd w:val="0"/>
              <w:textAlignment w:val="center"/>
              <w:rPr>
                <w:rFonts w:ascii="Times New Roman" w:hAnsi="Times New Roman"/>
                <w:color w:val="000000"/>
                <w:spacing w:val="-1"/>
                <w:sz w:val="22"/>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2A6DE1">
            <w:pPr>
              <w:rPr>
                <w:rFonts w:ascii="Times New Roman" w:hAnsi="Times New Roman"/>
                <w:sz w:val="20"/>
                <w:szCs w:val="20"/>
              </w:rPr>
            </w:pPr>
          </w:p>
          <w:p w:rsidR="001D0214" w:rsidRPr="005F7685" w:rsidRDefault="001D0214" w:rsidP="002A6DE1">
            <w:pPr>
              <w:rPr>
                <w:rFonts w:ascii="Times New Roman" w:hAnsi="Times New Roman"/>
                <w:sz w:val="20"/>
                <w:szCs w:val="20"/>
              </w:rPr>
            </w:pPr>
            <w:r w:rsidRPr="005F7685">
              <w:rPr>
                <w:rFonts w:ascii="Times New Roman" w:hAnsi="Times New Roman"/>
                <w:sz w:val="20"/>
                <w:szCs w:val="20"/>
              </w:rPr>
              <w:t>4- Onluk Kartlar</w:t>
            </w:r>
          </w:p>
          <w:p w:rsidR="001D0214" w:rsidRPr="005F7685" w:rsidRDefault="001D0214" w:rsidP="002A6DE1">
            <w:pPr>
              <w:rPr>
                <w:rFonts w:ascii="Times New Roman" w:hAnsi="Times New Roman"/>
                <w:sz w:val="20"/>
                <w:szCs w:val="20"/>
              </w:rPr>
            </w:pPr>
          </w:p>
          <w:p w:rsidR="001D0214" w:rsidRPr="005F7685" w:rsidRDefault="001D0214" w:rsidP="002A6DE1">
            <w:pPr>
              <w:rPr>
                <w:rFonts w:ascii="Times New Roman" w:hAnsi="Times New Roman"/>
                <w:sz w:val="20"/>
                <w:szCs w:val="20"/>
              </w:rPr>
            </w:pPr>
            <w:r w:rsidRPr="005F7685">
              <w:rPr>
                <w:rFonts w:ascii="Times New Roman" w:hAnsi="Times New Roman"/>
                <w:sz w:val="20"/>
                <w:szCs w:val="20"/>
              </w:rPr>
              <w:t>5- Onluk Bloklar</w:t>
            </w:r>
          </w:p>
          <w:p w:rsidR="001D0214" w:rsidRPr="005F7685" w:rsidRDefault="001D0214" w:rsidP="002A6DE1">
            <w:pPr>
              <w:rPr>
                <w:rFonts w:ascii="Times New Roman" w:hAnsi="Times New Roman"/>
                <w:sz w:val="20"/>
                <w:szCs w:val="20"/>
              </w:rPr>
            </w:pPr>
          </w:p>
          <w:p w:rsidR="001D0214" w:rsidRPr="005F7685" w:rsidRDefault="001D0214" w:rsidP="005F7685">
            <w:pPr>
              <w:widowControl w:val="0"/>
              <w:autoSpaceDE w:val="0"/>
              <w:autoSpaceDN w:val="0"/>
              <w:adjustRightInd w:val="0"/>
              <w:textAlignment w:val="center"/>
              <w:rPr>
                <w:rFonts w:ascii="Times New Roman" w:hAnsi="Times New Roman"/>
                <w:sz w:val="22"/>
              </w:rPr>
            </w:pPr>
          </w:p>
        </w:tc>
        <w:tc>
          <w:tcPr>
            <w:tcW w:w="1540" w:type="dxa"/>
            <w:vMerge w:val="restart"/>
            <w:vAlign w:val="center"/>
          </w:tcPr>
          <w:p w:rsidR="001D0214" w:rsidRDefault="001D0214" w:rsidP="005F7685">
            <w:pPr>
              <w:pStyle w:val="NormalWeb"/>
              <w:spacing w:before="0" w:beforeAutospacing="0" w:after="0" w:afterAutospacing="0"/>
            </w:pPr>
            <w:r w:rsidRPr="005F7685">
              <w:rPr>
                <w:sz w:val="20"/>
                <w:szCs w:val="20"/>
              </w:rPr>
              <w:t>1 – Soru-Yanıt</w:t>
            </w:r>
          </w:p>
          <w:p w:rsidR="001D0214" w:rsidRDefault="001D0214" w:rsidP="005F7685">
            <w:pPr>
              <w:pStyle w:val="NormalWeb"/>
              <w:spacing w:before="0" w:beforeAutospacing="0" w:after="0" w:afterAutospacing="0"/>
            </w:pPr>
            <w:r w:rsidRPr="005F7685">
              <w:rPr>
                <w:sz w:val="20"/>
                <w:szCs w:val="20"/>
              </w:rPr>
              <w:t>2 – Beyin Fırtınası</w:t>
            </w:r>
          </w:p>
          <w:p w:rsidR="001D0214" w:rsidRDefault="001D0214" w:rsidP="005F7685">
            <w:pPr>
              <w:pStyle w:val="NormalWeb"/>
              <w:spacing w:before="0" w:beforeAutospacing="0" w:after="0" w:afterAutospacing="0"/>
            </w:pPr>
            <w:r w:rsidRPr="005F7685">
              <w:rPr>
                <w:sz w:val="20"/>
                <w:szCs w:val="20"/>
              </w:rPr>
              <w:t>3 – Anlatım</w:t>
            </w:r>
          </w:p>
          <w:p w:rsidR="001D0214" w:rsidRDefault="001D0214" w:rsidP="005F7685">
            <w:pPr>
              <w:pStyle w:val="NormalWeb"/>
              <w:spacing w:before="0" w:beforeAutospacing="0" w:after="0" w:afterAutospacing="0"/>
            </w:pPr>
            <w:r w:rsidRPr="005F7685">
              <w:rPr>
                <w:sz w:val="20"/>
                <w:szCs w:val="20"/>
              </w:rPr>
              <w:t>4 – Alıştırmalar</w:t>
            </w:r>
          </w:p>
          <w:p w:rsidR="001D0214" w:rsidRDefault="001D0214" w:rsidP="005F7685">
            <w:pPr>
              <w:pStyle w:val="NormalWeb"/>
              <w:spacing w:before="0" w:beforeAutospacing="0" w:after="0" w:afterAutospacing="0"/>
            </w:pPr>
            <w:r w:rsidRPr="005F7685">
              <w:rPr>
                <w:sz w:val="20"/>
                <w:szCs w:val="20"/>
              </w:rPr>
              <w:t xml:space="preserve">5 – Grup </w:t>
            </w:r>
          </w:p>
          <w:p w:rsidR="001D0214" w:rsidRDefault="001D0214" w:rsidP="005F7685">
            <w:pPr>
              <w:pStyle w:val="NormalWeb"/>
              <w:spacing w:before="0" w:beforeAutospacing="0" w:after="0" w:afterAutospacing="0"/>
            </w:pPr>
            <w:r w:rsidRPr="005F7685">
              <w:rPr>
                <w:sz w:val="20"/>
                <w:szCs w:val="20"/>
              </w:rPr>
              <w:t>       Tartışması</w:t>
            </w:r>
          </w:p>
          <w:p w:rsidR="001D0214" w:rsidRDefault="001D0214" w:rsidP="005F7685">
            <w:pPr>
              <w:pStyle w:val="NormalWeb"/>
              <w:spacing w:before="0" w:beforeAutospacing="0" w:after="0" w:afterAutospacing="0"/>
            </w:pPr>
            <w:r w:rsidRPr="005F7685">
              <w:rPr>
                <w:sz w:val="20"/>
                <w:szCs w:val="20"/>
              </w:rPr>
              <w:t>6 – Gösteri</w:t>
            </w:r>
          </w:p>
          <w:p w:rsidR="001D0214" w:rsidRDefault="001D0214" w:rsidP="005F7685">
            <w:pPr>
              <w:pStyle w:val="NormalWeb"/>
              <w:spacing w:before="0" w:beforeAutospacing="0" w:after="0" w:afterAutospacing="0"/>
            </w:pPr>
            <w:r w:rsidRPr="005F7685">
              <w:rPr>
                <w:sz w:val="20"/>
                <w:szCs w:val="20"/>
              </w:rPr>
              <w:t>7 – Rol Yapma</w:t>
            </w:r>
          </w:p>
          <w:p w:rsidR="001D0214" w:rsidRDefault="001D0214" w:rsidP="005F7685">
            <w:pPr>
              <w:pStyle w:val="NormalWeb"/>
              <w:spacing w:before="0" w:beforeAutospacing="0" w:after="0" w:afterAutospacing="0"/>
            </w:pPr>
            <w:r w:rsidRPr="005F7685">
              <w:rPr>
                <w:sz w:val="20"/>
                <w:szCs w:val="20"/>
              </w:rPr>
              <w:t xml:space="preserve">8 – Problem </w:t>
            </w:r>
          </w:p>
          <w:p w:rsidR="001D0214" w:rsidRDefault="001D0214" w:rsidP="005F7685">
            <w:pPr>
              <w:pStyle w:val="NormalWeb"/>
              <w:spacing w:before="0" w:beforeAutospacing="0" w:after="0" w:afterAutospacing="0"/>
            </w:pPr>
            <w:r w:rsidRPr="005F7685">
              <w:rPr>
                <w:sz w:val="20"/>
                <w:szCs w:val="20"/>
              </w:rPr>
              <w:t>       Çözme</w:t>
            </w:r>
          </w:p>
          <w:p w:rsidR="001D0214" w:rsidRDefault="001D0214" w:rsidP="005F7685">
            <w:pPr>
              <w:pStyle w:val="NormalWeb"/>
              <w:spacing w:before="0" w:beforeAutospacing="0" w:after="0" w:afterAutospacing="0"/>
            </w:pPr>
            <w:r w:rsidRPr="005F7685">
              <w:rPr>
                <w:sz w:val="20"/>
                <w:szCs w:val="20"/>
              </w:rPr>
              <w:t xml:space="preserve">9 – Buluş Yoluyla </w:t>
            </w:r>
          </w:p>
          <w:p w:rsidR="001D0214" w:rsidRDefault="001D0214" w:rsidP="005F7685">
            <w:pPr>
              <w:pStyle w:val="NormalWeb"/>
              <w:spacing w:before="0" w:beforeAutospacing="0" w:after="0" w:afterAutospacing="0"/>
            </w:pPr>
            <w:r w:rsidRPr="005F7685">
              <w:rPr>
                <w:sz w:val="20"/>
                <w:szCs w:val="20"/>
              </w:rPr>
              <w:t>       Öğretim</w:t>
            </w:r>
          </w:p>
          <w:p w:rsidR="001D0214" w:rsidRPr="005F7685" w:rsidRDefault="001D0214" w:rsidP="005F7685">
            <w:pPr>
              <w:jc w:val="center"/>
              <w:rPr>
                <w:rFonts w:ascii="Times New Roman" w:hAnsi="Times New Roman"/>
                <w:sz w:val="22"/>
              </w:rPr>
            </w:pPr>
          </w:p>
        </w:tc>
        <w:tc>
          <w:tcPr>
            <w:tcW w:w="1986" w:type="dxa"/>
            <w:vMerge w:val="restart"/>
          </w:tcPr>
          <w:p w:rsidR="001D0214" w:rsidRPr="005F7685" w:rsidRDefault="001D0214" w:rsidP="00C96981">
            <w:pPr>
              <w:rPr>
                <w:sz w:val="18"/>
              </w:rPr>
            </w:pPr>
          </w:p>
          <w:p w:rsidR="001D0214" w:rsidRPr="005F7685" w:rsidRDefault="001D0214" w:rsidP="007104A1">
            <w:pPr>
              <w:rPr>
                <w:rFonts w:ascii="Times New Roman" w:hAnsi="Times New Roman"/>
                <w:sz w:val="22"/>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7104A1">
            <w:pPr>
              <w:rPr>
                <w:rFonts w:ascii="Times New Roman" w:hAnsi="Times New Roman"/>
                <w:sz w:val="22"/>
              </w:rPr>
            </w:pPr>
          </w:p>
        </w:tc>
      </w:tr>
      <w:tr w:rsidR="001D0214" w:rsidRPr="005F7685" w:rsidTr="00641EE6">
        <w:trPr>
          <w:cantSplit/>
          <w:trHeight w:val="1683"/>
        </w:trPr>
        <w:tc>
          <w:tcPr>
            <w:tcW w:w="438" w:type="dxa"/>
            <w:vMerge/>
          </w:tcPr>
          <w:p w:rsidR="001D0214" w:rsidRPr="005F7685" w:rsidRDefault="001D0214" w:rsidP="005F7685">
            <w:pPr>
              <w:tabs>
                <w:tab w:val="left" w:pos="1455"/>
              </w:tabs>
              <w:rPr>
                <w:rFonts w:ascii="Times New Roman" w:hAnsi="Times New Roman"/>
                <w:sz w:val="22"/>
              </w:rPr>
            </w:pPr>
          </w:p>
        </w:tc>
        <w:tc>
          <w:tcPr>
            <w:tcW w:w="440" w:type="dxa"/>
            <w:textDirection w:val="btLr"/>
          </w:tcPr>
          <w:p w:rsidR="001D0214" w:rsidRPr="005F7685" w:rsidRDefault="001D0214" w:rsidP="005F7685">
            <w:pPr>
              <w:jc w:val="center"/>
              <w:rPr>
                <w:rFonts w:ascii="Times New Roman" w:hAnsi="Times New Roman"/>
                <w:b/>
                <w:sz w:val="22"/>
              </w:rPr>
            </w:pPr>
            <w:r w:rsidRPr="005F7685">
              <w:rPr>
                <w:rFonts w:ascii="Times New Roman" w:hAnsi="Times New Roman"/>
                <w:sz w:val="20"/>
                <w:szCs w:val="20"/>
              </w:rPr>
              <w:t>2. Hafta  5-9 Ekim</w:t>
            </w:r>
          </w:p>
        </w:tc>
        <w:tc>
          <w:tcPr>
            <w:tcW w:w="330" w:type="dxa"/>
          </w:tcPr>
          <w:p w:rsidR="001D0214" w:rsidRPr="005F7685" w:rsidRDefault="001D0214" w:rsidP="005F7685">
            <w:pPr>
              <w:tabs>
                <w:tab w:val="left" w:pos="1455"/>
              </w:tabs>
              <w:rPr>
                <w:rFonts w:ascii="Times New Roman" w:hAnsi="Times New Roman"/>
                <w:sz w:val="22"/>
              </w:rPr>
            </w:pPr>
          </w:p>
          <w:p w:rsidR="001D0214" w:rsidRPr="005F7685" w:rsidRDefault="001D0214" w:rsidP="005F7685">
            <w:pPr>
              <w:tabs>
                <w:tab w:val="left" w:pos="1455"/>
              </w:tabs>
              <w:rPr>
                <w:rFonts w:ascii="Times New Roman" w:hAnsi="Times New Roman"/>
                <w:sz w:val="22"/>
              </w:rPr>
            </w:pPr>
          </w:p>
          <w:p w:rsidR="001D0214" w:rsidRPr="005F7685" w:rsidRDefault="001D0214" w:rsidP="005F7685">
            <w:pPr>
              <w:tabs>
                <w:tab w:val="left" w:pos="1455"/>
              </w:tabs>
              <w:rPr>
                <w:rFonts w:ascii="Times New Roman" w:hAnsi="Times New Roman"/>
                <w:sz w:val="22"/>
              </w:rPr>
            </w:pPr>
          </w:p>
          <w:p w:rsidR="001D0214" w:rsidRPr="005F7685" w:rsidRDefault="001D0214" w:rsidP="00DC68F0">
            <w:pPr>
              <w:rPr>
                <w:rFonts w:ascii="Times New Roman" w:hAnsi="Times New Roman"/>
                <w:sz w:val="22"/>
              </w:rPr>
            </w:pPr>
          </w:p>
          <w:p w:rsidR="001D0214" w:rsidRPr="005F7685" w:rsidRDefault="001D0214" w:rsidP="00DC68F0">
            <w:pPr>
              <w:rPr>
                <w:rFonts w:ascii="Times New Roman" w:hAnsi="Times New Roman"/>
                <w:sz w:val="22"/>
              </w:rPr>
            </w:pPr>
            <w:r>
              <w:rPr>
                <w:rFonts w:ascii="Times New Roman" w:hAnsi="Times New Roman"/>
                <w:sz w:val="22"/>
                <w:szCs w:val="22"/>
              </w:rPr>
              <w:t>1</w:t>
            </w:r>
          </w:p>
        </w:tc>
        <w:tc>
          <w:tcPr>
            <w:tcW w:w="1430" w:type="dxa"/>
            <w:vMerge/>
          </w:tcPr>
          <w:p w:rsidR="001D0214" w:rsidRPr="005F7685" w:rsidRDefault="001D0214" w:rsidP="005F7685">
            <w:pPr>
              <w:tabs>
                <w:tab w:val="left" w:pos="1455"/>
              </w:tabs>
              <w:rPr>
                <w:rFonts w:ascii="Times New Roman" w:hAnsi="Times New Roman"/>
                <w:sz w:val="22"/>
              </w:rPr>
            </w:pPr>
          </w:p>
        </w:tc>
        <w:tc>
          <w:tcPr>
            <w:tcW w:w="6050" w:type="dxa"/>
            <w:vMerge w:val="restart"/>
          </w:tcPr>
          <w:p w:rsidR="001D0214" w:rsidRPr="005F7685" w:rsidRDefault="001D0214" w:rsidP="005F7685">
            <w:pPr>
              <w:widowControl w:val="0"/>
              <w:autoSpaceDE w:val="0"/>
              <w:autoSpaceDN w:val="0"/>
              <w:adjustRightInd w:val="0"/>
              <w:textAlignment w:val="center"/>
              <w:rPr>
                <w:rFonts w:ascii="Times New Roman" w:hAnsi="Times New Roman"/>
                <w:color w:val="000000"/>
                <w:sz w:val="21"/>
                <w:szCs w:val="21"/>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 xml:space="preserve">2. </w:t>
            </w:r>
            <w:r w:rsidRPr="00023638">
              <w:rPr>
                <w:rFonts w:ascii="Times New Roman" w:hAnsi="Times New Roman"/>
                <w:color w:val="000000"/>
                <w:sz w:val="21"/>
                <w:szCs w:val="21"/>
                <w:highlight w:val="yellow"/>
              </w:rPr>
              <w:t>Nesne sayısı 100’den az olan bir çokluğu, onluk ve birlik gruplara ayırarak bunlara karşılık gelen sayıyı yazar ve okur.</w:t>
            </w:r>
          </w:p>
          <w:p w:rsidR="001D0214" w:rsidRPr="005F7685" w:rsidRDefault="001D0214" w:rsidP="005F7685">
            <w:pPr>
              <w:widowControl w:val="0"/>
              <w:autoSpaceDE w:val="0"/>
              <w:autoSpaceDN w:val="0"/>
              <w:adjustRightInd w:val="0"/>
              <w:ind w:left="360"/>
              <w:textAlignment w:val="center"/>
              <w:rPr>
                <w:rFonts w:ascii="Times New Roman" w:hAnsi="Times New Roman"/>
                <w:color w:val="000000"/>
                <w:sz w:val="21"/>
                <w:szCs w:val="21"/>
              </w:rPr>
            </w:pPr>
          </w:p>
          <w:p w:rsidR="001D0214" w:rsidRPr="005F7685" w:rsidRDefault="001D0214" w:rsidP="005F7685">
            <w:pPr>
              <w:spacing w:after="120"/>
              <w:ind w:right="113" w:hanging="48"/>
              <w:rPr>
                <w:sz w:val="21"/>
                <w:szCs w:val="21"/>
              </w:rPr>
            </w:pPr>
            <w:r w:rsidRPr="005F7685">
              <w:rPr>
                <w:rFonts w:ascii="Webdings" w:hAnsi="Webdings" w:hint="eastAsia"/>
                <w:b/>
                <w:bCs/>
                <w:szCs w:val="16"/>
              </w:rPr>
              <w:sym w:font="Webdings" w:char="F048"/>
            </w:r>
            <w:r w:rsidRPr="005F7685">
              <w:rPr>
                <w:rFonts w:ascii="Times New Roman" w:hAnsi="Times New Roman"/>
                <w:sz w:val="21"/>
                <w:szCs w:val="21"/>
              </w:rPr>
              <w:t>Öğrenciler fasulyeler, sayma çubukları, onluk taban blokları vb. nesnelerden gruplar oluşturur. Bu nesne gruplarını onluk ve birlik gruplarına ayırır. Bunlara karşılık gelen sayıyı yazar ve okurlar.</w:t>
            </w:r>
          </w:p>
          <w:p w:rsidR="001D0214" w:rsidRPr="005F7685" w:rsidRDefault="001D0214" w:rsidP="005F7685">
            <w:pPr>
              <w:ind w:right="113"/>
              <w:rPr>
                <w:rFonts w:ascii="Times New Roman" w:hAnsi="Times New Roman"/>
                <w:color w:val="000000"/>
                <w:sz w:val="21"/>
                <w:szCs w:val="21"/>
              </w:rPr>
            </w:pPr>
          </w:p>
          <w:p w:rsidR="001D0214" w:rsidRPr="005F7685" w:rsidRDefault="001D0214" w:rsidP="00641EE6">
            <w:pPr>
              <w:ind w:right="113"/>
              <w:rPr>
                <w:sz w:val="21"/>
                <w:szCs w:val="21"/>
              </w:rPr>
            </w:pPr>
            <w:r w:rsidRPr="005F7685">
              <w:rPr>
                <w:rFonts w:ascii="Times New Roman" w:hAnsi="Times New Roman"/>
                <w:sz w:val="21"/>
                <w:szCs w:val="21"/>
              </w:rPr>
              <w:t>.</w:t>
            </w:r>
          </w:p>
        </w:tc>
        <w:tc>
          <w:tcPr>
            <w:tcW w:w="1873" w:type="dxa"/>
            <w:vMerge/>
          </w:tcPr>
          <w:p w:rsidR="001D0214" w:rsidRPr="005F7685" w:rsidRDefault="001D0214" w:rsidP="005F7685">
            <w:pPr>
              <w:ind w:right="113"/>
              <w:rPr>
                <w:rFonts w:ascii="Times New Roman" w:hAnsi="Times New Roman"/>
                <w:sz w:val="22"/>
              </w:rPr>
            </w:pPr>
          </w:p>
        </w:tc>
        <w:tc>
          <w:tcPr>
            <w:tcW w:w="1757" w:type="dxa"/>
            <w:vMerge/>
          </w:tcPr>
          <w:p w:rsidR="001D0214" w:rsidRPr="005F7685" w:rsidRDefault="001D0214" w:rsidP="005F7685">
            <w:pPr>
              <w:tabs>
                <w:tab w:val="left" w:pos="1455"/>
              </w:tabs>
              <w:rPr>
                <w:rFonts w:ascii="Times New Roman" w:hAnsi="Times New Roman"/>
                <w:sz w:val="22"/>
              </w:rPr>
            </w:pPr>
          </w:p>
        </w:tc>
        <w:tc>
          <w:tcPr>
            <w:tcW w:w="1540" w:type="dxa"/>
            <w:vMerge/>
          </w:tcPr>
          <w:p w:rsidR="001D0214" w:rsidRPr="005F7685" w:rsidRDefault="001D0214" w:rsidP="005F7685">
            <w:pPr>
              <w:tabs>
                <w:tab w:val="left" w:pos="1455"/>
              </w:tabs>
              <w:rPr>
                <w:rFonts w:ascii="Times New Roman" w:hAnsi="Times New Roman"/>
                <w:sz w:val="22"/>
              </w:rPr>
            </w:pPr>
          </w:p>
        </w:tc>
        <w:tc>
          <w:tcPr>
            <w:tcW w:w="1986" w:type="dxa"/>
            <w:vMerge/>
          </w:tcPr>
          <w:p w:rsidR="001D0214" w:rsidRPr="005F7685" w:rsidRDefault="001D0214" w:rsidP="005F7685">
            <w:pPr>
              <w:widowControl w:val="0"/>
              <w:autoSpaceDE w:val="0"/>
              <w:autoSpaceDN w:val="0"/>
              <w:adjustRightInd w:val="0"/>
              <w:jc w:val="center"/>
              <w:textAlignment w:val="center"/>
              <w:rPr>
                <w:rFonts w:ascii="Times New Roman" w:hAnsi="Times New Roman"/>
                <w:color w:val="000000"/>
                <w:sz w:val="22"/>
              </w:rPr>
            </w:pPr>
          </w:p>
        </w:tc>
      </w:tr>
      <w:tr w:rsidR="001D0214" w:rsidRPr="005F7685" w:rsidTr="00641EE6">
        <w:trPr>
          <w:cantSplit/>
          <w:trHeight w:val="915"/>
        </w:trPr>
        <w:tc>
          <w:tcPr>
            <w:tcW w:w="438" w:type="dxa"/>
            <w:vMerge/>
          </w:tcPr>
          <w:p w:rsidR="001D0214" w:rsidRPr="005F7685" w:rsidRDefault="001D0214" w:rsidP="005F7685">
            <w:pPr>
              <w:tabs>
                <w:tab w:val="left" w:pos="1455"/>
              </w:tabs>
              <w:rPr>
                <w:rFonts w:ascii="Times New Roman" w:hAnsi="Times New Roman"/>
                <w:sz w:val="22"/>
              </w:rPr>
            </w:pPr>
          </w:p>
        </w:tc>
        <w:tc>
          <w:tcPr>
            <w:tcW w:w="440" w:type="dxa"/>
            <w:vMerge w:val="restart"/>
            <w:textDirection w:val="btLr"/>
          </w:tcPr>
          <w:p w:rsidR="001D0214" w:rsidRPr="005F7685" w:rsidRDefault="001D0214" w:rsidP="005F7685">
            <w:pPr>
              <w:jc w:val="center"/>
              <w:rPr>
                <w:rFonts w:ascii="Times New Roman" w:hAnsi="Times New Roman"/>
                <w:sz w:val="20"/>
                <w:szCs w:val="20"/>
              </w:rPr>
            </w:pPr>
            <w:r w:rsidRPr="005F7685">
              <w:rPr>
                <w:rFonts w:ascii="Times New Roman" w:hAnsi="Times New Roman"/>
                <w:sz w:val="20"/>
                <w:szCs w:val="20"/>
              </w:rPr>
              <w:t>3. Hafta  12-16 Ekim</w:t>
            </w:r>
          </w:p>
        </w:tc>
        <w:tc>
          <w:tcPr>
            <w:tcW w:w="330" w:type="dxa"/>
          </w:tcPr>
          <w:p w:rsidR="001D0214" w:rsidRDefault="001D0214" w:rsidP="005F7685">
            <w:pPr>
              <w:tabs>
                <w:tab w:val="left" w:pos="1455"/>
              </w:tabs>
              <w:rPr>
                <w:rFonts w:ascii="Times New Roman" w:hAnsi="Times New Roman"/>
                <w:sz w:val="22"/>
              </w:rPr>
            </w:pPr>
          </w:p>
          <w:p w:rsidR="001D0214" w:rsidRDefault="001D0214" w:rsidP="005F7685">
            <w:pPr>
              <w:tabs>
                <w:tab w:val="left" w:pos="1455"/>
              </w:tabs>
              <w:rPr>
                <w:rFonts w:ascii="Times New Roman" w:hAnsi="Times New Roman"/>
                <w:sz w:val="22"/>
              </w:rPr>
            </w:pPr>
          </w:p>
          <w:p w:rsidR="001D0214" w:rsidRDefault="001D0214" w:rsidP="005F7685">
            <w:pPr>
              <w:tabs>
                <w:tab w:val="left" w:pos="1455"/>
              </w:tabs>
              <w:rPr>
                <w:rFonts w:ascii="Times New Roman" w:hAnsi="Times New Roman"/>
                <w:sz w:val="22"/>
              </w:rPr>
            </w:pPr>
          </w:p>
          <w:p w:rsidR="001D0214" w:rsidRPr="005F7685" w:rsidRDefault="001D0214" w:rsidP="005F7685">
            <w:pPr>
              <w:tabs>
                <w:tab w:val="left" w:pos="1455"/>
              </w:tabs>
              <w:rPr>
                <w:rFonts w:ascii="Times New Roman" w:hAnsi="Times New Roman"/>
                <w:sz w:val="22"/>
              </w:rPr>
            </w:pPr>
            <w:r>
              <w:rPr>
                <w:rFonts w:ascii="Times New Roman" w:hAnsi="Times New Roman"/>
                <w:sz w:val="22"/>
                <w:szCs w:val="22"/>
              </w:rPr>
              <w:t>3</w:t>
            </w:r>
          </w:p>
        </w:tc>
        <w:tc>
          <w:tcPr>
            <w:tcW w:w="1430" w:type="dxa"/>
            <w:vMerge/>
          </w:tcPr>
          <w:p w:rsidR="001D0214" w:rsidRPr="005F7685" w:rsidRDefault="001D0214" w:rsidP="005F7685">
            <w:pPr>
              <w:tabs>
                <w:tab w:val="left" w:pos="1455"/>
              </w:tabs>
              <w:rPr>
                <w:rFonts w:ascii="Times New Roman" w:hAnsi="Times New Roman"/>
                <w:sz w:val="22"/>
              </w:rPr>
            </w:pPr>
          </w:p>
        </w:tc>
        <w:tc>
          <w:tcPr>
            <w:tcW w:w="6050" w:type="dxa"/>
            <w:vMerge/>
          </w:tcPr>
          <w:p w:rsidR="001D0214" w:rsidRPr="005F7685" w:rsidRDefault="001D0214" w:rsidP="00641EE6">
            <w:pPr>
              <w:ind w:right="113"/>
              <w:rPr>
                <w:rFonts w:ascii="Times New Roman" w:hAnsi="Times New Roman"/>
                <w:color w:val="000000"/>
                <w:sz w:val="21"/>
                <w:szCs w:val="21"/>
              </w:rPr>
            </w:pPr>
          </w:p>
        </w:tc>
        <w:tc>
          <w:tcPr>
            <w:tcW w:w="1873" w:type="dxa"/>
            <w:vMerge/>
          </w:tcPr>
          <w:p w:rsidR="001D0214" w:rsidRPr="005F7685" w:rsidRDefault="001D0214" w:rsidP="005F7685">
            <w:pPr>
              <w:ind w:right="113"/>
              <w:rPr>
                <w:rFonts w:ascii="Times New Roman" w:hAnsi="Times New Roman"/>
                <w:sz w:val="22"/>
              </w:rPr>
            </w:pPr>
          </w:p>
        </w:tc>
        <w:tc>
          <w:tcPr>
            <w:tcW w:w="1757" w:type="dxa"/>
            <w:vMerge/>
          </w:tcPr>
          <w:p w:rsidR="001D0214" w:rsidRPr="005F7685" w:rsidRDefault="001D0214" w:rsidP="005F7685">
            <w:pPr>
              <w:tabs>
                <w:tab w:val="left" w:pos="1455"/>
              </w:tabs>
              <w:rPr>
                <w:rFonts w:ascii="Times New Roman" w:hAnsi="Times New Roman"/>
                <w:sz w:val="22"/>
              </w:rPr>
            </w:pPr>
          </w:p>
        </w:tc>
        <w:tc>
          <w:tcPr>
            <w:tcW w:w="1540" w:type="dxa"/>
            <w:vMerge/>
          </w:tcPr>
          <w:p w:rsidR="001D0214" w:rsidRPr="005F7685" w:rsidRDefault="001D0214" w:rsidP="005F7685">
            <w:pPr>
              <w:tabs>
                <w:tab w:val="left" w:pos="1455"/>
              </w:tabs>
              <w:rPr>
                <w:rFonts w:ascii="Times New Roman" w:hAnsi="Times New Roman"/>
                <w:sz w:val="22"/>
              </w:rPr>
            </w:pPr>
          </w:p>
        </w:tc>
        <w:tc>
          <w:tcPr>
            <w:tcW w:w="1986" w:type="dxa"/>
            <w:vMerge/>
          </w:tcPr>
          <w:p w:rsidR="001D0214" w:rsidRPr="005F7685" w:rsidRDefault="001D0214" w:rsidP="005F7685">
            <w:pPr>
              <w:widowControl w:val="0"/>
              <w:autoSpaceDE w:val="0"/>
              <w:autoSpaceDN w:val="0"/>
              <w:adjustRightInd w:val="0"/>
              <w:jc w:val="center"/>
              <w:textAlignment w:val="center"/>
              <w:rPr>
                <w:rFonts w:ascii="Times New Roman" w:hAnsi="Times New Roman"/>
                <w:color w:val="000000"/>
                <w:sz w:val="22"/>
              </w:rPr>
            </w:pPr>
          </w:p>
        </w:tc>
      </w:tr>
      <w:tr w:rsidR="001D0214" w:rsidRPr="005F7685" w:rsidTr="00B95F53">
        <w:trPr>
          <w:cantSplit/>
          <w:trHeight w:val="942"/>
        </w:trPr>
        <w:tc>
          <w:tcPr>
            <w:tcW w:w="438" w:type="dxa"/>
            <w:vMerge/>
          </w:tcPr>
          <w:p w:rsidR="001D0214" w:rsidRPr="005F7685" w:rsidRDefault="001D0214" w:rsidP="005F7685">
            <w:pPr>
              <w:tabs>
                <w:tab w:val="left" w:pos="1455"/>
              </w:tabs>
              <w:rPr>
                <w:rFonts w:ascii="Times New Roman" w:hAnsi="Times New Roman"/>
                <w:sz w:val="22"/>
              </w:rPr>
            </w:pPr>
          </w:p>
        </w:tc>
        <w:tc>
          <w:tcPr>
            <w:tcW w:w="440" w:type="dxa"/>
            <w:vMerge/>
            <w:textDirection w:val="btLr"/>
          </w:tcPr>
          <w:p w:rsidR="001D0214" w:rsidRPr="005F7685" w:rsidRDefault="001D0214" w:rsidP="005F7685">
            <w:pPr>
              <w:jc w:val="center"/>
              <w:rPr>
                <w:rFonts w:ascii="Times New Roman" w:hAnsi="Times New Roman"/>
                <w:sz w:val="20"/>
                <w:szCs w:val="20"/>
              </w:rPr>
            </w:pPr>
          </w:p>
        </w:tc>
        <w:tc>
          <w:tcPr>
            <w:tcW w:w="330" w:type="dxa"/>
          </w:tcPr>
          <w:p w:rsidR="001D0214" w:rsidRPr="005F7685" w:rsidRDefault="001D0214" w:rsidP="005F7685">
            <w:pPr>
              <w:tabs>
                <w:tab w:val="left" w:pos="1455"/>
              </w:tabs>
              <w:rPr>
                <w:rFonts w:ascii="Times New Roman" w:hAnsi="Times New Roman"/>
                <w:sz w:val="22"/>
              </w:rPr>
            </w:pPr>
          </w:p>
          <w:p w:rsidR="001D0214" w:rsidRPr="005F7685" w:rsidRDefault="001D0214" w:rsidP="005F7685">
            <w:pPr>
              <w:tabs>
                <w:tab w:val="left" w:pos="1455"/>
              </w:tabs>
              <w:rPr>
                <w:rFonts w:ascii="Times New Roman" w:hAnsi="Times New Roman"/>
                <w:sz w:val="22"/>
              </w:rPr>
            </w:pPr>
          </w:p>
          <w:p w:rsidR="001D0214" w:rsidRPr="005F7685" w:rsidRDefault="001D0214" w:rsidP="00DC68F0">
            <w:pPr>
              <w:rPr>
                <w:rFonts w:ascii="Times New Roman" w:hAnsi="Times New Roman"/>
                <w:sz w:val="22"/>
              </w:rPr>
            </w:pPr>
          </w:p>
          <w:p w:rsidR="001D0214" w:rsidRDefault="001D0214" w:rsidP="00DC68F0">
            <w:pPr>
              <w:rPr>
                <w:rFonts w:ascii="Times New Roman" w:hAnsi="Times New Roman"/>
                <w:sz w:val="22"/>
              </w:rPr>
            </w:pPr>
            <w:r>
              <w:rPr>
                <w:rFonts w:ascii="Times New Roman" w:hAnsi="Times New Roman"/>
                <w:sz w:val="22"/>
                <w:szCs w:val="22"/>
              </w:rPr>
              <w:t>2</w:t>
            </w:r>
          </w:p>
        </w:tc>
        <w:tc>
          <w:tcPr>
            <w:tcW w:w="1430" w:type="dxa"/>
            <w:vMerge/>
          </w:tcPr>
          <w:p w:rsidR="001D0214" w:rsidRPr="005F7685" w:rsidRDefault="001D0214" w:rsidP="005F7685">
            <w:pPr>
              <w:tabs>
                <w:tab w:val="left" w:pos="1455"/>
              </w:tabs>
              <w:rPr>
                <w:rFonts w:ascii="Times New Roman" w:hAnsi="Times New Roman"/>
                <w:sz w:val="22"/>
              </w:rPr>
            </w:pPr>
          </w:p>
        </w:tc>
        <w:tc>
          <w:tcPr>
            <w:tcW w:w="6050" w:type="dxa"/>
            <w:vMerge w:val="restart"/>
          </w:tcPr>
          <w:p w:rsidR="001D0214" w:rsidRPr="005F7685" w:rsidRDefault="001D0214" w:rsidP="00B95F53">
            <w:pPr>
              <w:ind w:right="113"/>
              <w:rPr>
                <w:rFonts w:ascii="Webdings" w:hAnsi="Webdings"/>
                <w:b/>
                <w:bCs/>
                <w:sz w:val="21"/>
                <w:szCs w:val="21"/>
              </w:rPr>
            </w:pPr>
            <w:r w:rsidRPr="005F7685">
              <w:rPr>
                <w:rFonts w:ascii="Times New Roman" w:hAnsi="Times New Roman"/>
                <w:color w:val="000000"/>
                <w:sz w:val="21"/>
                <w:szCs w:val="21"/>
              </w:rPr>
              <w:t>3. 100’den küçük doğal sayıların basamaklarını adlandırır, basamaklardaki rakamların basamak değerlerini belirtir.</w:t>
            </w:r>
            <w:r w:rsidRPr="005F7685">
              <w:rPr>
                <w:rFonts w:ascii="Webdings" w:hAnsi="Webdings"/>
                <w:b/>
                <w:bCs/>
                <w:sz w:val="21"/>
                <w:szCs w:val="21"/>
              </w:rPr>
              <w:t></w:t>
            </w:r>
          </w:p>
          <w:p w:rsidR="001D0214" w:rsidRPr="005F7685" w:rsidRDefault="001D0214" w:rsidP="00B95F53">
            <w:pPr>
              <w:ind w:right="113"/>
              <w:rPr>
                <w:rFonts w:ascii="Webdings" w:hAnsi="Webdings"/>
                <w:b/>
                <w:bCs/>
                <w:sz w:val="21"/>
                <w:szCs w:val="21"/>
              </w:rPr>
            </w:pPr>
          </w:p>
          <w:p w:rsidR="001D0214" w:rsidRPr="005F7685" w:rsidRDefault="001D0214" w:rsidP="00B95F53">
            <w:pPr>
              <w:ind w:right="113"/>
              <w:rPr>
                <w:rFonts w:ascii="Times New Roman" w:hAnsi="Times New Roman"/>
                <w:color w:val="000000"/>
                <w:sz w:val="21"/>
                <w:szCs w:val="21"/>
              </w:rPr>
            </w:pPr>
            <w:r w:rsidRPr="005F7685">
              <w:rPr>
                <w:rFonts w:ascii="Webdings" w:hAnsi="Webdings" w:hint="eastAsia"/>
                <w:b/>
                <w:bCs/>
                <w:szCs w:val="16"/>
              </w:rPr>
              <w:sym w:font="Webdings" w:char="F048"/>
            </w:r>
            <w:r w:rsidRPr="005F7685">
              <w:rPr>
                <w:rFonts w:ascii="Times New Roman" w:hAnsi="Times New Roman"/>
                <w:sz w:val="21"/>
                <w:szCs w:val="21"/>
              </w:rPr>
              <w:t>Belli bir sayı seçtirilir. Seçilen bu sayıya karşılık gelen çokluk, onluk ve birliklerine ayrılarak modellenir. Rakamların bu yazımdaki yerlerinin, sayının basamakları olduğu fark ettirilir</w:t>
            </w:r>
          </w:p>
        </w:tc>
        <w:tc>
          <w:tcPr>
            <w:tcW w:w="1873" w:type="dxa"/>
            <w:vMerge/>
          </w:tcPr>
          <w:p w:rsidR="001D0214" w:rsidRPr="005F7685" w:rsidRDefault="001D0214" w:rsidP="005F7685">
            <w:pPr>
              <w:ind w:right="113"/>
              <w:rPr>
                <w:rFonts w:ascii="Times New Roman" w:hAnsi="Times New Roman"/>
                <w:sz w:val="22"/>
              </w:rPr>
            </w:pPr>
          </w:p>
        </w:tc>
        <w:tc>
          <w:tcPr>
            <w:tcW w:w="1757" w:type="dxa"/>
            <w:vMerge/>
          </w:tcPr>
          <w:p w:rsidR="001D0214" w:rsidRPr="005F7685" w:rsidRDefault="001D0214" w:rsidP="005F7685">
            <w:pPr>
              <w:tabs>
                <w:tab w:val="left" w:pos="1455"/>
              </w:tabs>
              <w:rPr>
                <w:rFonts w:ascii="Times New Roman" w:hAnsi="Times New Roman"/>
                <w:sz w:val="22"/>
              </w:rPr>
            </w:pPr>
          </w:p>
        </w:tc>
        <w:tc>
          <w:tcPr>
            <w:tcW w:w="1540" w:type="dxa"/>
            <w:vMerge/>
          </w:tcPr>
          <w:p w:rsidR="001D0214" w:rsidRPr="005F7685" w:rsidRDefault="001D0214" w:rsidP="005F7685">
            <w:pPr>
              <w:tabs>
                <w:tab w:val="left" w:pos="1455"/>
              </w:tabs>
              <w:rPr>
                <w:rFonts w:ascii="Times New Roman" w:hAnsi="Times New Roman"/>
                <w:sz w:val="22"/>
              </w:rPr>
            </w:pPr>
          </w:p>
        </w:tc>
        <w:tc>
          <w:tcPr>
            <w:tcW w:w="1986" w:type="dxa"/>
            <w:vMerge/>
          </w:tcPr>
          <w:p w:rsidR="001D0214" w:rsidRPr="005F7685" w:rsidRDefault="001D0214" w:rsidP="005F7685">
            <w:pPr>
              <w:widowControl w:val="0"/>
              <w:autoSpaceDE w:val="0"/>
              <w:autoSpaceDN w:val="0"/>
              <w:adjustRightInd w:val="0"/>
              <w:jc w:val="center"/>
              <w:textAlignment w:val="center"/>
              <w:rPr>
                <w:rFonts w:ascii="Times New Roman" w:hAnsi="Times New Roman"/>
                <w:color w:val="000000"/>
                <w:sz w:val="22"/>
              </w:rPr>
            </w:pPr>
          </w:p>
        </w:tc>
      </w:tr>
      <w:tr w:rsidR="001D0214" w:rsidRPr="005F7685" w:rsidTr="0011625B">
        <w:trPr>
          <w:cantSplit/>
          <w:trHeight w:val="2432"/>
        </w:trPr>
        <w:tc>
          <w:tcPr>
            <w:tcW w:w="438" w:type="dxa"/>
            <w:vMerge/>
          </w:tcPr>
          <w:p w:rsidR="001D0214" w:rsidRPr="005F7685" w:rsidRDefault="001D0214" w:rsidP="005F7685">
            <w:pPr>
              <w:tabs>
                <w:tab w:val="left" w:pos="1455"/>
              </w:tabs>
              <w:rPr>
                <w:rFonts w:ascii="Times New Roman" w:hAnsi="Times New Roman"/>
                <w:sz w:val="22"/>
              </w:rPr>
            </w:pPr>
          </w:p>
        </w:tc>
        <w:tc>
          <w:tcPr>
            <w:tcW w:w="440" w:type="dxa"/>
            <w:textDirection w:val="btLr"/>
          </w:tcPr>
          <w:p w:rsidR="001D0214" w:rsidRPr="005F7685" w:rsidRDefault="001D0214" w:rsidP="005F7685">
            <w:pPr>
              <w:tabs>
                <w:tab w:val="left" w:pos="1455"/>
              </w:tabs>
              <w:ind w:left="113" w:right="113"/>
              <w:jc w:val="center"/>
              <w:rPr>
                <w:rFonts w:ascii="Times New Roman" w:hAnsi="Times New Roman"/>
                <w:b/>
                <w:sz w:val="22"/>
              </w:rPr>
            </w:pPr>
            <w:r w:rsidRPr="005F7685">
              <w:rPr>
                <w:rFonts w:ascii="Times New Roman" w:hAnsi="Times New Roman"/>
                <w:sz w:val="20"/>
                <w:szCs w:val="20"/>
              </w:rPr>
              <w:t>4. Hafta  19-23 Ekim</w:t>
            </w:r>
          </w:p>
        </w:tc>
        <w:tc>
          <w:tcPr>
            <w:tcW w:w="330" w:type="dxa"/>
          </w:tcPr>
          <w:p w:rsidR="001D0214" w:rsidRDefault="001D0214" w:rsidP="00DC68F0">
            <w:pPr>
              <w:rPr>
                <w:rFonts w:ascii="Times New Roman" w:hAnsi="Times New Roman"/>
                <w:sz w:val="22"/>
              </w:rPr>
            </w:pPr>
          </w:p>
          <w:p w:rsidR="001D0214" w:rsidRDefault="001D0214" w:rsidP="00DC68F0">
            <w:pPr>
              <w:rPr>
                <w:rFonts w:ascii="Times New Roman" w:hAnsi="Times New Roman"/>
                <w:sz w:val="22"/>
              </w:rPr>
            </w:pPr>
          </w:p>
          <w:p w:rsidR="001D0214" w:rsidRDefault="001D0214" w:rsidP="00DC68F0">
            <w:pPr>
              <w:rPr>
                <w:rFonts w:ascii="Times New Roman" w:hAnsi="Times New Roman"/>
                <w:sz w:val="22"/>
              </w:rPr>
            </w:pPr>
          </w:p>
          <w:p w:rsidR="001D0214" w:rsidRDefault="001D0214" w:rsidP="00DC68F0">
            <w:pPr>
              <w:rPr>
                <w:rFonts w:ascii="Times New Roman" w:hAnsi="Times New Roman"/>
                <w:sz w:val="22"/>
              </w:rPr>
            </w:pPr>
          </w:p>
          <w:p w:rsidR="001D0214" w:rsidRPr="005F7685" w:rsidRDefault="001D0214" w:rsidP="00DC68F0">
            <w:pPr>
              <w:rPr>
                <w:rFonts w:ascii="Times New Roman" w:hAnsi="Times New Roman"/>
                <w:sz w:val="22"/>
              </w:rPr>
            </w:pPr>
            <w:r>
              <w:rPr>
                <w:rFonts w:ascii="Times New Roman" w:hAnsi="Times New Roman"/>
                <w:sz w:val="22"/>
                <w:szCs w:val="22"/>
              </w:rPr>
              <w:t>1</w:t>
            </w:r>
          </w:p>
        </w:tc>
        <w:tc>
          <w:tcPr>
            <w:tcW w:w="1430" w:type="dxa"/>
            <w:vMerge/>
          </w:tcPr>
          <w:p w:rsidR="001D0214" w:rsidRPr="005F7685" w:rsidRDefault="001D0214" w:rsidP="005F7685">
            <w:pPr>
              <w:tabs>
                <w:tab w:val="left" w:pos="1455"/>
              </w:tabs>
              <w:rPr>
                <w:rFonts w:ascii="Times New Roman" w:hAnsi="Times New Roman"/>
                <w:sz w:val="22"/>
              </w:rPr>
            </w:pPr>
          </w:p>
        </w:tc>
        <w:tc>
          <w:tcPr>
            <w:tcW w:w="6050" w:type="dxa"/>
            <w:vMerge/>
          </w:tcPr>
          <w:p w:rsidR="001D0214" w:rsidRPr="00641EE6" w:rsidRDefault="001D0214" w:rsidP="00641EE6">
            <w:pPr>
              <w:ind w:right="113"/>
              <w:rPr>
                <w:sz w:val="21"/>
                <w:szCs w:val="21"/>
              </w:rPr>
            </w:pPr>
          </w:p>
        </w:tc>
        <w:tc>
          <w:tcPr>
            <w:tcW w:w="1873" w:type="dxa"/>
            <w:vMerge/>
          </w:tcPr>
          <w:p w:rsidR="001D0214" w:rsidRPr="005F7685" w:rsidRDefault="001D0214" w:rsidP="005F7685">
            <w:pPr>
              <w:ind w:right="113"/>
              <w:rPr>
                <w:rFonts w:ascii="Times New Roman" w:hAnsi="Times New Roman"/>
                <w:sz w:val="22"/>
              </w:rPr>
            </w:pPr>
          </w:p>
        </w:tc>
        <w:tc>
          <w:tcPr>
            <w:tcW w:w="1757" w:type="dxa"/>
            <w:vMerge/>
          </w:tcPr>
          <w:p w:rsidR="001D0214" w:rsidRPr="005F7685" w:rsidRDefault="001D0214" w:rsidP="005F7685">
            <w:pPr>
              <w:tabs>
                <w:tab w:val="left" w:pos="1455"/>
              </w:tabs>
              <w:rPr>
                <w:rFonts w:ascii="Times New Roman" w:hAnsi="Times New Roman"/>
                <w:sz w:val="22"/>
              </w:rPr>
            </w:pPr>
          </w:p>
        </w:tc>
        <w:tc>
          <w:tcPr>
            <w:tcW w:w="1540" w:type="dxa"/>
            <w:vMerge/>
          </w:tcPr>
          <w:p w:rsidR="001D0214" w:rsidRPr="005F7685" w:rsidRDefault="001D0214" w:rsidP="005F7685">
            <w:pPr>
              <w:tabs>
                <w:tab w:val="left" w:pos="1455"/>
              </w:tabs>
              <w:rPr>
                <w:rFonts w:ascii="Times New Roman" w:hAnsi="Times New Roman"/>
                <w:sz w:val="22"/>
              </w:rPr>
            </w:pPr>
          </w:p>
        </w:tc>
        <w:tc>
          <w:tcPr>
            <w:tcW w:w="1986" w:type="dxa"/>
            <w:vMerge/>
          </w:tcPr>
          <w:p w:rsidR="001D0214" w:rsidRPr="005F7685" w:rsidRDefault="001D0214" w:rsidP="005F7685">
            <w:pPr>
              <w:widowControl w:val="0"/>
              <w:autoSpaceDE w:val="0"/>
              <w:autoSpaceDN w:val="0"/>
              <w:adjustRightInd w:val="0"/>
              <w:jc w:val="center"/>
              <w:textAlignment w:val="center"/>
              <w:rPr>
                <w:rFonts w:ascii="Times New Roman" w:hAnsi="Times New Roman"/>
                <w:color w:val="000000"/>
                <w:sz w:val="22"/>
              </w:rPr>
            </w:pPr>
          </w:p>
        </w:tc>
      </w:tr>
    </w:tbl>
    <w:p w:rsidR="001D0214" w:rsidRDefault="001D0214" w:rsidP="00443307">
      <w:pPr>
        <w:ind w:firstLine="720"/>
        <w:jc w:val="center"/>
      </w:pPr>
    </w:p>
    <w:p w:rsidR="001D0214" w:rsidRDefault="001D0214" w:rsidP="00443307">
      <w:pPr>
        <w:ind w:firstLine="720"/>
        <w:jc w:val="center"/>
      </w:pPr>
    </w:p>
    <w:p w:rsidR="001D0214" w:rsidRDefault="001D0214" w:rsidP="00443307">
      <w:pPr>
        <w:ind w:firstLine="720"/>
        <w:jc w:val="center"/>
      </w:pPr>
    </w:p>
    <w:p w:rsidR="001D0214" w:rsidRDefault="001D0214" w:rsidP="00443307">
      <w:pPr>
        <w:ind w:firstLine="720"/>
        <w:jc w:val="center"/>
      </w:pPr>
    </w:p>
    <w:p w:rsidR="001D0214" w:rsidRDefault="001D0214" w:rsidP="00443307">
      <w:pPr>
        <w:ind w:firstLine="7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440"/>
        <w:gridCol w:w="330"/>
        <w:gridCol w:w="1540"/>
        <w:gridCol w:w="5830"/>
        <w:gridCol w:w="2200"/>
        <w:gridCol w:w="1650"/>
        <w:gridCol w:w="1430"/>
        <w:gridCol w:w="1986"/>
      </w:tblGrid>
      <w:tr w:rsidR="001D0214" w:rsidRPr="005F7685" w:rsidTr="0011625B">
        <w:trPr>
          <w:cantSplit/>
          <w:trHeight w:val="2545"/>
        </w:trPr>
        <w:tc>
          <w:tcPr>
            <w:tcW w:w="438" w:type="dxa"/>
            <w:vMerge w:val="restart"/>
            <w:textDirection w:val="btLr"/>
          </w:tcPr>
          <w:p w:rsidR="001D0214" w:rsidRPr="005F7685" w:rsidRDefault="001D0214" w:rsidP="0011625B">
            <w:pPr>
              <w:tabs>
                <w:tab w:val="left" w:pos="1455"/>
              </w:tabs>
              <w:ind w:left="113" w:right="113"/>
              <w:jc w:val="center"/>
              <w:rPr>
                <w:rFonts w:ascii="Times New Roman" w:hAnsi="Times New Roman"/>
                <w:b/>
                <w:sz w:val="22"/>
              </w:rPr>
            </w:pPr>
            <w:r>
              <w:rPr>
                <w:rFonts w:ascii="Times New Roman" w:hAnsi="Times New Roman"/>
                <w:b/>
                <w:sz w:val="22"/>
                <w:szCs w:val="22"/>
              </w:rPr>
              <w:t>EKİM-KASIM</w:t>
            </w: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tc>
        <w:tc>
          <w:tcPr>
            <w:tcW w:w="440" w:type="dxa"/>
            <w:textDirection w:val="btLr"/>
          </w:tcPr>
          <w:p w:rsidR="001D0214" w:rsidRPr="005F7685" w:rsidRDefault="001D0214" w:rsidP="0011625B">
            <w:pPr>
              <w:tabs>
                <w:tab w:val="left" w:pos="1455"/>
              </w:tabs>
              <w:ind w:left="113" w:right="113"/>
              <w:rPr>
                <w:rFonts w:ascii="Times New Roman" w:hAnsi="Times New Roman"/>
                <w:sz w:val="22"/>
              </w:rPr>
            </w:pPr>
            <w:r w:rsidRPr="005F7685">
              <w:rPr>
                <w:rFonts w:ascii="Times New Roman" w:hAnsi="Times New Roman"/>
                <w:sz w:val="20"/>
                <w:szCs w:val="20"/>
              </w:rPr>
              <w:t>4. Hafta  19-23 Ekim</w:t>
            </w: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tabs>
                <w:tab w:val="left" w:pos="1455"/>
              </w:tabs>
              <w:ind w:left="113" w:right="113"/>
              <w:rPr>
                <w:rFonts w:ascii="Times New Roman" w:hAnsi="Times New Roman"/>
                <w:sz w:val="22"/>
              </w:rPr>
            </w:pPr>
          </w:p>
          <w:p w:rsidR="001D0214" w:rsidRPr="005F7685" w:rsidRDefault="001D0214" w:rsidP="0011625B">
            <w:pPr>
              <w:tabs>
                <w:tab w:val="left" w:pos="1455"/>
              </w:tabs>
              <w:ind w:left="113" w:right="113"/>
              <w:rPr>
                <w:rFonts w:ascii="Times New Roman" w:hAnsi="Times New Roman"/>
                <w:sz w:val="22"/>
              </w:rPr>
            </w:pPr>
          </w:p>
          <w:p w:rsidR="001D0214" w:rsidRPr="005F7685" w:rsidRDefault="001D0214" w:rsidP="0011625B">
            <w:pPr>
              <w:tabs>
                <w:tab w:val="left" w:pos="1455"/>
              </w:tabs>
              <w:ind w:left="113" w:right="113"/>
              <w:rPr>
                <w:rFonts w:ascii="Times New Roman" w:hAnsi="Times New Roman"/>
                <w:sz w:val="22"/>
              </w:rPr>
            </w:pPr>
          </w:p>
          <w:p w:rsidR="001D0214" w:rsidRPr="005F7685" w:rsidRDefault="001D0214" w:rsidP="0011625B">
            <w:pPr>
              <w:tabs>
                <w:tab w:val="left" w:pos="1455"/>
              </w:tabs>
              <w:ind w:left="113" w:right="113"/>
              <w:rPr>
                <w:rFonts w:ascii="Times New Roman" w:hAnsi="Times New Roman"/>
                <w:sz w:val="22"/>
              </w:rPr>
            </w:pPr>
          </w:p>
          <w:p w:rsidR="001D0214" w:rsidRPr="005F7685" w:rsidRDefault="001D0214" w:rsidP="0011625B">
            <w:pPr>
              <w:tabs>
                <w:tab w:val="left" w:pos="1455"/>
              </w:tabs>
              <w:ind w:left="113" w:right="113"/>
              <w:rPr>
                <w:rFonts w:ascii="Times New Roman" w:hAnsi="Times New Roman"/>
                <w:sz w:val="22"/>
              </w:rPr>
            </w:pPr>
          </w:p>
        </w:tc>
        <w:tc>
          <w:tcPr>
            <w:tcW w:w="330" w:type="dxa"/>
          </w:tcPr>
          <w:p w:rsidR="001D0214" w:rsidRPr="005F7685" w:rsidRDefault="001D0214" w:rsidP="0011625B">
            <w:pPr>
              <w:tabs>
                <w:tab w:val="left" w:pos="1455"/>
              </w:tabs>
              <w:rPr>
                <w:rFonts w:ascii="Times New Roman" w:hAnsi="Times New Roman"/>
                <w:sz w:val="22"/>
              </w:rPr>
            </w:pPr>
          </w:p>
          <w:p w:rsidR="001D0214" w:rsidRPr="005F7685" w:rsidRDefault="001D0214" w:rsidP="0011625B">
            <w:pPr>
              <w:rPr>
                <w:rFonts w:ascii="Times New Roman" w:hAnsi="Times New Roman"/>
                <w:sz w:val="22"/>
              </w:rPr>
            </w:pPr>
          </w:p>
          <w:p w:rsidR="001D0214" w:rsidRPr="005F7685" w:rsidRDefault="001D0214" w:rsidP="0011625B">
            <w:pPr>
              <w:rPr>
                <w:rFonts w:ascii="Times New Roman" w:hAnsi="Times New Roman"/>
                <w:sz w:val="22"/>
              </w:rPr>
            </w:pPr>
          </w:p>
          <w:p w:rsidR="001D0214" w:rsidRPr="005F7685" w:rsidRDefault="001D0214" w:rsidP="0011625B">
            <w:pPr>
              <w:rPr>
                <w:rFonts w:ascii="Times New Roman" w:hAnsi="Times New Roman"/>
                <w:sz w:val="22"/>
              </w:rPr>
            </w:pPr>
          </w:p>
          <w:p w:rsidR="001D0214" w:rsidRPr="005F7685" w:rsidRDefault="001D0214" w:rsidP="0011625B">
            <w:pPr>
              <w:rPr>
                <w:rFonts w:ascii="Times New Roman" w:hAnsi="Times New Roman"/>
                <w:sz w:val="22"/>
              </w:rPr>
            </w:pPr>
            <w:r>
              <w:rPr>
                <w:rFonts w:ascii="Times New Roman" w:hAnsi="Times New Roman"/>
                <w:sz w:val="22"/>
                <w:szCs w:val="22"/>
              </w:rPr>
              <w:t>4</w:t>
            </w:r>
          </w:p>
        </w:tc>
        <w:tc>
          <w:tcPr>
            <w:tcW w:w="1540" w:type="dxa"/>
            <w:vMerge w:val="restart"/>
          </w:tcPr>
          <w:p w:rsidR="001D0214" w:rsidRPr="005F7685" w:rsidRDefault="001D0214" w:rsidP="0011625B">
            <w:pPr>
              <w:rPr>
                <w:rFonts w:ascii="Times New Roman" w:hAnsi="Times New Roman"/>
                <w:b/>
                <w:sz w:val="20"/>
                <w:szCs w:val="20"/>
              </w:rPr>
            </w:pPr>
          </w:p>
          <w:p w:rsidR="001D0214" w:rsidRPr="005F7685" w:rsidRDefault="001D0214" w:rsidP="0011625B">
            <w:pPr>
              <w:rPr>
                <w:rFonts w:ascii="Times New Roman" w:hAnsi="Times New Roman"/>
                <w:b/>
                <w:sz w:val="20"/>
                <w:szCs w:val="20"/>
              </w:rPr>
            </w:pPr>
          </w:p>
          <w:p w:rsidR="001D0214" w:rsidRPr="005F7685" w:rsidRDefault="001D0214" w:rsidP="0011625B">
            <w:pPr>
              <w:rPr>
                <w:rFonts w:ascii="Times New Roman" w:hAnsi="Times New Roman"/>
                <w:sz w:val="20"/>
                <w:szCs w:val="20"/>
              </w:rPr>
            </w:pPr>
            <w:r w:rsidRPr="005F7685">
              <w:rPr>
                <w:rFonts w:ascii="Times New Roman" w:hAnsi="Times New Roman"/>
                <w:b/>
                <w:sz w:val="20"/>
                <w:szCs w:val="20"/>
              </w:rPr>
              <w:t>GEOMETRİ</w:t>
            </w:r>
          </w:p>
          <w:p w:rsidR="001D0214" w:rsidRDefault="001D0214" w:rsidP="0029528E">
            <w:pPr>
              <w:rPr>
                <w:rFonts w:ascii="Times New Roman" w:hAnsi="Times New Roman"/>
                <w:sz w:val="20"/>
                <w:szCs w:val="20"/>
              </w:rPr>
            </w:pPr>
            <w:r w:rsidRPr="005F7685">
              <w:rPr>
                <w:rFonts w:ascii="Times New Roman" w:hAnsi="Times New Roman"/>
                <w:sz w:val="20"/>
                <w:szCs w:val="20"/>
              </w:rPr>
              <w:t xml:space="preserve">Geometrik Cisimler </w:t>
            </w:r>
          </w:p>
          <w:p w:rsidR="001D0214" w:rsidRPr="005F7685" w:rsidRDefault="001D0214" w:rsidP="0029528E">
            <w:pPr>
              <w:rPr>
                <w:rFonts w:ascii="Times New Roman" w:hAnsi="Times New Roman"/>
                <w:sz w:val="20"/>
                <w:szCs w:val="20"/>
              </w:rPr>
            </w:pPr>
            <w:r>
              <w:rPr>
                <w:rFonts w:ascii="Times New Roman" w:hAnsi="Times New Roman"/>
                <w:sz w:val="20"/>
                <w:szCs w:val="20"/>
              </w:rPr>
              <w:t>(9 saat)</w:t>
            </w:r>
          </w:p>
        </w:tc>
        <w:tc>
          <w:tcPr>
            <w:tcW w:w="5830" w:type="dxa"/>
            <w:vMerge w:val="restart"/>
          </w:tcPr>
          <w:p w:rsidR="001D0214" w:rsidRPr="005F7685" w:rsidRDefault="001D0214" w:rsidP="0011625B">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3. Küp, dikdörtgen, kare ve üçgen prizması modellerinin yüzleri ile silindir ve koni modellerinin düz yüzlerinin isimlerini belirtir.</w:t>
            </w:r>
          </w:p>
          <w:p w:rsidR="001D0214" w:rsidRPr="005F7685" w:rsidRDefault="001D0214" w:rsidP="0011625B">
            <w:pPr>
              <w:rPr>
                <w:sz w:val="21"/>
                <w:szCs w:val="21"/>
              </w:rPr>
            </w:pPr>
          </w:p>
          <w:p w:rsidR="001D0214" w:rsidRPr="005F7685" w:rsidRDefault="001D0214" w:rsidP="0011625B">
            <w:pPr>
              <w:rPr>
                <w:rFonts w:ascii="Times New Roman" w:hAnsi="Times New Roman"/>
                <w:sz w:val="20"/>
                <w:szCs w:val="20"/>
              </w:rPr>
            </w:pPr>
            <w:r w:rsidRPr="005F7685">
              <w:rPr>
                <w:rFonts w:ascii="Webdings" w:hAnsi="Webdings"/>
                <w:b/>
                <w:bCs/>
                <w:sz w:val="21"/>
                <w:szCs w:val="21"/>
              </w:rPr>
              <w:t></w:t>
            </w:r>
            <w:r w:rsidRPr="005F7685">
              <w:rPr>
                <w:rFonts w:ascii="Webdings" w:hAnsi="Webdings"/>
                <w:b/>
                <w:bCs/>
                <w:sz w:val="21"/>
                <w:szCs w:val="21"/>
              </w:rPr>
              <w:t></w:t>
            </w:r>
            <w:r w:rsidRPr="005F7685">
              <w:rPr>
                <w:rFonts w:ascii="Times New Roman" w:hAnsi="Times New Roman"/>
                <w:sz w:val="20"/>
                <w:szCs w:val="20"/>
              </w:rPr>
              <w:t>a. Küp modelleri kullanılarak karesel bölge,</w:t>
            </w:r>
          </w:p>
          <w:p w:rsidR="001D0214" w:rsidRPr="005F7685" w:rsidRDefault="001D0214" w:rsidP="0011625B">
            <w:pPr>
              <w:rPr>
                <w:rFonts w:ascii="Times New Roman" w:hAnsi="Times New Roman"/>
                <w:sz w:val="20"/>
                <w:szCs w:val="20"/>
              </w:rPr>
            </w:pPr>
            <w:r w:rsidRPr="005F7685">
              <w:rPr>
                <w:rFonts w:ascii="Times New Roman" w:hAnsi="Times New Roman"/>
                <w:sz w:val="20"/>
                <w:szCs w:val="20"/>
              </w:rPr>
              <w:t>b. Dikdörtgenler prizması modelleri kullanılarak dikdörtgensel bölge,</w:t>
            </w:r>
          </w:p>
          <w:p w:rsidR="001D0214" w:rsidRPr="005F7685" w:rsidRDefault="001D0214" w:rsidP="0011625B">
            <w:pPr>
              <w:rPr>
                <w:rFonts w:ascii="Times New Roman" w:hAnsi="Times New Roman"/>
                <w:sz w:val="20"/>
                <w:szCs w:val="20"/>
              </w:rPr>
            </w:pPr>
            <w:r w:rsidRPr="005F7685">
              <w:rPr>
                <w:rFonts w:ascii="Times New Roman" w:hAnsi="Times New Roman"/>
                <w:sz w:val="20"/>
                <w:szCs w:val="20"/>
              </w:rPr>
              <w:t> c. Üçgen prizma modelleri kullanılarak üçgensel bölge,</w:t>
            </w:r>
          </w:p>
          <w:p w:rsidR="001D0214" w:rsidRPr="005F7685" w:rsidRDefault="001D0214" w:rsidP="0011625B">
            <w:pPr>
              <w:rPr>
                <w:rFonts w:ascii="Times New Roman" w:hAnsi="Times New Roman"/>
                <w:sz w:val="20"/>
                <w:szCs w:val="20"/>
              </w:rPr>
            </w:pPr>
            <w:r w:rsidRPr="005F7685">
              <w:rPr>
                <w:rFonts w:ascii="Times New Roman" w:hAnsi="Times New Roman"/>
                <w:sz w:val="20"/>
                <w:szCs w:val="20"/>
              </w:rPr>
              <w:t xml:space="preserve">ç. Silindir ve koni modelleri kullanılarak dairesel bölge </w:t>
            </w:r>
          </w:p>
          <w:p w:rsidR="001D0214" w:rsidRPr="005F7685" w:rsidRDefault="001D0214" w:rsidP="0011625B">
            <w:pPr>
              <w:jc w:val="both"/>
              <w:rPr>
                <w:rFonts w:ascii="Times New Roman" w:hAnsi="Times New Roman"/>
                <w:sz w:val="20"/>
                <w:szCs w:val="20"/>
              </w:rPr>
            </w:pPr>
            <w:r w:rsidRPr="005F7685">
              <w:rPr>
                <w:rFonts w:ascii="Times New Roman" w:hAnsi="Times New Roman"/>
                <w:sz w:val="20"/>
                <w:szCs w:val="20"/>
              </w:rPr>
              <w:t>fark ettirilir.</w:t>
            </w:r>
          </w:p>
          <w:p w:rsidR="001D0214" w:rsidRPr="005F7685" w:rsidRDefault="001D0214" w:rsidP="0011625B">
            <w:pPr>
              <w:rPr>
                <w:rFonts w:ascii="Times New Roman" w:hAnsi="Times New Roman"/>
                <w:sz w:val="10"/>
                <w:szCs w:val="10"/>
              </w:rPr>
            </w:pPr>
          </w:p>
          <w:p w:rsidR="001D0214" w:rsidRPr="005F7685" w:rsidRDefault="001D0214" w:rsidP="0011625B">
            <w:pPr>
              <w:rPr>
                <w:rFonts w:ascii="Times New Roman" w:hAnsi="Times New Roman"/>
                <w:sz w:val="20"/>
                <w:szCs w:val="20"/>
              </w:rPr>
            </w:pPr>
            <w:r w:rsidRPr="005F7685">
              <w:rPr>
                <w:rFonts w:ascii="Times New Roman" w:hAnsi="Times New Roman"/>
                <w:sz w:val="20"/>
                <w:szCs w:val="20"/>
              </w:rPr>
              <w:t>Geometrik cisimlerin yüzlerini boyatarak veya baskı tekniği kullanılarak karesel, dikdörtgensel, üçgensel bölge ve daire biçimsel olarak algılatılır.</w:t>
            </w:r>
          </w:p>
          <w:p w:rsidR="001D0214" w:rsidRPr="005F7685" w:rsidRDefault="001D0214" w:rsidP="0011625B">
            <w:pPr>
              <w:widowControl w:val="0"/>
              <w:autoSpaceDE w:val="0"/>
              <w:autoSpaceDN w:val="0"/>
              <w:adjustRightInd w:val="0"/>
              <w:textAlignment w:val="center"/>
              <w:rPr>
                <w:rFonts w:ascii="Times-Roman" w:hAnsi="Times-Roman" w:cs="Times-Roman"/>
                <w:color w:val="000000"/>
                <w:sz w:val="21"/>
                <w:szCs w:val="21"/>
              </w:rPr>
            </w:pPr>
          </w:p>
          <w:p w:rsidR="001D0214" w:rsidRPr="005F7685" w:rsidRDefault="001D0214" w:rsidP="0011625B">
            <w:pPr>
              <w:widowControl w:val="0"/>
              <w:autoSpaceDE w:val="0"/>
              <w:autoSpaceDN w:val="0"/>
              <w:adjustRightInd w:val="0"/>
              <w:textAlignment w:val="center"/>
              <w:rPr>
                <w:rFonts w:ascii="Times-Roman" w:hAnsi="Times-Roman" w:cs="Times-Roman"/>
                <w:color w:val="000000"/>
                <w:sz w:val="20"/>
                <w:szCs w:val="20"/>
              </w:rPr>
            </w:pPr>
            <w:r w:rsidRPr="005F7685">
              <w:rPr>
                <w:rFonts w:ascii="Times-Roman" w:hAnsi="Times-Roman" w:cs="Times-Roman"/>
                <w:color w:val="000000"/>
                <w:sz w:val="21"/>
                <w:szCs w:val="21"/>
              </w:rPr>
              <w:t xml:space="preserve">[!] </w:t>
            </w:r>
            <w:r w:rsidRPr="005F7685">
              <w:rPr>
                <w:rFonts w:ascii="Times-Roman" w:hAnsi="Times-Roman" w:cs="Times-Roman"/>
                <w:color w:val="000000"/>
                <w:sz w:val="20"/>
                <w:szCs w:val="20"/>
              </w:rPr>
              <w:t>Karesel, dikdörtgensel, üçgensel bölge ve daire isimlendirilirken tan</w:t>
            </w:r>
            <w:r w:rsidRPr="005F7685">
              <w:rPr>
                <w:rFonts w:ascii="Times-Roman" w:hAnsi="Times-Roman" w:cs="Times-Roman" w:hint="eastAsia"/>
                <w:color w:val="000000"/>
                <w:sz w:val="20"/>
                <w:szCs w:val="20"/>
              </w:rPr>
              <w:t>ı</w:t>
            </w:r>
            <w:r w:rsidRPr="005F7685">
              <w:rPr>
                <w:rFonts w:ascii="Times-Roman" w:hAnsi="Times-Roman" w:cs="Times-Roman"/>
                <w:color w:val="000000"/>
                <w:sz w:val="20"/>
                <w:szCs w:val="20"/>
              </w:rPr>
              <w:t>m yap</w:t>
            </w:r>
            <w:r w:rsidRPr="005F7685">
              <w:rPr>
                <w:rFonts w:ascii="Times-Roman" w:hAnsi="Times-Roman" w:cs="Times-Roman" w:hint="eastAsia"/>
                <w:color w:val="000000"/>
                <w:sz w:val="20"/>
                <w:szCs w:val="20"/>
              </w:rPr>
              <w:t>ı</w:t>
            </w:r>
            <w:r w:rsidRPr="005F7685">
              <w:rPr>
                <w:rFonts w:ascii="Times-Roman" w:hAnsi="Times-Roman" w:cs="Times-Roman"/>
                <w:color w:val="000000"/>
                <w:sz w:val="20"/>
                <w:szCs w:val="20"/>
              </w:rPr>
              <w:t>lmaz.</w:t>
            </w:r>
          </w:p>
          <w:p w:rsidR="001D0214" w:rsidRPr="005F7685" w:rsidRDefault="001D0214" w:rsidP="0011625B">
            <w:pPr>
              <w:widowControl w:val="0"/>
              <w:autoSpaceDE w:val="0"/>
              <w:autoSpaceDN w:val="0"/>
              <w:adjustRightInd w:val="0"/>
              <w:textAlignment w:val="center"/>
              <w:rPr>
                <w:rFonts w:ascii="Times New Roman" w:hAnsi="Times New Roman"/>
                <w:color w:val="000000"/>
                <w:sz w:val="20"/>
                <w:szCs w:val="20"/>
              </w:rPr>
            </w:pPr>
          </w:p>
          <w:p w:rsidR="001D0214" w:rsidRPr="005F7685" w:rsidRDefault="001D0214" w:rsidP="0011625B">
            <w:pPr>
              <w:widowControl w:val="0"/>
              <w:autoSpaceDE w:val="0"/>
              <w:autoSpaceDN w:val="0"/>
              <w:adjustRightInd w:val="0"/>
              <w:textAlignment w:val="center"/>
              <w:rPr>
                <w:rFonts w:ascii="Times-Roman" w:hAnsi="Times-Roman" w:cs="Times-Roman"/>
                <w:color w:val="000000"/>
                <w:sz w:val="20"/>
                <w:szCs w:val="20"/>
              </w:rPr>
            </w:pPr>
            <w:r w:rsidRPr="005F7685">
              <w:rPr>
                <w:rFonts w:ascii="Times New Roman" w:hAnsi="Times New Roman"/>
                <w:color w:val="000000"/>
                <w:sz w:val="20"/>
                <w:szCs w:val="20"/>
              </w:rPr>
              <w:t>4. Karesel, dikdörtgensel, üçgensel bölgelerin ve dairenin sınırlarının isimlerini belirtir.</w:t>
            </w:r>
          </w:p>
          <w:p w:rsidR="001D0214" w:rsidRPr="005F7685" w:rsidRDefault="001D0214" w:rsidP="0011625B">
            <w:pPr>
              <w:jc w:val="both"/>
              <w:rPr>
                <w:rFonts w:ascii="Webdings" w:hAnsi="Webdings"/>
                <w:b/>
                <w:bCs/>
                <w:sz w:val="10"/>
                <w:szCs w:val="10"/>
              </w:rPr>
            </w:pPr>
          </w:p>
          <w:p w:rsidR="001D0214" w:rsidRPr="005F7685" w:rsidRDefault="001D0214" w:rsidP="0011625B">
            <w:pPr>
              <w:rPr>
                <w:sz w:val="20"/>
                <w:szCs w:val="20"/>
              </w:rPr>
            </w:pPr>
            <w:r w:rsidRPr="005F7685">
              <w:rPr>
                <w:rFonts w:ascii="Webdings" w:hAnsi="Webdings"/>
                <w:b/>
                <w:bCs/>
                <w:sz w:val="21"/>
                <w:szCs w:val="21"/>
              </w:rPr>
              <w:t></w:t>
            </w:r>
            <w:r w:rsidRPr="005F7685">
              <w:rPr>
                <w:rFonts w:ascii="Times New Roman" w:hAnsi="Times New Roman"/>
                <w:sz w:val="20"/>
                <w:szCs w:val="20"/>
              </w:rPr>
              <w:t>Karesel, dikdörtgensel, üçgensel bölge ve daire için “pencerelerin camı”; kare, dikdörtgen, üçgen ve çember için de “pencerelerin çerçevesi”  model olarak kullanılır.</w:t>
            </w:r>
          </w:p>
          <w:p w:rsidR="001D0214" w:rsidRPr="005F7685" w:rsidRDefault="001D0214" w:rsidP="0011625B">
            <w:pPr>
              <w:jc w:val="both"/>
              <w:rPr>
                <w:sz w:val="10"/>
                <w:szCs w:val="10"/>
              </w:rPr>
            </w:pPr>
            <w:r w:rsidRPr="005F7685">
              <w:rPr>
                <w:sz w:val="10"/>
                <w:szCs w:val="10"/>
              </w:rPr>
              <w:t> </w:t>
            </w:r>
          </w:p>
          <w:p w:rsidR="001D0214" w:rsidRPr="005F7685" w:rsidRDefault="001D0214" w:rsidP="0011625B">
            <w:pPr>
              <w:jc w:val="both"/>
              <w:rPr>
                <w:rFonts w:ascii="Times New Roman" w:hAnsi="Times New Roman"/>
                <w:sz w:val="21"/>
                <w:szCs w:val="21"/>
              </w:rPr>
            </w:pPr>
            <w:r w:rsidRPr="005F7685">
              <w:rPr>
                <w:rFonts w:ascii="Webdings" w:hAnsi="Webdings"/>
                <w:b/>
                <w:bCs/>
                <w:sz w:val="21"/>
                <w:szCs w:val="21"/>
              </w:rPr>
              <w:t></w:t>
            </w:r>
            <w:r w:rsidRPr="005F7685">
              <w:rPr>
                <w:rFonts w:ascii="Times New Roman" w:hAnsi="Times New Roman"/>
                <w:sz w:val="20"/>
                <w:szCs w:val="20"/>
              </w:rPr>
              <w:t>Trafik levhalarının hangi geometrik şekillere benzedikleri tartıştırılır.</w:t>
            </w:r>
          </w:p>
          <w:p w:rsidR="001D0214" w:rsidRPr="005F7685" w:rsidRDefault="001D0214" w:rsidP="0011625B">
            <w:pPr>
              <w:widowControl w:val="0"/>
              <w:autoSpaceDE w:val="0"/>
              <w:autoSpaceDN w:val="0"/>
              <w:adjustRightInd w:val="0"/>
              <w:textAlignment w:val="center"/>
              <w:rPr>
                <w:rFonts w:ascii="Times-Roman" w:hAnsi="Times-Roman" w:cs="Times-Roman"/>
                <w:color w:val="000000"/>
                <w:sz w:val="10"/>
                <w:szCs w:val="10"/>
              </w:rPr>
            </w:pPr>
          </w:p>
          <w:p w:rsidR="001D0214" w:rsidRDefault="001D0214" w:rsidP="0011625B">
            <w:pPr>
              <w:widowControl w:val="0"/>
              <w:autoSpaceDE w:val="0"/>
              <w:autoSpaceDN w:val="0"/>
              <w:adjustRightInd w:val="0"/>
              <w:textAlignment w:val="center"/>
              <w:rPr>
                <w:rFonts w:ascii="Times-Roman" w:hAnsi="Times-Roman" w:cs="Times-Roman"/>
                <w:color w:val="000000"/>
                <w:sz w:val="20"/>
                <w:szCs w:val="20"/>
              </w:rPr>
            </w:pPr>
            <w:r w:rsidRPr="005F7685">
              <w:rPr>
                <w:rFonts w:ascii="Times-Roman" w:hAnsi="Times-Roman" w:cs="Times-Roman"/>
                <w:color w:val="000000"/>
                <w:sz w:val="20"/>
                <w:szCs w:val="20"/>
              </w:rPr>
              <w:t>[!] Kare, dikdörtgen, üçgen ve çember isiml</w:t>
            </w:r>
            <w:r>
              <w:rPr>
                <w:rFonts w:ascii="Times-Roman" w:hAnsi="Times-Roman" w:cs="Times-Roman"/>
                <w:color w:val="000000"/>
                <w:sz w:val="20"/>
                <w:szCs w:val="20"/>
              </w:rPr>
              <w:t>endirilirken tan</w:t>
            </w:r>
            <w:r>
              <w:rPr>
                <w:rFonts w:ascii="Times-Roman" w:hAnsi="Times-Roman" w:cs="Times-Roman" w:hint="eastAsia"/>
                <w:color w:val="000000"/>
                <w:sz w:val="20"/>
                <w:szCs w:val="20"/>
              </w:rPr>
              <w:t>ı</w:t>
            </w:r>
            <w:r>
              <w:rPr>
                <w:rFonts w:ascii="Times-Roman" w:hAnsi="Times-Roman" w:cs="Times-Roman"/>
                <w:color w:val="000000"/>
                <w:sz w:val="20"/>
                <w:szCs w:val="20"/>
              </w:rPr>
              <w:t>mlar</w:t>
            </w:r>
            <w:r>
              <w:rPr>
                <w:rFonts w:ascii="Times-Roman" w:hAnsi="Times-Roman" w:cs="Times-Roman" w:hint="eastAsia"/>
                <w:color w:val="000000"/>
                <w:sz w:val="20"/>
                <w:szCs w:val="20"/>
              </w:rPr>
              <w:t>ı</w:t>
            </w:r>
            <w:r>
              <w:rPr>
                <w:rFonts w:ascii="Times-Roman" w:hAnsi="Times-Roman" w:cs="Times-Roman"/>
                <w:color w:val="000000"/>
                <w:sz w:val="20"/>
                <w:szCs w:val="20"/>
              </w:rPr>
              <w:t xml:space="preserve"> verilmez.</w:t>
            </w:r>
          </w:p>
          <w:p w:rsidR="001D0214" w:rsidRDefault="001D0214" w:rsidP="0011625B">
            <w:pPr>
              <w:widowControl w:val="0"/>
              <w:autoSpaceDE w:val="0"/>
              <w:autoSpaceDN w:val="0"/>
              <w:adjustRightInd w:val="0"/>
              <w:textAlignment w:val="center"/>
              <w:rPr>
                <w:rFonts w:ascii="Times-Roman" w:hAnsi="Times-Roman" w:cs="Times-Roman"/>
                <w:color w:val="000000"/>
                <w:sz w:val="20"/>
                <w:szCs w:val="20"/>
              </w:rPr>
            </w:pPr>
            <w:r>
              <w:rPr>
                <w:rFonts w:ascii="Times-Roman" w:hAnsi="Times-Roman" w:cs="Times-Roman"/>
                <w:color w:val="000000"/>
                <w:sz w:val="20"/>
                <w:szCs w:val="20"/>
              </w:rPr>
              <w:t>5.Karenin, dikdörgenin, üçgenin köşe ve kenarlar</w:t>
            </w:r>
            <w:r>
              <w:rPr>
                <w:rFonts w:ascii="Times-Roman" w:hAnsi="Times-Roman" w:cs="Times-Roman" w:hint="eastAsia"/>
                <w:color w:val="000000"/>
                <w:sz w:val="20"/>
                <w:szCs w:val="20"/>
              </w:rPr>
              <w:t>ı</w:t>
            </w:r>
            <w:r>
              <w:rPr>
                <w:rFonts w:ascii="Times-Roman" w:hAnsi="Times-Roman" w:cs="Times-Roman"/>
                <w:color w:val="000000"/>
                <w:sz w:val="20"/>
                <w:szCs w:val="20"/>
              </w:rPr>
              <w:t>n</w:t>
            </w:r>
            <w:r>
              <w:rPr>
                <w:rFonts w:ascii="Times-Roman" w:hAnsi="Times-Roman" w:cs="Times-Roman" w:hint="eastAsia"/>
                <w:color w:val="000000"/>
                <w:sz w:val="20"/>
                <w:szCs w:val="20"/>
              </w:rPr>
              <w:t>ı</w:t>
            </w:r>
            <w:r>
              <w:rPr>
                <w:rFonts w:ascii="Times-Roman" w:hAnsi="Times-Roman" w:cs="Times-Roman"/>
                <w:color w:val="000000"/>
                <w:sz w:val="20"/>
                <w:szCs w:val="20"/>
              </w:rPr>
              <w:t xml:space="preserve"> gösterir.</w:t>
            </w:r>
          </w:p>
          <w:p w:rsidR="001D0214" w:rsidRDefault="001D0214" w:rsidP="0011625B">
            <w:pPr>
              <w:widowControl w:val="0"/>
              <w:autoSpaceDE w:val="0"/>
              <w:autoSpaceDN w:val="0"/>
              <w:adjustRightInd w:val="0"/>
              <w:textAlignment w:val="center"/>
              <w:rPr>
                <w:rFonts w:ascii="Times-Roman" w:hAnsi="Times-Roman" w:cs="Times-Roman"/>
                <w:color w:val="000000"/>
                <w:sz w:val="20"/>
                <w:szCs w:val="20"/>
              </w:rPr>
            </w:pPr>
          </w:p>
          <w:p w:rsidR="001D0214" w:rsidRDefault="001D0214" w:rsidP="0011625B">
            <w:pPr>
              <w:widowControl w:val="0"/>
              <w:autoSpaceDE w:val="0"/>
              <w:autoSpaceDN w:val="0"/>
              <w:adjustRightInd w:val="0"/>
              <w:textAlignment w:val="center"/>
              <w:rPr>
                <w:rFonts w:ascii="Times-Roman" w:hAnsi="Times-Roman" w:cs="Times-Roman"/>
                <w:color w:val="000000"/>
                <w:sz w:val="20"/>
                <w:szCs w:val="20"/>
              </w:rPr>
            </w:pPr>
          </w:p>
          <w:p w:rsidR="001D0214" w:rsidRPr="005F7685" w:rsidRDefault="001D0214" w:rsidP="00517CFA">
            <w:pPr>
              <w:rPr>
                <w:rFonts w:ascii="Times New Roman" w:hAnsi="Times New Roman"/>
                <w:sz w:val="20"/>
                <w:szCs w:val="20"/>
              </w:rPr>
            </w:pPr>
            <w:r w:rsidRPr="005F7685">
              <w:rPr>
                <w:rFonts w:ascii="Times New Roman" w:hAnsi="Times New Roman"/>
                <w:color w:val="000000"/>
                <w:sz w:val="20"/>
                <w:szCs w:val="20"/>
              </w:rPr>
              <w:t>6. Kare, dikdörtgen, üçgen ve çember modelleri oluşturur.</w:t>
            </w:r>
          </w:p>
          <w:p w:rsidR="001D0214" w:rsidRPr="005F7685" w:rsidRDefault="001D0214" w:rsidP="00517CFA">
            <w:pPr>
              <w:rPr>
                <w:rFonts w:ascii="Times New Roman" w:hAnsi="Times New Roman"/>
                <w:sz w:val="20"/>
                <w:szCs w:val="20"/>
              </w:rPr>
            </w:pPr>
          </w:p>
          <w:p w:rsidR="001D0214" w:rsidRPr="005F7685" w:rsidRDefault="001D0214" w:rsidP="00517CFA">
            <w:pPr>
              <w:rPr>
                <w:sz w:val="18"/>
                <w:szCs w:val="18"/>
              </w:rPr>
            </w:pPr>
            <w:r w:rsidRPr="005F7685">
              <w:rPr>
                <w:rFonts w:ascii="Times New Roman" w:hAnsi="Times New Roman"/>
                <w:b/>
                <w:szCs w:val="16"/>
              </w:rPr>
              <w:sym w:font="Webdings" w:char="F048"/>
            </w:r>
            <w:r w:rsidRPr="005F7685">
              <w:rPr>
                <w:rFonts w:ascii="Times New Roman" w:hAnsi="Times New Roman"/>
                <w:sz w:val="20"/>
                <w:szCs w:val="20"/>
              </w:rPr>
              <w:t>Geometri tahtası, plastik çubuklar, kürdan, çubuk makarna, tel vb. nesneler kullanılarak kare, dikdörtgen, üçgen ve çember modelleri oluşturulur. Bu şekillerin kapalı şekiller olduğu vurgulanır.</w:t>
            </w:r>
          </w:p>
          <w:p w:rsidR="001D0214" w:rsidRPr="005F7685" w:rsidRDefault="001D0214" w:rsidP="00517CFA">
            <w:pPr>
              <w:rPr>
                <w:sz w:val="18"/>
                <w:szCs w:val="18"/>
              </w:rPr>
            </w:pPr>
          </w:p>
          <w:p w:rsidR="001D0214" w:rsidRPr="005F7685" w:rsidRDefault="001D0214" w:rsidP="00517CFA">
            <w:pPr>
              <w:rPr>
                <w:sz w:val="18"/>
                <w:szCs w:val="18"/>
              </w:rPr>
            </w:pPr>
          </w:p>
          <w:p w:rsidR="001D0214" w:rsidRPr="005F7685" w:rsidRDefault="001D0214" w:rsidP="00517CFA">
            <w:pPr>
              <w:rPr>
                <w:sz w:val="18"/>
                <w:szCs w:val="18"/>
              </w:rPr>
            </w:pPr>
            <w:r w:rsidRPr="005F7685">
              <w:rPr>
                <w:rFonts w:ascii="Times New Roman" w:hAnsi="Times New Roman"/>
                <w:b/>
                <w:szCs w:val="16"/>
              </w:rPr>
              <w:sym w:font="Webdings" w:char="F048"/>
            </w:r>
            <w:r w:rsidRPr="005F7685">
              <w:rPr>
                <w:rFonts w:ascii="Times New Roman" w:hAnsi="Times New Roman"/>
                <w:sz w:val="20"/>
                <w:szCs w:val="20"/>
              </w:rPr>
              <w:t>Kare, dikdörtgen, çember ve üçgen modelleri kullanılarak ev, büyüteç, robot vb. şekiller oluşturulur.</w:t>
            </w:r>
          </w:p>
          <w:p w:rsidR="001D0214" w:rsidRPr="009208C0" w:rsidRDefault="001D0214" w:rsidP="009208C0">
            <w:pPr>
              <w:rPr>
                <w:rFonts w:ascii="Times New Roman" w:hAnsi="Times New Roman"/>
                <w:szCs w:val="16"/>
              </w:rPr>
            </w:pPr>
          </w:p>
          <w:p w:rsidR="001D0214" w:rsidRPr="005F7685" w:rsidRDefault="001D0214" w:rsidP="00517CFA">
            <w:pPr>
              <w:widowControl w:val="0"/>
              <w:autoSpaceDE w:val="0"/>
              <w:autoSpaceDN w:val="0"/>
              <w:adjustRightInd w:val="0"/>
              <w:textAlignment w:val="center"/>
              <w:rPr>
                <w:rFonts w:ascii="Times New Roman" w:hAnsi="Times New Roman"/>
                <w:color w:val="000000"/>
                <w:sz w:val="18"/>
                <w:szCs w:val="18"/>
              </w:rPr>
            </w:pPr>
          </w:p>
          <w:p w:rsidR="001D0214" w:rsidRPr="005F7685" w:rsidRDefault="001D0214" w:rsidP="00517CFA">
            <w:pPr>
              <w:widowControl w:val="0"/>
              <w:autoSpaceDE w:val="0"/>
              <w:autoSpaceDN w:val="0"/>
              <w:adjustRightInd w:val="0"/>
              <w:textAlignment w:val="center"/>
              <w:rPr>
                <w:rFonts w:ascii="Times-Roman" w:hAnsi="Times-Roman" w:cs="Times-Roman"/>
                <w:color w:val="000000"/>
                <w:sz w:val="20"/>
                <w:szCs w:val="20"/>
              </w:rPr>
            </w:pPr>
            <w:r w:rsidRPr="005F7685">
              <w:rPr>
                <w:rFonts w:ascii="Times New Roman" w:hAnsi="Times New Roman"/>
                <w:color w:val="000000"/>
                <w:sz w:val="19"/>
                <w:szCs w:val="19"/>
              </w:rPr>
              <w:t>[!] Kare, dikdörtgen, üçgen ve çemberin çizimleri yaptırılmaz.</w:t>
            </w:r>
          </w:p>
        </w:tc>
        <w:tc>
          <w:tcPr>
            <w:tcW w:w="2200" w:type="dxa"/>
            <w:vMerge w:val="restart"/>
          </w:tcPr>
          <w:p w:rsidR="001D0214" w:rsidRPr="005F7685" w:rsidRDefault="001D0214" w:rsidP="0011625B">
            <w:pPr>
              <w:widowControl w:val="0"/>
              <w:autoSpaceDE w:val="0"/>
              <w:autoSpaceDN w:val="0"/>
              <w:adjustRightInd w:val="0"/>
              <w:textAlignment w:val="center"/>
              <w:rPr>
                <w:rFonts w:ascii="Times New Roman" w:hAnsi="Times New Roman"/>
                <w:b/>
                <w:color w:val="000000"/>
                <w:spacing w:val="-2"/>
                <w:sz w:val="22"/>
              </w:rPr>
            </w:pPr>
          </w:p>
          <w:p w:rsidR="001D0214" w:rsidRPr="00B3111D" w:rsidRDefault="001D0214" w:rsidP="0011625B"/>
          <w:p w:rsidR="001D0214" w:rsidRPr="00B3111D" w:rsidRDefault="001D0214" w:rsidP="0011625B"/>
          <w:p w:rsidR="001D0214" w:rsidRPr="00B3111D" w:rsidRDefault="001D0214" w:rsidP="0011625B">
            <w:r w:rsidRPr="00B3111D">
              <w:t> </w:t>
            </w:r>
          </w:p>
          <w:p w:rsidR="001D0214" w:rsidRPr="005F7685" w:rsidRDefault="001D0214" w:rsidP="0011625B">
            <w:pPr>
              <w:jc w:val="both"/>
              <w:rPr>
                <w:sz w:val="24"/>
              </w:rPr>
            </w:pPr>
            <w:r w:rsidRPr="005F7685">
              <w:rPr>
                <w:rFonts w:ascii="Verdana" w:hAnsi="Verdana"/>
                <w:b/>
                <w:bCs/>
                <w:sz w:val="18"/>
                <w:szCs w:val="18"/>
              </w:rPr>
              <w:t> </w:t>
            </w:r>
          </w:p>
          <w:p w:rsidR="001D0214" w:rsidRPr="005F7685" w:rsidRDefault="001D0214" w:rsidP="0011625B">
            <w:pPr>
              <w:rPr>
                <w:sz w:val="24"/>
              </w:rPr>
            </w:pPr>
            <w:r w:rsidRPr="005F7685">
              <w:rPr>
                <w:sz w:val="18"/>
                <w:szCs w:val="18"/>
              </w:rPr>
              <w:t xml:space="preserve">         </w:t>
            </w:r>
          </w:p>
          <w:p w:rsidR="001D0214" w:rsidRPr="005F7685" w:rsidRDefault="001D0214" w:rsidP="0011625B">
            <w:pPr>
              <w:rPr>
                <w:sz w:val="24"/>
              </w:rPr>
            </w:pPr>
            <w:r w:rsidRPr="005F7685">
              <w:rPr>
                <w:sz w:val="18"/>
                <w:szCs w:val="18"/>
              </w:rPr>
              <w:t> </w:t>
            </w:r>
          </w:p>
          <w:p w:rsidR="001D0214" w:rsidRPr="005F7685" w:rsidRDefault="001D0214" w:rsidP="0011625B">
            <w:pPr>
              <w:rPr>
                <w:rFonts w:ascii="Times New Roman" w:hAnsi="Times New Roman"/>
                <w:sz w:val="22"/>
              </w:rPr>
            </w:pPr>
          </w:p>
        </w:tc>
        <w:tc>
          <w:tcPr>
            <w:tcW w:w="1650" w:type="dxa"/>
            <w:vMerge w:val="restart"/>
          </w:tcPr>
          <w:p w:rsidR="001D0214" w:rsidRPr="005F7685" w:rsidRDefault="001D0214" w:rsidP="0011625B">
            <w:pPr>
              <w:rPr>
                <w:rFonts w:ascii="Times New Roman" w:hAnsi="Times New Roman"/>
                <w:sz w:val="20"/>
                <w:szCs w:val="20"/>
              </w:rPr>
            </w:pPr>
          </w:p>
          <w:p w:rsidR="001D0214" w:rsidRPr="005F7685" w:rsidRDefault="001D0214" w:rsidP="0011625B">
            <w:pPr>
              <w:rPr>
                <w:rFonts w:ascii="Times New Roman" w:hAnsi="Times New Roman"/>
                <w:sz w:val="20"/>
                <w:szCs w:val="20"/>
              </w:rPr>
            </w:pPr>
          </w:p>
          <w:p w:rsidR="001D0214" w:rsidRPr="005F7685" w:rsidRDefault="001D0214" w:rsidP="0011625B">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11625B">
            <w:pPr>
              <w:rPr>
                <w:rFonts w:ascii="Times New Roman" w:hAnsi="Times New Roman"/>
                <w:sz w:val="20"/>
                <w:szCs w:val="20"/>
              </w:rPr>
            </w:pPr>
          </w:p>
          <w:p w:rsidR="001D0214" w:rsidRPr="005F7685" w:rsidRDefault="001D0214" w:rsidP="0011625B">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11625B">
            <w:pPr>
              <w:rPr>
                <w:rFonts w:ascii="Times New Roman" w:hAnsi="Times New Roman"/>
                <w:sz w:val="20"/>
                <w:szCs w:val="20"/>
              </w:rPr>
            </w:pPr>
          </w:p>
          <w:p w:rsidR="001D0214" w:rsidRPr="005F7685" w:rsidRDefault="001D0214" w:rsidP="0011625B">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11625B">
            <w:pPr>
              <w:rPr>
                <w:rFonts w:ascii="Times New Roman" w:hAnsi="Times New Roman"/>
                <w:sz w:val="20"/>
                <w:szCs w:val="20"/>
              </w:rPr>
            </w:pPr>
          </w:p>
          <w:p w:rsidR="001D0214" w:rsidRPr="005F7685" w:rsidRDefault="001D0214" w:rsidP="0011625B">
            <w:pPr>
              <w:rPr>
                <w:rFonts w:ascii="Times New Roman" w:hAnsi="Times New Roman"/>
                <w:sz w:val="20"/>
                <w:szCs w:val="20"/>
              </w:rPr>
            </w:pPr>
          </w:p>
          <w:p w:rsidR="001D0214" w:rsidRPr="005F7685" w:rsidRDefault="001D0214" w:rsidP="0011625B">
            <w:pPr>
              <w:widowControl w:val="0"/>
              <w:autoSpaceDE w:val="0"/>
              <w:autoSpaceDN w:val="0"/>
              <w:adjustRightInd w:val="0"/>
              <w:textAlignment w:val="center"/>
              <w:rPr>
                <w:rFonts w:ascii="Times New Roman" w:hAnsi="Times New Roman"/>
                <w:color w:val="000000"/>
                <w:sz w:val="22"/>
              </w:rPr>
            </w:pPr>
          </w:p>
        </w:tc>
        <w:tc>
          <w:tcPr>
            <w:tcW w:w="1430" w:type="dxa"/>
            <w:vMerge w:val="restart"/>
          </w:tcPr>
          <w:p w:rsidR="001D0214" w:rsidRDefault="001D0214" w:rsidP="0011625B">
            <w:pPr>
              <w:pStyle w:val="NormalWeb"/>
              <w:spacing w:before="0" w:beforeAutospacing="0" w:after="0" w:afterAutospacing="0"/>
            </w:pPr>
            <w:r w:rsidRPr="005F7685">
              <w:rPr>
                <w:sz w:val="20"/>
                <w:szCs w:val="20"/>
              </w:rPr>
              <w:t>1 – Soru-Yanıt</w:t>
            </w:r>
          </w:p>
          <w:p w:rsidR="001D0214" w:rsidRDefault="001D0214" w:rsidP="0011625B">
            <w:pPr>
              <w:pStyle w:val="NormalWeb"/>
              <w:spacing w:before="0" w:beforeAutospacing="0" w:after="0" w:afterAutospacing="0"/>
            </w:pPr>
            <w:r w:rsidRPr="005F7685">
              <w:rPr>
                <w:sz w:val="20"/>
                <w:szCs w:val="20"/>
              </w:rPr>
              <w:t>2 – Beyin Fırtınası</w:t>
            </w:r>
          </w:p>
          <w:p w:rsidR="001D0214" w:rsidRDefault="001D0214" w:rsidP="0011625B">
            <w:pPr>
              <w:pStyle w:val="NormalWeb"/>
              <w:spacing w:before="0" w:beforeAutospacing="0" w:after="0" w:afterAutospacing="0"/>
            </w:pPr>
            <w:r w:rsidRPr="005F7685">
              <w:rPr>
                <w:sz w:val="20"/>
                <w:szCs w:val="20"/>
              </w:rPr>
              <w:t>3 – Anlatım</w:t>
            </w:r>
          </w:p>
          <w:p w:rsidR="001D0214" w:rsidRDefault="001D0214" w:rsidP="0011625B">
            <w:pPr>
              <w:pStyle w:val="NormalWeb"/>
              <w:spacing w:before="0" w:beforeAutospacing="0" w:after="0" w:afterAutospacing="0"/>
            </w:pPr>
            <w:r w:rsidRPr="005F7685">
              <w:rPr>
                <w:sz w:val="20"/>
                <w:szCs w:val="20"/>
              </w:rPr>
              <w:t>4 – Alıştırmalar</w:t>
            </w:r>
          </w:p>
          <w:p w:rsidR="001D0214" w:rsidRDefault="001D0214" w:rsidP="0011625B">
            <w:pPr>
              <w:pStyle w:val="NormalWeb"/>
              <w:spacing w:before="0" w:beforeAutospacing="0" w:after="0" w:afterAutospacing="0"/>
            </w:pPr>
            <w:r w:rsidRPr="005F7685">
              <w:rPr>
                <w:sz w:val="20"/>
                <w:szCs w:val="20"/>
              </w:rPr>
              <w:t xml:space="preserve">5 – Grup </w:t>
            </w:r>
          </w:p>
          <w:p w:rsidR="001D0214" w:rsidRDefault="001D0214" w:rsidP="0011625B">
            <w:pPr>
              <w:pStyle w:val="NormalWeb"/>
              <w:spacing w:before="0" w:beforeAutospacing="0" w:after="0" w:afterAutospacing="0"/>
            </w:pPr>
            <w:r w:rsidRPr="005F7685">
              <w:rPr>
                <w:sz w:val="20"/>
                <w:szCs w:val="20"/>
              </w:rPr>
              <w:t>       Tartışması</w:t>
            </w:r>
          </w:p>
          <w:p w:rsidR="001D0214" w:rsidRDefault="001D0214" w:rsidP="0011625B">
            <w:pPr>
              <w:pStyle w:val="NormalWeb"/>
              <w:spacing w:before="0" w:beforeAutospacing="0" w:after="0" w:afterAutospacing="0"/>
            </w:pPr>
            <w:r w:rsidRPr="005F7685">
              <w:rPr>
                <w:sz w:val="20"/>
                <w:szCs w:val="20"/>
              </w:rPr>
              <w:t>6 – Gösteri</w:t>
            </w:r>
          </w:p>
          <w:p w:rsidR="001D0214" w:rsidRDefault="001D0214" w:rsidP="0011625B">
            <w:pPr>
              <w:pStyle w:val="NormalWeb"/>
              <w:spacing w:before="0" w:beforeAutospacing="0" w:after="0" w:afterAutospacing="0"/>
            </w:pPr>
            <w:r w:rsidRPr="005F7685">
              <w:rPr>
                <w:sz w:val="20"/>
                <w:szCs w:val="20"/>
              </w:rPr>
              <w:t>7 – Rol Yapma</w:t>
            </w:r>
          </w:p>
          <w:p w:rsidR="001D0214" w:rsidRDefault="001D0214" w:rsidP="0011625B">
            <w:pPr>
              <w:pStyle w:val="NormalWeb"/>
              <w:spacing w:before="0" w:beforeAutospacing="0" w:after="0" w:afterAutospacing="0"/>
            </w:pPr>
            <w:r w:rsidRPr="005F7685">
              <w:rPr>
                <w:sz w:val="20"/>
                <w:szCs w:val="20"/>
              </w:rPr>
              <w:t xml:space="preserve">8 – Problem </w:t>
            </w:r>
          </w:p>
          <w:p w:rsidR="001D0214" w:rsidRDefault="001D0214" w:rsidP="0011625B">
            <w:pPr>
              <w:pStyle w:val="NormalWeb"/>
              <w:spacing w:before="0" w:beforeAutospacing="0" w:after="0" w:afterAutospacing="0"/>
            </w:pPr>
            <w:r w:rsidRPr="005F7685">
              <w:rPr>
                <w:sz w:val="20"/>
                <w:szCs w:val="20"/>
              </w:rPr>
              <w:t>       Çözme</w:t>
            </w:r>
          </w:p>
          <w:p w:rsidR="001D0214" w:rsidRDefault="001D0214" w:rsidP="0011625B">
            <w:pPr>
              <w:pStyle w:val="NormalWeb"/>
              <w:spacing w:before="0" w:beforeAutospacing="0" w:after="0" w:afterAutospacing="0"/>
            </w:pPr>
            <w:r w:rsidRPr="005F7685">
              <w:rPr>
                <w:sz w:val="20"/>
                <w:szCs w:val="20"/>
              </w:rPr>
              <w:t xml:space="preserve">9 – Buluş Yoluyla </w:t>
            </w:r>
          </w:p>
          <w:p w:rsidR="001D0214" w:rsidRDefault="001D0214" w:rsidP="0011625B">
            <w:pPr>
              <w:pStyle w:val="NormalWeb"/>
              <w:spacing w:before="0" w:beforeAutospacing="0" w:after="0" w:afterAutospacing="0"/>
            </w:pPr>
            <w:r w:rsidRPr="005F7685">
              <w:rPr>
                <w:sz w:val="20"/>
                <w:szCs w:val="20"/>
              </w:rPr>
              <w:t>       Öğretim</w:t>
            </w:r>
          </w:p>
          <w:p w:rsidR="001D0214" w:rsidRPr="005F7685" w:rsidRDefault="001D0214" w:rsidP="0011625B">
            <w:pPr>
              <w:jc w:val="center"/>
              <w:rPr>
                <w:rFonts w:ascii="Times New Roman" w:hAnsi="Times New Roman"/>
                <w:sz w:val="22"/>
              </w:rPr>
            </w:pPr>
          </w:p>
        </w:tc>
        <w:tc>
          <w:tcPr>
            <w:tcW w:w="1986" w:type="dxa"/>
            <w:vMerge w:val="restart"/>
          </w:tcPr>
          <w:p w:rsidR="001D0214" w:rsidRPr="005F7685" w:rsidRDefault="001D0214" w:rsidP="0011625B">
            <w:pPr>
              <w:widowControl w:val="0"/>
              <w:autoSpaceDE w:val="0"/>
              <w:autoSpaceDN w:val="0"/>
              <w:adjustRightInd w:val="0"/>
              <w:jc w:val="center"/>
              <w:textAlignment w:val="center"/>
              <w:rPr>
                <w:rFonts w:ascii="Times New Roman" w:hAnsi="Times New Roman"/>
                <w:color w:val="000000"/>
                <w:sz w:val="22"/>
              </w:rPr>
            </w:pPr>
          </w:p>
          <w:p w:rsidR="001D0214" w:rsidRPr="005F7685" w:rsidRDefault="001D0214" w:rsidP="0011625B">
            <w:pPr>
              <w:widowControl w:val="0"/>
              <w:autoSpaceDE w:val="0"/>
              <w:autoSpaceDN w:val="0"/>
              <w:adjustRightInd w:val="0"/>
              <w:jc w:val="center"/>
              <w:textAlignment w:val="center"/>
              <w:rPr>
                <w:rFonts w:ascii="Times New Roman" w:hAnsi="Times New Roman"/>
                <w:color w:val="000000"/>
                <w:sz w:val="22"/>
              </w:rPr>
            </w:pPr>
          </w:p>
          <w:p w:rsidR="001D0214" w:rsidRPr="005F7685" w:rsidRDefault="001D0214" w:rsidP="0011625B">
            <w:pPr>
              <w:widowControl w:val="0"/>
              <w:autoSpaceDE w:val="0"/>
              <w:autoSpaceDN w:val="0"/>
              <w:adjustRightInd w:val="0"/>
              <w:jc w:val="center"/>
              <w:textAlignment w:val="center"/>
              <w:rPr>
                <w:rFonts w:ascii="Times New Roman" w:hAnsi="Times New Roman"/>
                <w:color w:val="000000"/>
                <w:sz w:val="22"/>
              </w:rPr>
            </w:pPr>
          </w:p>
          <w:p w:rsidR="001D0214" w:rsidRPr="005F7685" w:rsidRDefault="001D0214" w:rsidP="0011625B">
            <w:pPr>
              <w:widowControl w:val="0"/>
              <w:autoSpaceDE w:val="0"/>
              <w:autoSpaceDN w:val="0"/>
              <w:adjustRightInd w:val="0"/>
              <w:jc w:val="center"/>
              <w:textAlignment w:val="center"/>
              <w:rPr>
                <w:rFonts w:ascii="Times New Roman" w:hAnsi="Times New Roman"/>
                <w:color w:val="000000"/>
                <w:sz w:val="22"/>
              </w:rPr>
            </w:pPr>
          </w:p>
          <w:p w:rsidR="001D0214" w:rsidRPr="005F7685" w:rsidRDefault="001D0214" w:rsidP="0011625B">
            <w:pPr>
              <w:rPr>
                <w:rFonts w:ascii="Times New Roman" w:hAnsi="Times New Roman"/>
                <w:sz w:val="22"/>
              </w:rPr>
            </w:pPr>
          </w:p>
          <w:p w:rsidR="001D0214" w:rsidRPr="005F7685" w:rsidRDefault="001D0214" w:rsidP="0011625B">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11625B">
            <w:pPr>
              <w:rPr>
                <w:rFonts w:ascii="Times New Roman" w:hAnsi="Times New Roman"/>
                <w:sz w:val="22"/>
              </w:rPr>
            </w:pPr>
          </w:p>
        </w:tc>
      </w:tr>
      <w:tr w:rsidR="001D0214" w:rsidRPr="005F7685" w:rsidTr="00BA50B3">
        <w:trPr>
          <w:trHeight w:val="3978"/>
        </w:trPr>
        <w:tc>
          <w:tcPr>
            <w:tcW w:w="438" w:type="dxa"/>
            <w:vMerge/>
            <w:textDirection w:val="btLr"/>
          </w:tcPr>
          <w:p w:rsidR="001D0214" w:rsidRPr="005F7685" w:rsidRDefault="001D0214" w:rsidP="0011625B">
            <w:pPr>
              <w:tabs>
                <w:tab w:val="left" w:pos="1455"/>
              </w:tabs>
              <w:ind w:left="113" w:right="113"/>
              <w:jc w:val="center"/>
              <w:rPr>
                <w:rFonts w:ascii="Times New Roman" w:hAnsi="Times New Roman"/>
                <w:b/>
                <w:sz w:val="22"/>
              </w:rPr>
            </w:pPr>
          </w:p>
        </w:tc>
        <w:tc>
          <w:tcPr>
            <w:tcW w:w="440" w:type="dxa"/>
            <w:textDirection w:val="btLr"/>
          </w:tcPr>
          <w:p w:rsidR="001D0214" w:rsidRPr="005F7685" w:rsidRDefault="001D0214" w:rsidP="00517CFA">
            <w:pPr>
              <w:tabs>
                <w:tab w:val="left" w:pos="1455"/>
              </w:tabs>
              <w:ind w:left="113" w:right="113"/>
              <w:jc w:val="center"/>
              <w:rPr>
                <w:rFonts w:ascii="Times New Roman" w:hAnsi="Times New Roman"/>
                <w:sz w:val="22"/>
              </w:rPr>
            </w:pPr>
            <w:r w:rsidRPr="005F7685">
              <w:rPr>
                <w:rFonts w:ascii="Times New Roman" w:hAnsi="Times New Roman"/>
                <w:sz w:val="18"/>
                <w:szCs w:val="18"/>
              </w:rPr>
              <w:t>5. Hft 26-30 Ekim</w:t>
            </w: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p w:rsidR="001D0214" w:rsidRPr="005F7685" w:rsidRDefault="001D0214" w:rsidP="0011625B">
            <w:pPr>
              <w:ind w:left="113" w:right="113"/>
              <w:rPr>
                <w:rFonts w:ascii="Times New Roman" w:hAnsi="Times New Roman"/>
                <w:sz w:val="22"/>
              </w:rPr>
            </w:pPr>
          </w:p>
        </w:tc>
        <w:tc>
          <w:tcPr>
            <w:tcW w:w="330" w:type="dxa"/>
          </w:tcPr>
          <w:p w:rsidR="001D0214" w:rsidRPr="005F7685" w:rsidRDefault="001D0214" w:rsidP="0011625B">
            <w:pPr>
              <w:tabs>
                <w:tab w:val="left" w:pos="1455"/>
              </w:tabs>
              <w:rPr>
                <w:rFonts w:ascii="Times New Roman" w:hAnsi="Times New Roman"/>
                <w:sz w:val="22"/>
              </w:rPr>
            </w:pPr>
          </w:p>
          <w:p w:rsidR="001D0214" w:rsidRPr="005F7685" w:rsidRDefault="001D0214" w:rsidP="0011625B">
            <w:pPr>
              <w:tabs>
                <w:tab w:val="left" w:pos="1455"/>
              </w:tabs>
              <w:rPr>
                <w:rFonts w:ascii="Times New Roman" w:hAnsi="Times New Roman"/>
                <w:sz w:val="22"/>
              </w:rPr>
            </w:pPr>
          </w:p>
          <w:p w:rsidR="001D0214" w:rsidRPr="005F7685" w:rsidRDefault="001D0214" w:rsidP="0011625B">
            <w:pPr>
              <w:tabs>
                <w:tab w:val="left" w:pos="1455"/>
              </w:tabs>
              <w:rPr>
                <w:rFonts w:ascii="Times New Roman" w:hAnsi="Times New Roman"/>
                <w:sz w:val="22"/>
              </w:rPr>
            </w:pPr>
            <w:r>
              <w:rPr>
                <w:rFonts w:ascii="Times New Roman" w:hAnsi="Times New Roman"/>
                <w:sz w:val="22"/>
                <w:szCs w:val="22"/>
              </w:rPr>
              <w:t>4</w:t>
            </w:r>
          </w:p>
        </w:tc>
        <w:tc>
          <w:tcPr>
            <w:tcW w:w="1540" w:type="dxa"/>
            <w:vMerge/>
          </w:tcPr>
          <w:p w:rsidR="001D0214" w:rsidRPr="005F7685" w:rsidRDefault="001D0214" w:rsidP="0011625B">
            <w:pPr>
              <w:rPr>
                <w:rFonts w:ascii="Times New Roman" w:hAnsi="Times New Roman"/>
                <w:b/>
                <w:sz w:val="20"/>
                <w:szCs w:val="20"/>
              </w:rPr>
            </w:pPr>
          </w:p>
        </w:tc>
        <w:tc>
          <w:tcPr>
            <w:tcW w:w="5830" w:type="dxa"/>
            <w:vMerge/>
          </w:tcPr>
          <w:p w:rsidR="001D0214" w:rsidRPr="005F7685" w:rsidRDefault="001D0214" w:rsidP="0011625B">
            <w:pPr>
              <w:widowControl w:val="0"/>
              <w:autoSpaceDE w:val="0"/>
              <w:autoSpaceDN w:val="0"/>
              <w:adjustRightInd w:val="0"/>
              <w:textAlignment w:val="center"/>
              <w:rPr>
                <w:rFonts w:ascii="Times New Roman" w:hAnsi="Times New Roman"/>
                <w:color w:val="000000"/>
                <w:sz w:val="21"/>
                <w:szCs w:val="21"/>
              </w:rPr>
            </w:pPr>
          </w:p>
        </w:tc>
        <w:tc>
          <w:tcPr>
            <w:tcW w:w="2200" w:type="dxa"/>
            <w:vMerge/>
          </w:tcPr>
          <w:p w:rsidR="001D0214" w:rsidRPr="005F7685" w:rsidRDefault="001D0214" w:rsidP="0011625B">
            <w:pPr>
              <w:widowControl w:val="0"/>
              <w:autoSpaceDE w:val="0"/>
              <w:autoSpaceDN w:val="0"/>
              <w:adjustRightInd w:val="0"/>
              <w:textAlignment w:val="center"/>
              <w:rPr>
                <w:rFonts w:ascii="Times New Roman" w:hAnsi="Times New Roman"/>
                <w:b/>
                <w:color w:val="000000"/>
                <w:spacing w:val="-2"/>
                <w:sz w:val="22"/>
              </w:rPr>
            </w:pPr>
          </w:p>
        </w:tc>
        <w:tc>
          <w:tcPr>
            <w:tcW w:w="1650" w:type="dxa"/>
            <w:vMerge/>
          </w:tcPr>
          <w:p w:rsidR="001D0214" w:rsidRPr="005F7685" w:rsidRDefault="001D0214" w:rsidP="0011625B">
            <w:pPr>
              <w:rPr>
                <w:rFonts w:ascii="Times New Roman" w:hAnsi="Times New Roman"/>
                <w:sz w:val="20"/>
                <w:szCs w:val="20"/>
              </w:rPr>
            </w:pPr>
          </w:p>
        </w:tc>
        <w:tc>
          <w:tcPr>
            <w:tcW w:w="1430" w:type="dxa"/>
            <w:vMerge/>
          </w:tcPr>
          <w:p w:rsidR="001D0214" w:rsidRPr="005F7685" w:rsidRDefault="001D0214" w:rsidP="0011625B">
            <w:pPr>
              <w:pStyle w:val="NormalWeb"/>
              <w:spacing w:before="0" w:beforeAutospacing="0" w:after="0" w:afterAutospacing="0"/>
              <w:rPr>
                <w:sz w:val="20"/>
                <w:szCs w:val="20"/>
              </w:rPr>
            </w:pPr>
          </w:p>
        </w:tc>
        <w:tc>
          <w:tcPr>
            <w:tcW w:w="1986" w:type="dxa"/>
            <w:vMerge/>
          </w:tcPr>
          <w:p w:rsidR="001D0214" w:rsidRPr="005F7685" w:rsidRDefault="001D0214" w:rsidP="0011625B">
            <w:pPr>
              <w:widowControl w:val="0"/>
              <w:autoSpaceDE w:val="0"/>
              <w:autoSpaceDN w:val="0"/>
              <w:adjustRightInd w:val="0"/>
              <w:jc w:val="center"/>
              <w:textAlignment w:val="center"/>
              <w:rPr>
                <w:rFonts w:ascii="Times New Roman" w:hAnsi="Times New Roman"/>
                <w:color w:val="000000"/>
                <w:sz w:val="22"/>
              </w:rPr>
            </w:pPr>
          </w:p>
        </w:tc>
      </w:tr>
      <w:tr w:rsidR="001D0214" w:rsidRPr="005F7685" w:rsidTr="00B95F53">
        <w:trPr>
          <w:cantSplit/>
          <w:trHeight w:val="2942"/>
        </w:trPr>
        <w:tc>
          <w:tcPr>
            <w:tcW w:w="438" w:type="dxa"/>
            <w:vMerge/>
          </w:tcPr>
          <w:p w:rsidR="001D0214" w:rsidRPr="005F7685" w:rsidRDefault="001D0214" w:rsidP="0011625B">
            <w:pPr>
              <w:tabs>
                <w:tab w:val="left" w:pos="1455"/>
              </w:tabs>
              <w:rPr>
                <w:rFonts w:ascii="Times New Roman" w:hAnsi="Times New Roman"/>
                <w:sz w:val="22"/>
              </w:rPr>
            </w:pPr>
          </w:p>
        </w:tc>
        <w:tc>
          <w:tcPr>
            <w:tcW w:w="440" w:type="dxa"/>
            <w:textDirection w:val="btLr"/>
          </w:tcPr>
          <w:p w:rsidR="001D0214" w:rsidRPr="005F7685" w:rsidRDefault="001D0214" w:rsidP="00B95F53">
            <w:pPr>
              <w:ind w:left="113" w:right="113"/>
              <w:rPr>
                <w:rFonts w:ascii="Times New Roman" w:hAnsi="Times New Roman"/>
                <w:sz w:val="22"/>
              </w:rPr>
            </w:pPr>
            <w:r w:rsidRPr="005F7685">
              <w:rPr>
                <w:rFonts w:ascii="Times New Roman" w:hAnsi="Times New Roman"/>
                <w:sz w:val="20"/>
                <w:szCs w:val="20"/>
              </w:rPr>
              <w:t>6. Hafta  2-6 Kasım</w:t>
            </w:r>
          </w:p>
        </w:tc>
        <w:tc>
          <w:tcPr>
            <w:tcW w:w="330" w:type="dxa"/>
          </w:tcPr>
          <w:p w:rsidR="001D0214" w:rsidRPr="005F7685" w:rsidRDefault="001D0214" w:rsidP="0011625B">
            <w:pPr>
              <w:rPr>
                <w:rFonts w:ascii="Times New Roman" w:hAnsi="Times New Roman"/>
                <w:sz w:val="22"/>
              </w:rPr>
            </w:pPr>
          </w:p>
          <w:p w:rsidR="001D0214" w:rsidRPr="005F7685" w:rsidRDefault="001D0214" w:rsidP="0011625B">
            <w:pPr>
              <w:rPr>
                <w:rFonts w:ascii="Times New Roman" w:hAnsi="Times New Roman"/>
                <w:sz w:val="22"/>
              </w:rPr>
            </w:pPr>
          </w:p>
          <w:p w:rsidR="001D0214" w:rsidRPr="005F7685" w:rsidRDefault="001D0214" w:rsidP="0011625B">
            <w:pPr>
              <w:rPr>
                <w:rFonts w:ascii="Times New Roman" w:hAnsi="Times New Roman"/>
                <w:sz w:val="22"/>
              </w:rPr>
            </w:pPr>
          </w:p>
          <w:p w:rsidR="001D0214" w:rsidRPr="005F7685" w:rsidRDefault="001D0214" w:rsidP="0011625B">
            <w:pPr>
              <w:tabs>
                <w:tab w:val="left" w:pos="1455"/>
              </w:tabs>
              <w:rPr>
                <w:rFonts w:ascii="Times New Roman" w:hAnsi="Times New Roman"/>
                <w:sz w:val="22"/>
              </w:rPr>
            </w:pPr>
            <w:r>
              <w:rPr>
                <w:rFonts w:ascii="Times New Roman" w:hAnsi="Times New Roman"/>
                <w:sz w:val="22"/>
                <w:szCs w:val="22"/>
              </w:rPr>
              <w:t>1</w:t>
            </w:r>
          </w:p>
          <w:p w:rsidR="001D0214" w:rsidRPr="005F7685" w:rsidRDefault="001D0214" w:rsidP="0011625B">
            <w:pPr>
              <w:rPr>
                <w:rFonts w:ascii="Times New Roman" w:hAnsi="Times New Roman"/>
                <w:sz w:val="22"/>
              </w:rPr>
            </w:pPr>
          </w:p>
          <w:p w:rsidR="001D0214" w:rsidRPr="005F7685" w:rsidRDefault="001D0214" w:rsidP="0011625B">
            <w:pPr>
              <w:rPr>
                <w:rFonts w:ascii="Times New Roman" w:hAnsi="Times New Roman"/>
                <w:sz w:val="22"/>
              </w:rPr>
            </w:pPr>
          </w:p>
        </w:tc>
        <w:tc>
          <w:tcPr>
            <w:tcW w:w="1540" w:type="dxa"/>
            <w:vMerge/>
          </w:tcPr>
          <w:p w:rsidR="001D0214" w:rsidRPr="005F7685" w:rsidRDefault="001D0214" w:rsidP="0011625B">
            <w:pPr>
              <w:rPr>
                <w:rFonts w:ascii="Times New Roman" w:hAnsi="Times New Roman"/>
                <w:b/>
                <w:sz w:val="20"/>
                <w:szCs w:val="20"/>
              </w:rPr>
            </w:pPr>
          </w:p>
        </w:tc>
        <w:tc>
          <w:tcPr>
            <w:tcW w:w="5830" w:type="dxa"/>
            <w:vMerge/>
          </w:tcPr>
          <w:p w:rsidR="001D0214" w:rsidRPr="005F7685" w:rsidRDefault="001D0214" w:rsidP="0011625B">
            <w:pPr>
              <w:widowControl w:val="0"/>
              <w:autoSpaceDE w:val="0"/>
              <w:autoSpaceDN w:val="0"/>
              <w:adjustRightInd w:val="0"/>
              <w:textAlignment w:val="center"/>
              <w:rPr>
                <w:rFonts w:ascii="Times-Roman" w:hAnsi="Times-Roman" w:cs="Times-Roman"/>
                <w:color w:val="000000"/>
                <w:sz w:val="20"/>
                <w:szCs w:val="20"/>
              </w:rPr>
            </w:pPr>
          </w:p>
        </w:tc>
        <w:tc>
          <w:tcPr>
            <w:tcW w:w="2200" w:type="dxa"/>
            <w:vMerge/>
          </w:tcPr>
          <w:p w:rsidR="001D0214" w:rsidRPr="005F7685" w:rsidRDefault="001D0214" w:rsidP="0011625B">
            <w:pPr>
              <w:widowControl w:val="0"/>
              <w:autoSpaceDE w:val="0"/>
              <w:autoSpaceDN w:val="0"/>
              <w:adjustRightInd w:val="0"/>
              <w:textAlignment w:val="center"/>
              <w:rPr>
                <w:rFonts w:ascii="Times New Roman" w:hAnsi="Times New Roman"/>
                <w:b/>
                <w:color w:val="000000"/>
                <w:spacing w:val="-2"/>
                <w:sz w:val="22"/>
              </w:rPr>
            </w:pPr>
          </w:p>
        </w:tc>
        <w:tc>
          <w:tcPr>
            <w:tcW w:w="1650" w:type="dxa"/>
            <w:vMerge/>
          </w:tcPr>
          <w:p w:rsidR="001D0214" w:rsidRPr="005F7685" w:rsidRDefault="001D0214" w:rsidP="0011625B">
            <w:pPr>
              <w:rPr>
                <w:rFonts w:ascii="Times New Roman" w:hAnsi="Times New Roman"/>
                <w:sz w:val="20"/>
                <w:szCs w:val="20"/>
              </w:rPr>
            </w:pPr>
          </w:p>
        </w:tc>
        <w:tc>
          <w:tcPr>
            <w:tcW w:w="1430" w:type="dxa"/>
            <w:vMerge/>
          </w:tcPr>
          <w:p w:rsidR="001D0214" w:rsidRPr="005F7685" w:rsidRDefault="001D0214" w:rsidP="0011625B">
            <w:pPr>
              <w:pStyle w:val="NormalWeb"/>
              <w:spacing w:before="0" w:beforeAutospacing="0" w:after="0" w:afterAutospacing="0"/>
              <w:rPr>
                <w:sz w:val="20"/>
                <w:szCs w:val="20"/>
              </w:rPr>
            </w:pPr>
          </w:p>
        </w:tc>
        <w:tc>
          <w:tcPr>
            <w:tcW w:w="1986" w:type="dxa"/>
            <w:vMerge/>
          </w:tcPr>
          <w:p w:rsidR="001D0214" w:rsidRPr="005F7685" w:rsidRDefault="001D0214" w:rsidP="0011625B">
            <w:pPr>
              <w:widowControl w:val="0"/>
              <w:autoSpaceDE w:val="0"/>
              <w:autoSpaceDN w:val="0"/>
              <w:adjustRightInd w:val="0"/>
              <w:jc w:val="center"/>
              <w:textAlignment w:val="center"/>
              <w:rPr>
                <w:rFonts w:ascii="Times New Roman" w:hAnsi="Times New Roman"/>
                <w:color w:val="000000"/>
                <w:sz w:val="22"/>
              </w:rPr>
            </w:pPr>
          </w:p>
        </w:tc>
      </w:tr>
    </w:tbl>
    <w:p w:rsidR="001D0214" w:rsidRDefault="001D0214" w:rsidP="001D31C1">
      <w:pPr>
        <w:ind w:firstLine="720"/>
        <w:jc w:val="center"/>
      </w:pPr>
    </w:p>
    <w:p w:rsidR="001D0214" w:rsidRDefault="001D0214" w:rsidP="00C06148"/>
    <w:p w:rsidR="001D0214" w:rsidRDefault="001D0214" w:rsidP="00C06148"/>
    <w:p w:rsidR="001D0214" w:rsidRDefault="001D0214" w:rsidP="00C06148"/>
    <w:p w:rsidR="001D0214" w:rsidRDefault="001D0214" w:rsidP="00C06148"/>
    <w:tbl>
      <w:tblPr>
        <w:tblW w:w="16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440"/>
        <w:gridCol w:w="330"/>
        <w:gridCol w:w="1540"/>
        <w:gridCol w:w="5940"/>
        <w:gridCol w:w="2090"/>
        <w:gridCol w:w="1650"/>
        <w:gridCol w:w="1430"/>
        <w:gridCol w:w="1986"/>
      </w:tblGrid>
      <w:tr w:rsidR="001D0214" w:rsidTr="00517CFA">
        <w:trPr>
          <w:cantSplit/>
          <w:trHeight w:val="827"/>
        </w:trPr>
        <w:tc>
          <w:tcPr>
            <w:tcW w:w="674" w:type="dxa"/>
            <w:textDirection w:val="btLr"/>
          </w:tcPr>
          <w:p w:rsidR="001D0214" w:rsidRPr="005F7685" w:rsidRDefault="001D0214" w:rsidP="00BA50B3">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BA50B3">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30" w:type="dxa"/>
            <w:textDirection w:val="btLr"/>
          </w:tcPr>
          <w:p w:rsidR="001D0214" w:rsidRPr="005F7685" w:rsidRDefault="001D0214" w:rsidP="00BA50B3">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40" w:type="dxa"/>
            <w:vAlign w:val="center"/>
          </w:tcPr>
          <w:p w:rsidR="001D0214" w:rsidRPr="005F7685" w:rsidRDefault="001D0214" w:rsidP="00BA50B3">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BA50B3">
            <w:pPr>
              <w:jc w:val="center"/>
              <w:rPr>
                <w:rFonts w:ascii="Times New Roman" w:hAnsi="Times New Roman"/>
                <w:szCs w:val="16"/>
              </w:rPr>
            </w:pPr>
            <w:r w:rsidRPr="005F7685">
              <w:rPr>
                <w:rFonts w:ascii="Times New Roman" w:hAnsi="Times New Roman"/>
                <w:b/>
                <w:szCs w:val="16"/>
              </w:rPr>
              <w:t>ALT ÖĞRENME ALANI</w:t>
            </w:r>
          </w:p>
        </w:tc>
        <w:tc>
          <w:tcPr>
            <w:tcW w:w="5940" w:type="dxa"/>
            <w:vAlign w:val="center"/>
          </w:tcPr>
          <w:p w:rsidR="001D0214" w:rsidRPr="005F7685" w:rsidRDefault="001D0214" w:rsidP="00BA50B3">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BA50B3">
            <w:pPr>
              <w:jc w:val="center"/>
              <w:rPr>
                <w:rFonts w:ascii="Times New Roman" w:hAnsi="Times New Roman"/>
                <w:szCs w:val="16"/>
              </w:rPr>
            </w:pPr>
            <w:r w:rsidRPr="005F7685">
              <w:rPr>
                <w:rFonts w:ascii="Times New Roman" w:hAnsi="Times New Roman"/>
                <w:b/>
                <w:szCs w:val="16"/>
              </w:rPr>
              <w:t>ETKİNLİK ÖRNEKLERİ AÇIKLAMALAR</w:t>
            </w:r>
          </w:p>
        </w:tc>
        <w:tc>
          <w:tcPr>
            <w:tcW w:w="2090" w:type="dxa"/>
            <w:vAlign w:val="center"/>
          </w:tcPr>
          <w:p w:rsidR="001D0214" w:rsidRPr="005F7685" w:rsidRDefault="001D0214" w:rsidP="00BA50B3">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vAlign w:val="center"/>
          </w:tcPr>
          <w:p w:rsidR="001D0214" w:rsidRPr="005F7685" w:rsidRDefault="001D0214" w:rsidP="00BA50B3">
            <w:pPr>
              <w:jc w:val="center"/>
              <w:rPr>
                <w:rFonts w:ascii="Times New Roman" w:hAnsi="Times New Roman"/>
                <w:b/>
                <w:szCs w:val="16"/>
              </w:rPr>
            </w:pPr>
            <w:r w:rsidRPr="005F7685">
              <w:rPr>
                <w:rFonts w:ascii="Times New Roman" w:hAnsi="Times New Roman"/>
                <w:b/>
                <w:szCs w:val="16"/>
              </w:rPr>
              <w:t>ARAÇ-GEREÇ</w:t>
            </w:r>
          </w:p>
        </w:tc>
        <w:tc>
          <w:tcPr>
            <w:tcW w:w="1430" w:type="dxa"/>
            <w:vAlign w:val="center"/>
          </w:tcPr>
          <w:p w:rsidR="001D0214" w:rsidRPr="005F7685" w:rsidRDefault="001D0214" w:rsidP="00BA50B3">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BA50B3">
            <w:pPr>
              <w:tabs>
                <w:tab w:val="left" w:pos="1455"/>
              </w:tabs>
              <w:rPr>
                <w:rFonts w:ascii="Times New Roman" w:hAnsi="Times New Roman"/>
                <w:b/>
                <w:szCs w:val="16"/>
              </w:rPr>
            </w:pPr>
          </w:p>
          <w:p w:rsidR="001D0214" w:rsidRPr="005F7685" w:rsidRDefault="001D0214" w:rsidP="00BA50B3">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FF0C74">
        <w:trPr>
          <w:trHeight w:val="4283"/>
        </w:trPr>
        <w:tc>
          <w:tcPr>
            <w:tcW w:w="674" w:type="dxa"/>
            <w:vMerge w:val="restart"/>
            <w:textDirection w:val="btLr"/>
          </w:tcPr>
          <w:p w:rsidR="001D0214" w:rsidRPr="005F7685" w:rsidRDefault="001D0214" w:rsidP="00BA50B3">
            <w:pPr>
              <w:tabs>
                <w:tab w:val="left" w:pos="1455"/>
              </w:tabs>
              <w:ind w:left="113" w:right="113"/>
              <w:jc w:val="center"/>
              <w:rPr>
                <w:rFonts w:ascii="Times New Roman" w:hAnsi="Times New Roman"/>
                <w:b/>
                <w:sz w:val="22"/>
              </w:rPr>
            </w:pPr>
            <w:r>
              <w:rPr>
                <w:rFonts w:ascii="Times New Roman" w:hAnsi="Times New Roman"/>
                <w:b/>
                <w:sz w:val="22"/>
                <w:szCs w:val="22"/>
              </w:rPr>
              <w:t>KASIM</w:t>
            </w: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tc>
        <w:tc>
          <w:tcPr>
            <w:tcW w:w="440" w:type="dxa"/>
            <w:textDirection w:val="btLr"/>
          </w:tcPr>
          <w:p w:rsidR="001D0214" w:rsidRPr="005F7685" w:rsidRDefault="001D0214" w:rsidP="00BA50B3">
            <w:pPr>
              <w:tabs>
                <w:tab w:val="left" w:pos="1455"/>
              </w:tabs>
              <w:ind w:left="113" w:right="113"/>
              <w:rPr>
                <w:rFonts w:ascii="Times New Roman" w:hAnsi="Times New Roman"/>
                <w:sz w:val="22"/>
              </w:rPr>
            </w:pPr>
            <w:r w:rsidRPr="005F7685">
              <w:rPr>
                <w:rFonts w:ascii="Times New Roman" w:hAnsi="Times New Roman"/>
                <w:sz w:val="20"/>
                <w:szCs w:val="20"/>
              </w:rPr>
              <w:t>6. Hafta  2-6 Kasım</w:t>
            </w:r>
          </w:p>
          <w:p w:rsidR="001D0214" w:rsidRPr="005F7685" w:rsidRDefault="001D0214" w:rsidP="00BA50B3">
            <w:pPr>
              <w:tabs>
                <w:tab w:val="left" w:pos="1455"/>
              </w:tabs>
              <w:ind w:left="113" w:right="113"/>
              <w:rPr>
                <w:rFonts w:ascii="Times New Roman" w:hAnsi="Times New Roman"/>
                <w:sz w:val="22"/>
              </w:rPr>
            </w:pPr>
          </w:p>
          <w:p w:rsidR="001D0214" w:rsidRPr="005F7685" w:rsidRDefault="001D0214" w:rsidP="00BA50B3">
            <w:pPr>
              <w:tabs>
                <w:tab w:val="left" w:pos="1455"/>
              </w:tabs>
              <w:ind w:left="113" w:right="113"/>
              <w:rPr>
                <w:rFonts w:ascii="Times New Roman" w:hAnsi="Times New Roman"/>
                <w:sz w:val="22"/>
              </w:rPr>
            </w:pPr>
          </w:p>
          <w:p w:rsidR="001D0214" w:rsidRPr="005F7685" w:rsidRDefault="001D0214" w:rsidP="00BA50B3">
            <w:pPr>
              <w:tabs>
                <w:tab w:val="left" w:pos="1455"/>
              </w:tabs>
              <w:ind w:left="113" w:right="113"/>
              <w:rPr>
                <w:rFonts w:ascii="Times New Roman" w:hAnsi="Times New Roman"/>
                <w:sz w:val="22"/>
              </w:rPr>
            </w:pPr>
          </w:p>
          <w:p w:rsidR="001D0214" w:rsidRPr="005F7685" w:rsidRDefault="001D0214" w:rsidP="00BA50B3">
            <w:pPr>
              <w:tabs>
                <w:tab w:val="left" w:pos="1455"/>
              </w:tabs>
              <w:ind w:left="113" w:right="113"/>
              <w:jc w:val="center"/>
              <w:rPr>
                <w:rFonts w:ascii="Times New Roman" w:hAnsi="Times New Roman"/>
                <w:sz w:val="22"/>
              </w:rPr>
            </w:pPr>
          </w:p>
        </w:tc>
        <w:tc>
          <w:tcPr>
            <w:tcW w:w="330" w:type="dxa"/>
          </w:tcPr>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r>
              <w:rPr>
                <w:rFonts w:ascii="Times New Roman" w:hAnsi="Times New Roman"/>
                <w:sz w:val="22"/>
                <w:szCs w:val="22"/>
              </w:rPr>
              <w:t>4</w:t>
            </w:r>
          </w:p>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p>
        </w:tc>
        <w:tc>
          <w:tcPr>
            <w:tcW w:w="1540" w:type="dxa"/>
            <w:vMerge w:val="restart"/>
          </w:tcPr>
          <w:p w:rsidR="001D0214" w:rsidRPr="005F7685" w:rsidRDefault="001D0214" w:rsidP="00BA50B3">
            <w:pPr>
              <w:rPr>
                <w:rFonts w:ascii="Times New Roman" w:hAnsi="Times New Roman"/>
                <w:b/>
                <w:sz w:val="20"/>
                <w:szCs w:val="20"/>
              </w:rPr>
            </w:pPr>
          </w:p>
          <w:p w:rsidR="001D0214" w:rsidRPr="005F7685" w:rsidRDefault="001D0214" w:rsidP="00BA50B3">
            <w:pPr>
              <w:rPr>
                <w:rFonts w:ascii="Times New Roman" w:hAnsi="Times New Roman"/>
                <w:b/>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b/>
                <w:sz w:val="20"/>
                <w:szCs w:val="20"/>
              </w:rPr>
              <w:t>SAYILAR</w:t>
            </w:r>
          </w:p>
          <w:p w:rsidR="001D0214" w:rsidRDefault="001D0214" w:rsidP="00BA50B3">
            <w:pPr>
              <w:rPr>
                <w:rFonts w:ascii="Times New Roman" w:hAnsi="Times New Roman"/>
                <w:sz w:val="20"/>
                <w:szCs w:val="20"/>
              </w:rPr>
            </w:pPr>
            <w:r w:rsidRPr="005F7685">
              <w:rPr>
                <w:rFonts w:ascii="Times New Roman" w:hAnsi="Times New Roman"/>
                <w:sz w:val="20"/>
                <w:szCs w:val="20"/>
              </w:rPr>
              <w:t>Doğal Sayılar</w:t>
            </w:r>
          </w:p>
          <w:p w:rsidR="001D0214" w:rsidRPr="005F7685" w:rsidRDefault="001D0214" w:rsidP="00BA50B3">
            <w:pPr>
              <w:rPr>
                <w:rFonts w:ascii="Times New Roman" w:hAnsi="Times New Roman"/>
                <w:sz w:val="20"/>
                <w:szCs w:val="20"/>
              </w:rPr>
            </w:pPr>
            <w:r>
              <w:rPr>
                <w:rFonts w:ascii="Times New Roman" w:hAnsi="Times New Roman"/>
                <w:sz w:val="20"/>
                <w:szCs w:val="20"/>
              </w:rPr>
              <w:t>(6 Saat)</w:t>
            </w:r>
          </w:p>
        </w:tc>
        <w:tc>
          <w:tcPr>
            <w:tcW w:w="5940" w:type="dxa"/>
            <w:vMerge w:val="restart"/>
          </w:tcPr>
          <w:p w:rsidR="001D0214" w:rsidRPr="005F7685" w:rsidRDefault="001D0214" w:rsidP="00BA50B3">
            <w:pPr>
              <w:widowControl w:val="0"/>
              <w:autoSpaceDE w:val="0"/>
              <w:autoSpaceDN w:val="0"/>
              <w:adjustRightInd w:val="0"/>
              <w:textAlignment w:val="center"/>
              <w:rPr>
                <w:rFonts w:ascii="Times New Roman" w:hAnsi="Times New Roman"/>
                <w:color w:val="000000"/>
                <w:sz w:val="20"/>
                <w:szCs w:val="20"/>
              </w:rPr>
            </w:pPr>
          </w:p>
          <w:p w:rsidR="001D0214" w:rsidRPr="00F672A1" w:rsidRDefault="001D0214" w:rsidP="00BA50B3">
            <w:pPr>
              <w:rPr>
                <w:b/>
                <w:sz w:val="20"/>
                <w:szCs w:val="20"/>
                <w:highlight w:val="yellow"/>
              </w:rPr>
            </w:pPr>
            <w:r w:rsidRPr="005F7685">
              <w:rPr>
                <w:rFonts w:ascii="Times New Roman" w:hAnsi="Times New Roman"/>
                <w:color w:val="000000"/>
                <w:sz w:val="20"/>
                <w:szCs w:val="20"/>
              </w:rPr>
              <w:t xml:space="preserve">4. </w:t>
            </w:r>
            <w:r w:rsidRPr="00F672A1">
              <w:rPr>
                <w:rFonts w:ascii="Times New Roman" w:hAnsi="Times New Roman"/>
                <w:color w:val="000000"/>
                <w:sz w:val="20"/>
                <w:szCs w:val="20"/>
                <w:highlight w:val="yellow"/>
              </w:rPr>
              <w:t>100 içinde ikişer ve beşer, 40 içinde dörder, 30 içinde üçer ileriye ve geriye doğru sayar.</w:t>
            </w:r>
          </w:p>
          <w:p w:rsidR="001D0214" w:rsidRPr="00F672A1" w:rsidRDefault="001D0214" w:rsidP="00BA50B3">
            <w:pPr>
              <w:rPr>
                <w:rFonts w:ascii="Verdana" w:hAnsi="Verdana"/>
                <w:b/>
                <w:sz w:val="18"/>
                <w:szCs w:val="18"/>
                <w:highlight w:val="yellow"/>
              </w:rPr>
            </w:pPr>
          </w:p>
          <w:p w:rsidR="001D0214" w:rsidRPr="00F672A1" w:rsidRDefault="001D0214" w:rsidP="00BA50B3">
            <w:pPr>
              <w:rPr>
                <w:sz w:val="18"/>
                <w:szCs w:val="18"/>
                <w:highlight w:val="yellow"/>
              </w:rPr>
            </w:pPr>
            <w:r w:rsidRPr="00F672A1">
              <w:rPr>
                <w:rFonts w:ascii="Verdana" w:hAnsi="Verdana"/>
                <w:b/>
                <w:szCs w:val="16"/>
                <w:highlight w:val="yellow"/>
              </w:rPr>
              <w:sym w:font="Webdings" w:char="F048"/>
            </w:r>
            <w:r w:rsidRPr="00F672A1">
              <w:rPr>
                <w:rFonts w:ascii="Times New Roman" w:hAnsi="Times New Roman"/>
                <w:bCs/>
                <w:sz w:val="20"/>
                <w:szCs w:val="20"/>
                <w:highlight w:val="yellow"/>
              </w:rPr>
              <w:t>Öğrencilere ikişer,dörder, üçer ve beşer  ritmik saydırılırken belirtilen sayıdan , kaç tane saydığının kaydı tutturulur. Örneğin; üçer ritmik saymada, başlangıç sayısından belirtilen sayıya kadar söylediği sayılar yazdırılır.</w:t>
            </w:r>
          </w:p>
          <w:p w:rsidR="001D0214" w:rsidRPr="00F672A1" w:rsidRDefault="001D0214" w:rsidP="00BA50B3">
            <w:pPr>
              <w:rPr>
                <w:sz w:val="18"/>
                <w:szCs w:val="18"/>
                <w:highlight w:val="yellow"/>
              </w:rPr>
            </w:pPr>
          </w:p>
          <w:p w:rsidR="001D0214" w:rsidRPr="00F672A1" w:rsidRDefault="001D0214" w:rsidP="00BA50B3">
            <w:pPr>
              <w:ind w:right="113"/>
              <w:jc w:val="both"/>
              <w:rPr>
                <w:sz w:val="18"/>
                <w:szCs w:val="18"/>
                <w:highlight w:val="yellow"/>
              </w:rPr>
            </w:pPr>
            <w:r w:rsidRPr="00F672A1">
              <w:rPr>
                <w:rFonts w:ascii="Verdana" w:hAnsi="Verdana"/>
                <w:b/>
                <w:szCs w:val="16"/>
                <w:highlight w:val="yellow"/>
              </w:rPr>
              <w:sym w:font="Webdings" w:char="F048"/>
            </w:r>
            <w:r w:rsidRPr="00F672A1">
              <w:rPr>
                <w:rFonts w:ascii="Times New Roman" w:hAnsi="Times New Roman"/>
                <w:sz w:val="20"/>
                <w:szCs w:val="20"/>
                <w:highlight w:val="yellow"/>
              </w:rPr>
              <w:t>Yüzlük tablo kullanılarak yapılan sayma etkinliklerinde, sayıların bulunduğu kutular boyanır. Tablo üzerinde ritmik saymaya dayalı oluşturulan örüntüler yazılır.</w:t>
            </w:r>
          </w:p>
          <w:p w:rsidR="001D0214" w:rsidRPr="00F672A1" w:rsidRDefault="001D0214" w:rsidP="00BA50B3">
            <w:pPr>
              <w:rPr>
                <w:b/>
                <w:sz w:val="20"/>
                <w:szCs w:val="20"/>
                <w:highlight w:val="yellow"/>
              </w:rPr>
            </w:pPr>
          </w:p>
          <w:p w:rsidR="001D0214" w:rsidRPr="00F672A1" w:rsidRDefault="001D0214" w:rsidP="00BA50B3">
            <w:pPr>
              <w:rPr>
                <w:rFonts w:ascii="Times New Roman" w:hAnsi="Times New Roman"/>
                <w:sz w:val="20"/>
                <w:szCs w:val="20"/>
                <w:highlight w:val="yellow"/>
              </w:rPr>
            </w:pPr>
            <w:r w:rsidRPr="00F672A1">
              <w:rPr>
                <w:rFonts w:ascii="Times New Roman" w:hAnsi="Times New Roman"/>
                <w:b/>
                <w:sz w:val="20"/>
                <w:szCs w:val="20"/>
                <w:highlight w:val="yellow"/>
              </w:rPr>
              <w:t xml:space="preserve">[!]  </w:t>
            </w:r>
            <w:r w:rsidRPr="00F672A1">
              <w:rPr>
                <w:rFonts w:ascii="Times New Roman" w:hAnsi="Times New Roman"/>
                <w:sz w:val="20"/>
                <w:szCs w:val="20"/>
                <w:highlight w:val="yellow"/>
              </w:rPr>
              <w:t>İleriye veya geriye doğru ikişer, üçer, dörder ve beşer saymalarda, ilgili sayıların katlarından başlatılır.</w:t>
            </w:r>
          </w:p>
          <w:p w:rsidR="001D0214" w:rsidRPr="00F672A1" w:rsidRDefault="001D0214" w:rsidP="009208C0">
            <w:pPr>
              <w:widowControl w:val="0"/>
              <w:autoSpaceDE w:val="0"/>
              <w:autoSpaceDN w:val="0"/>
              <w:adjustRightInd w:val="0"/>
              <w:textAlignment w:val="center"/>
              <w:rPr>
                <w:rFonts w:ascii="Times New Roman" w:hAnsi="Times New Roman"/>
                <w:color w:val="000000"/>
                <w:sz w:val="20"/>
                <w:szCs w:val="20"/>
                <w:highlight w:val="yellow"/>
              </w:rPr>
            </w:pPr>
            <w:r w:rsidRPr="00F672A1">
              <w:rPr>
                <w:rFonts w:ascii="Times New Roman" w:hAnsi="Times New Roman"/>
                <w:color w:val="000000"/>
                <w:sz w:val="20"/>
                <w:szCs w:val="20"/>
                <w:highlight w:val="yellow"/>
              </w:rPr>
              <w:t>1.  Sayı örüntüleri oluşturur.</w:t>
            </w:r>
          </w:p>
          <w:p w:rsidR="001D0214" w:rsidRPr="00F672A1" w:rsidRDefault="001D0214" w:rsidP="009208C0">
            <w:pPr>
              <w:widowControl w:val="0"/>
              <w:autoSpaceDE w:val="0"/>
              <w:autoSpaceDN w:val="0"/>
              <w:adjustRightInd w:val="0"/>
              <w:textAlignment w:val="center"/>
              <w:rPr>
                <w:rFonts w:ascii="Times New Roman" w:hAnsi="Times New Roman"/>
                <w:color w:val="000000"/>
                <w:sz w:val="20"/>
                <w:szCs w:val="20"/>
                <w:highlight w:val="yellow"/>
              </w:rPr>
            </w:pPr>
          </w:p>
          <w:p w:rsidR="001D0214" w:rsidRPr="00F672A1" w:rsidRDefault="001D0214" w:rsidP="009208C0">
            <w:pPr>
              <w:jc w:val="both"/>
              <w:rPr>
                <w:rFonts w:ascii="Times New Roman" w:hAnsi="Times New Roman"/>
                <w:sz w:val="20"/>
                <w:szCs w:val="20"/>
                <w:highlight w:val="yellow"/>
              </w:rPr>
            </w:pPr>
            <w:r w:rsidRPr="00F672A1">
              <w:rPr>
                <w:rFonts w:ascii="Times New Roman" w:hAnsi="Times New Roman"/>
                <w:sz w:val="20"/>
                <w:szCs w:val="20"/>
                <w:highlight w:val="yellow"/>
              </w:rPr>
              <w:t xml:space="preserve">Ritmik sayma etkinliklerinden biride yüzlük tablo üzerinde uygulanabilir.Yüzlük tablonun bulunduğu çalışma yaprağı dağıtılır.  üçer ritmik sayma üzerine kurgulanan çalışma yaprağı ikişer ve dörder ritmik sayma içinde kullanılabilir. </w:t>
            </w:r>
          </w:p>
          <w:p w:rsidR="001D0214" w:rsidRPr="00F672A1" w:rsidRDefault="001D0214" w:rsidP="009208C0">
            <w:pPr>
              <w:widowControl w:val="0"/>
              <w:autoSpaceDE w:val="0"/>
              <w:autoSpaceDN w:val="0"/>
              <w:adjustRightInd w:val="0"/>
              <w:textAlignment w:val="center"/>
              <w:rPr>
                <w:rFonts w:ascii="Times New Roman" w:hAnsi="Times New Roman"/>
                <w:color w:val="000000"/>
                <w:sz w:val="20"/>
                <w:szCs w:val="20"/>
                <w:highlight w:val="yellow"/>
              </w:rPr>
            </w:pPr>
          </w:p>
          <w:p w:rsidR="001D0214" w:rsidRPr="00F672A1" w:rsidRDefault="001D0214" w:rsidP="009208C0">
            <w:pPr>
              <w:rPr>
                <w:rFonts w:ascii="Times New Roman" w:hAnsi="Times New Roman"/>
                <w:sz w:val="20"/>
                <w:szCs w:val="20"/>
                <w:highlight w:val="yellow"/>
              </w:rPr>
            </w:pPr>
            <w:r w:rsidRPr="00F672A1">
              <w:rPr>
                <w:rFonts w:ascii="Times New Roman" w:hAnsi="Times New Roman"/>
                <w:b/>
                <w:sz w:val="20"/>
                <w:szCs w:val="20"/>
                <w:highlight w:val="yellow"/>
              </w:rPr>
              <w:t xml:space="preserve">[!]  </w:t>
            </w:r>
            <w:r w:rsidRPr="00F672A1">
              <w:rPr>
                <w:rFonts w:ascii="Times New Roman" w:hAnsi="Times New Roman"/>
                <w:sz w:val="20"/>
                <w:szCs w:val="20"/>
                <w:highlight w:val="yellow"/>
              </w:rPr>
              <w:t>Örüntülerde kullanılan sayılar bu sınıftaki sayı sınırlılıkları içinde olmalıdır.</w:t>
            </w:r>
          </w:p>
          <w:p w:rsidR="001D0214" w:rsidRPr="00F672A1" w:rsidRDefault="001D0214" w:rsidP="009208C0">
            <w:pPr>
              <w:rPr>
                <w:rFonts w:ascii="Times New Roman" w:hAnsi="Times New Roman"/>
                <w:sz w:val="20"/>
                <w:szCs w:val="20"/>
                <w:highlight w:val="yellow"/>
              </w:rPr>
            </w:pPr>
          </w:p>
          <w:p w:rsidR="001D0214" w:rsidRPr="00F672A1" w:rsidRDefault="001D0214" w:rsidP="009208C0">
            <w:pPr>
              <w:rPr>
                <w:rFonts w:ascii="Times New Roman" w:hAnsi="Times New Roman"/>
                <w:sz w:val="20"/>
                <w:szCs w:val="20"/>
                <w:highlight w:val="yellow"/>
              </w:rPr>
            </w:pPr>
            <w:r w:rsidRPr="00F672A1">
              <w:rPr>
                <w:rFonts w:ascii="Times New Roman" w:hAnsi="Times New Roman"/>
                <w:b/>
                <w:sz w:val="20"/>
                <w:szCs w:val="20"/>
                <w:highlight w:val="yellow"/>
              </w:rPr>
              <w:t xml:space="preserve">[!]  </w:t>
            </w:r>
            <w:r w:rsidRPr="00F672A1">
              <w:rPr>
                <w:rFonts w:ascii="Times New Roman" w:hAnsi="Times New Roman"/>
                <w:sz w:val="20"/>
                <w:szCs w:val="20"/>
                <w:highlight w:val="yellow"/>
              </w:rPr>
              <w:t xml:space="preserve">Örüntü oluşturmada ve tamamlamada </w:t>
            </w:r>
          </w:p>
          <w:p w:rsidR="001D0214" w:rsidRPr="00F672A1" w:rsidRDefault="001D0214" w:rsidP="009208C0">
            <w:pPr>
              <w:rPr>
                <w:rFonts w:ascii="Times New Roman" w:hAnsi="Times New Roman"/>
                <w:sz w:val="20"/>
                <w:szCs w:val="20"/>
                <w:highlight w:val="yellow"/>
              </w:rPr>
            </w:pPr>
            <w:r w:rsidRPr="00F672A1">
              <w:rPr>
                <w:rFonts w:ascii="Times New Roman" w:hAnsi="Times New Roman"/>
                <w:sz w:val="20"/>
                <w:szCs w:val="20"/>
                <w:highlight w:val="yellow"/>
              </w:rPr>
              <w:t xml:space="preserve">       yüzlük tablodan yararlanılır. </w:t>
            </w:r>
          </w:p>
          <w:p w:rsidR="001D0214" w:rsidRPr="00F672A1" w:rsidRDefault="001D0214" w:rsidP="009208C0">
            <w:pPr>
              <w:rPr>
                <w:rFonts w:ascii="Times New Roman" w:hAnsi="Times New Roman"/>
                <w:sz w:val="20"/>
                <w:szCs w:val="20"/>
                <w:highlight w:val="yellow"/>
              </w:rPr>
            </w:pPr>
          </w:p>
          <w:p w:rsidR="001D0214" w:rsidRDefault="001D0214" w:rsidP="009208C0">
            <w:pPr>
              <w:rPr>
                <w:rFonts w:ascii="Times New Roman" w:hAnsi="Times New Roman"/>
                <w:sz w:val="20"/>
                <w:szCs w:val="20"/>
              </w:rPr>
            </w:pPr>
            <w:r w:rsidRPr="00F672A1">
              <w:rPr>
                <w:rFonts w:ascii="Times New Roman" w:hAnsi="Times New Roman"/>
                <w:b/>
                <w:sz w:val="20"/>
                <w:szCs w:val="20"/>
                <w:highlight w:val="yellow"/>
              </w:rPr>
              <w:t xml:space="preserve">[!]  </w:t>
            </w:r>
            <w:r w:rsidRPr="00F672A1">
              <w:rPr>
                <w:rFonts w:ascii="Times New Roman" w:hAnsi="Times New Roman"/>
                <w:sz w:val="20"/>
                <w:szCs w:val="20"/>
                <w:highlight w:val="yellow"/>
              </w:rPr>
              <w:t>Örüntüyü tamamlamada en fazla iki sayı buldurulur</w:t>
            </w:r>
            <w:r w:rsidRPr="005F7685">
              <w:rPr>
                <w:rFonts w:ascii="Times New Roman" w:hAnsi="Times New Roman"/>
                <w:sz w:val="20"/>
                <w:szCs w:val="20"/>
              </w:rPr>
              <w:t>.</w:t>
            </w:r>
          </w:p>
          <w:p w:rsidR="001D0214" w:rsidRPr="005F7685" w:rsidRDefault="001D0214" w:rsidP="00BA50B3">
            <w:pPr>
              <w:rPr>
                <w:rFonts w:ascii="Times New Roman" w:hAnsi="Times New Roman"/>
                <w:sz w:val="20"/>
                <w:szCs w:val="20"/>
              </w:rPr>
            </w:pPr>
          </w:p>
        </w:tc>
        <w:tc>
          <w:tcPr>
            <w:tcW w:w="2090" w:type="dxa"/>
            <w:vMerge w:val="restart"/>
          </w:tcPr>
          <w:p w:rsidR="001D0214" w:rsidRPr="007A73EC" w:rsidRDefault="001D0214" w:rsidP="00BA50B3"/>
          <w:p w:rsidR="001D0214" w:rsidRPr="005F7685" w:rsidRDefault="001D0214" w:rsidP="00BA50B3">
            <w:pPr>
              <w:rPr>
                <w:bCs/>
                <w:sz w:val="20"/>
                <w:szCs w:val="20"/>
              </w:rPr>
            </w:pPr>
            <w:r w:rsidRPr="005F7685">
              <w:rPr>
                <w:b/>
                <w:bCs/>
                <w:sz w:val="20"/>
                <w:szCs w:val="20"/>
              </w:rPr>
              <w:sym w:font="MS Outlook" w:char="F043"/>
            </w:r>
            <w:r w:rsidRPr="005F7685">
              <w:rPr>
                <w:bCs/>
                <w:sz w:val="20"/>
                <w:szCs w:val="20"/>
              </w:rPr>
              <w:t>Doğal sayılarda</w:t>
            </w:r>
          </w:p>
          <w:p w:rsidR="001D0214" w:rsidRPr="005F7685" w:rsidRDefault="001D0214" w:rsidP="00BA50B3">
            <w:pPr>
              <w:rPr>
                <w:bCs/>
                <w:sz w:val="20"/>
                <w:szCs w:val="20"/>
              </w:rPr>
            </w:pPr>
            <w:r w:rsidRPr="005F7685">
              <w:rPr>
                <w:bCs/>
                <w:sz w:val="20"/>
                <w:szCs w:val="20"/>
              </w:rPr>
              <w:t xml:space="preserve">      Çıkarma İşlemi</w:t>
            </w:r>
          </w:p>
          <w:p w:rsidR="001D0214" w:rsidRPr="005F7685" w:rsidRDefault="001D0214" w:rsidP="00BA50B3">
            <w:pPr>
              <w:rPr>
                <w:bCs/>
                <w:sz w:val="20"/>
                <w:szCs w:val="20"/>
              </w:rPr>
            </w:pPr>
            <w:r w:rsidRPr="005F7685">
              <w:rPr>
                <w:b/>
                <w:bCs/>
                <w:sz w:val="20"/>
                <w:szCs w:val="20"/>
              </w:rPr>
              <w:sym w:font="MS Outlook" w:char="F043"/>
            </w:r>
            <w:r w:rsidRPr="005F7685">
              <w:rPr>
                <w:bCs/>
                <w:sz w:val="20"/>
                <w:szCs w:val="20"/>
              </w:rPr>
              <w:t>Doğal sayılarda</w:t>
            </w:r>
          </w:p>
          <w:p w:rsidR="001D0214" w:rsidRPr="005F7685" w:rsidRDefault="001D0214" w:rsidP="00BA50B3">
            <w:pPr>
              <w:rPr>
                <w:b/>
                <w:bCs/>
                <w:sz w:val="20"/>
                <w:szCs w:val="20"/>
              </w:rPr>
            </w:pPr>
            <w:r w:rsidRPr="005F7685">
              <w:rPr>
                <w:bCs/>
                <w:sz w:val="20"/>
                <w:szCs w:val="20"/>
              </w:rPr>
              <w:t xml:space="preserve">      Çarpma İşlemi</w:t>
            </w:r>
          </w:p>
          <w:p w:rsidR="001D0214" w:rsidRPr="005F7685" w:rsidRDefault="001D0214" w:rsidP="00BA50B3">
            <w:pPr>
              <w:rPr>
                <w:bCs/>
                <w:sz w:val="20"/>
                <w:szCs w:val="20"/>
              </w:rPr>
            </w:pPr>
            <w:r w:rsidRPr="005F7685">
              <w:rPr>
                <w:b/>
                <w:bCs/>
                <w:sz w:val="20"/>
                <w:szCs w:val="20"/>
              </w:rPr>
              <w:sym w:font="MS Outlook" w:char="F043"/>
            </w:r>
            <w:r w:rsidRPr="005F7685">
              <w:rPr>
                <w:bCs/>
                <w:sz w:val="20"/>
                <w:szCs w:val="20"/>
              </w:rPr>
              <w:t>Doğal sayılarda</w:t>
            </w:r>
          </w:p>
          <w:p w:rsidR="001D0214" w:rsidRPr="007A73EC" w:rsidRDefault="001D0214" w:rsidP="00BA50B3">
            <w:r w:rsidRPr="005F7685">
              <w:rPr>
                <w:bCs/>
                <w:sz w:val="20"/>
                <w:szCs w:val="20"/>
              </w:rPr>
              <w:t xml:space="preserve">      bölme İşlemi</w:t>
            </w:r>
          </w:p>
        </w:tc>
        <w:tc>
          <w:tcPr>
            <w:tcW w:w="1650" w:type="dxa"/>
            <w:vMerge w:val="restart"/>
          </w:tcPr>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4- Onluk Kartlar</w:t>
            </w: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 xml:space="preserve">5- Onluk Bloklar </w:t>
            </w:r>
          </w:p>
          <w:p w:rsidR="001D0214" w:rsidRPr="005F7685" w:rsidRDefault="001D0214" w:rsidP="00BA50B3">
            <w:pPr>
              <w:rPr>
                <w:rFonts w:ascii="Times New Roman" w:hAnsi="Times New Roman"/>
                <w:sz w:val="20"/>
                <w:szCs w:val="20"/>
              </w:rPr>
            </w:pPr>
          </w:p>
          <w:p w:rsidR="001D0214" w:rsidRPr="005F7685" w:rsidRDefault="001D0214" w:rsidP="00BA50B3">
            <w:pPr>
              <w:widowControl w:val="0"/>
              <w:autoSpaceDE w:val="0"/>
              <w:autoSpaceDN w:val="0"/>
              <w:adjustRightInd w:val="0"/>
              <w:textAlignment w:val="center"/>
              <w:rPr>
                <w:rFonts w:ascii="Times New Roman" w:hAnsi="Times New Roman"/>
                <w:color w:val="000000"/>
                <w:sz w:val="22"/>
              </w:rPr>
            </w:pPr>
          </w:p>
        </w:tc>
        <w:tc>
          <w:tcPr>
            <w:tcW w:w="1430" w:type="dxa"/>
            <w:vMerge w:val="restart"/>
          </w:tcPr>
          <w:p w:rsidR="001D0214" w:rsidRDefault="001D0214" w:rsidP="00BA50B3">
            <w:pPr>
              <w:pStyle w:val="NormalWeb"/>
              <w:spacing w:before="0" w:beforeAutospacing="0" w:after="0" w:afterAutospacing="0"/>
            </w:pPr>
            <w:r w:rsidRPr="005F7685">
              <w:rPr>
                <w:sz w:val="20"/>
                <w:szCs w:val="20"/>
              </w:rPr>
              <w:t>1 – Soru-Yanıt</w:t>
            </w:r>
          </w:p>
          <w:p w:rsidR="001D0214" w:rsidRDefault="001D0214" w:rsidP="00BA50B3">
            <w:pPr>
              <w:pStyle w:val="NormalWeb"/>
              <w:spacing w:before="0" w:beforeAutospacing="0" w:after="0" w:afterAutospacing="0"/>
            </w:pPr>
            <w:r w:rsidRPr="005F7685">
              <w:rPr>
                <w:sz w:val="20"/>
                <w:szCs w:val="20"/>
              </w:rPr>
              <w:t>2 – Beyin Fırtınası</w:t>
            </w:r>
          </w:p>
          <w:p w:rsidR="001D0214" w:rsidRDefault="001D0214" w:rsidP="00BA50B3">
            <w:pPr>
              <w:pStyle w:val="NormalWeb"/>
              <w:spacing w:before="0" w:beforeAutospacing="0" w:after="0" w:afterAutospacing="0"/>
            </w:pPr>
            <w:r w:rsidRPr="005F7685">
              <w:rPr>
                <w:sz w:val="20"/>
                <w:szCs w:val="20"/>
              </w:rPr>
              <w:t>3 – Anlatım</w:t>
            </w:r>
          </w:p>
          <w:p w:rsidR="001D0214" w:rsidRDefault="001D0214" w:rsidP="00BA50B3">
            <w:pPr>
              <w:pStyle w:val="NormalWeb"/>
              <w:spacing w:before="0" w:beforeAutospacing="0" w:after="0" w:afterAutospacing="0"/>
            </w:pPr>
            <w:r w:rsidRPr="005F7685">
              <w:rPr>
                <w:sz w:val="20"/>
                <w:szCs w:val="20"/>
              </w:rPr>
              <w:t>4 – Alıştırmalar</w:t>
            </w:r>
          </w:p>
          <w:p w:rsidR="001D0214" w:rsidRDefault="001D0214" w:rsidP="00BA50B3">
            <w:pPr>
              <w:pStyle w:val="NormalWeb"/>
              <w:spacing w:before="0" w:beforeAutospacing="0" w:after="0" w:afterAutospacing="0"/>
            </w:pPr>
            <w:r w:rsidRPr="005F7685">
              <w:rPr>
                <w:sz w:val="20"/>
                <w:szCs w:val="20"/>
              </w:rPr>
              <w:t xml:space="preserve">5 – Grup </w:t>
            </w:r>
          </w:p>
          <w:p w:rsidR="001D0214" w:rsidRDefault="001D0214" w:rsidP="00BA50B3">
            <w:pPr>
              <w:pStyle w:val="NormalWeb"/>
              <w:spacing w:before="0" w:beforeAutospacing="0" w:after="0" w:afterAutospacing="0"/>
            </w:pPr>
            <w:r w:rsidRPr="005F7685">
              <w:rPr>
                <w:sz w:val="20"/>
                <w:szCs w:val="20"/>
              </w:rPr>
              <w:t>       Tartışması</w:t>
            </w:r>
          </w:p>
          <w:p w:rsidR="001D0214" w:rsidRDefault="001D0214" w:rsidP="00BA50B3">
            <w:pPr>
              <w:pStyle w:val="NormalWeb"/>
              <w:spacing w:before="0" w:beforeAutospacing="0" w:after="0" w:afterAutospacing="0"/>
            </w:pPr>
            <w:r w:rsidRPr="005F7685">
              <w:rPr>
                <w:sz w:val="20"/>
                <w:szCs w:val="20"/>
              </w:rPr>
              <w:t>6 – Gösteri</w:t>
            </w:r>
          </w:p>
          <w:p w:rsidR="001D0214" w:rsidRDefault="001D0214" w:rsidP="00BA50B3">
            <w:pPr>
              <w:pStyle w:val="NormalWeb"/>
              <w:spacing w:before="0" w:beforeAutospacing="0" w:after="0" w:afterAutospacing="0"/>
            </w:pPr>
            <w:r w:rsidRPr="005F7685">
              <w:rPr>
                <w:sz w:val="20"/>
                <w:szCs w:val="20"/>
              </w:rPr>
              <w:t>7 – Rol Yapma</w:t>
            </w:r>
          </w:p>
          <w:p w:rsidR="001D0214" w:rsidRDefault="001D0214" w:rsidP="00BA50B3">
            <w:pPr>
              <w:pStyle w:val="NormalWeb"/>
              <w:spacing w:before="0" w:beforeAutospacing="0" w:after="0" w:afterAutospacing="0"/>
            </w:pPr>
            <w:r w:rsidRPr="005F7685">
              <w:rPr>
                <w:sz w:val="20"/>
                <w:szCs w:val="20"/>
              </w:rPr>
              <w:t xml:space="preserve">8 – Problem </w:t>
            </w:r>
          </w:p>
          <w:p w:rsidR="001D0214" w:rsidRDefault="001D0214" w:rsidP="00BA50B3">
            <w:pPr>
              <w:pStyle w:val="NormalWeb"/>
              <w:spacing w:before="0" w:beforeAutospacing="0" w:after="0" w:afterAutospacing="0"/>
            </w:pPr>
            <w:r w:rsidRPr="005F7685">
              <w:rPr>
                <w:sz w:val="20"/>
                <w:szCs w:val="20"/>
              </w:rPr>
              <w:t>       Çözme</w:t>
            </w:r>
          </w:p>
          <w:p w:rsidR="001D0214" w:rsidRDefault="001D0214" w:rsidP="00BA50B3">
            <w:pPr>
              <w:pStyle w:val="NormalWeb"/>
              <w:spacing w:before="0" w:beforeAutospacing="0" w:after="0" w:afterAutospacing="0"/>
            </w:pPr>
            <w:r w:rsidRPr="005F7685">
              <w:rPr>
                <w:sz w:val="20"/>
                <w:szCs w:val="20"/>
              </w:rPr>
              <w:t xml:space="preserve">9 – Buluş Yoluyla </w:t>
            </w:r>
          </w:p>
          <w:p w:rsidR="001D0214" w:rsidRDefault="001D0214" w:rsidP="00BA50B3">
            <w:pPr>
              <w:pStyle w:val="NormalWeb"/>
              <w:spacing w:before="0" w:beforeAutospacing="0" w:after="0" w:afterAutospacing="0"/>
            </w:pPr>
            <w:r w:rsidRPr="005F7685">
              <w:rPr>
                <w:sz w:val="20"/>
                <w:szCs w:val="20"/>
              </w:rPr>
              <w:t>       Öğretim</w:t>
            </w:r>
          </w:p>
          <w:p w:rsidR="001D0214" w:rsidRPr="005F7685" w:rsidRDefault="001D0214" w:rsidP="00BA50B3">
            <w:pPr>
              <w:jc w:val="center"/>
              <w:rPr>
                <w:rFonts w:ascii="Times New Roman" w:hAnsi="Times New Roman"/>
                <w:sz w:val="22"/>
              </w:rPr>
            </w:pPr>
          </w:p>
        </w:tc>
        <w:tc>
          <w:tcPr>
            <w:tcW w:w="1986" w:type="dxa"/>
            <w:vMerge w:val="restart"/>
          </w:tcPr>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BA50B3">
            <w:pPr>
              <w:rPr>
                <w:rFonts w:ascii="Times New Roman" w:hAnsi="Times New Roman"/>
                <w:sz w:val="22"/>
              </w:rPr>
            </w:pPr>
          </w:p>
        </w:tc>
      </w:tr>
      <w:tr w:rsidR="001D0214" w:rsidRPr="005F7685" w:rsidTr="00517CFA">
        <w:trPr>
          <w:trHeight w:val="4282"/>
        </w:trPr>
        <w:tc>
          <w:tcPr>
            <w:tcW w:w="674" w:type="dxa"/>
            <w:vMerge/>
            <w:textDirection w:val="btLr"/>
          </w:tcPr>
          <w:p w:rsidR="001D0214" w:rsidRDefault="001D0214" w:rsidP="00BA50B3">
            <w:pPr>
              <w:tabs>
                <w:tab w:val="left" w:pos="1455"/>
              </w:tabs>
              <w:ind w:left="113" w:right="113"/>
              <w:jc w:val="center"/>
              <w:rPr>
                <w:rFonts w:ascii="Times New Roman" w:hAnsi="Times New Roman"/>
                <w:b/>
                <w:sz w:val="22"/>
              </w:rPr>
            </w:pPr>
          </w:p>
        </w:tc>
        <w:tc>
          <w:tcPr>
            <w:tcW w:w="440" w:type="dxa"/>
            <w:textDirection w:val="btLr"/>
          </w:tcPr>
          <w:p w:rsidR="001D0214" w:rsidRDefault="001D0214" w:rsidP="00BA50B3">
            <w:pPr>
              <w:tabs>
                <w:tab w:val="left" w:pos="1455"/>
              </w:tabs>
              <w:ind w:left="113" w:right="113"/>
              <w:rPr>
                <w:rFonts w:ascii="Times New Roman" w:hAnsi="Times New Roman"/>
                <w:sz w:val="20"/>
                <w:szCs w:val="20"/>
              </w:rPr>
            </w:pPr>
            <w:r>
              <w:rPr>
                <w:rFonts w:ascii="Times New Roman" w:hAnsi="Times New Roman"/>
                <w:sz w:val="22"/>
                <w:szCs w:val="22"/>
              </w:rPr>
              <w:t xml:space="preserve">                        7. Hafta  9-13 Kasım</w:t>
            </w:r>
          </w:p>
        </w:tc>
        <w:tc>
          <w:tcPr>
            <w:tcW w:w="330" w:type="dxa"/>
          </w:tcPr>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r>
              <w:rPr>
                <w:rFonts w:ascii="Times New Roman" w:hAnsi="Times New Roman"/>
                <w:sz w:val="22"/>
                <w:szCs w:val="22"/>
              </w:rPr>
              <w:t>2</w:t>
            </w:r>
          </w:p>
        </w:tc>
        <w:tc>
          <w:tcPr>
            <w:tcW w:w="1540" w:type="dxa"/>
            <w:vMerge/>
          </w:tcPr>
          <w:p w:rsidR="001D0214" w:rsidRPr="005F7685" w:rsidRDefault="001D0214" w:rsidP="00BA50B3">
            <w:pPr>
              <w:rPr>
                <w:rFonts w:ascii="Times New Roman" w:hAnsi="Times New Roman"/>
                <w:b/>
                <w:sz w:val="20"/>
                <w:szCs w:val="20"/>
              </w:rPr>
            </w:pPr>
          </w:p>
        </w:tc>
        <w:tc>
          <w:tcPr>
            <w:tcW w:w="5940" w:type="dxa"/>
            <w:vMerge/>
          </w:tcPr>
          <w:p w:rsidR="001D0214" w:rsidRPr="005F7685" w:rsidRDefault="001D0214" w:rsidP="00BA50B3">
            <w:pPr>
              <w:widowControl w:val="0"/>
              <w:autoSpaceDE w:val="0"/>
              <w:autoSpaceDN w:val="0"/>
              <w:adjustRightInd w:val="0"/>
              <w:textAlignment w:val="center"/>
              <w:rPr>
                <w:rFonts w:ascii="Times New Roman" w:hAnsi="Times New Roman"/>
                <w:color w:val="000000"/>
                <w:sz w:val="20"/>
                <w:szCs w:val="20"/>
              </w:rPr>
            </w:pPr>
          </w:p>
        </w:tc>
        <w:tc>
          <w:tcPr>
            <w:tcW w:w="2090" w:type="dxa"/>
            <w:vMerge/>
          </w:tcPr>
          <w:p w:rsidR="001D0214" w:rsidRPr="007A73EC" w:rsidRDefault="001D0214" w:rsidP="00BA50B3"/>
        </w:tc>
        <w:tc>
          <w:tcPr>
            <w:tcW w:w="1650" w:type="dxa"/>
            <w:vMerge/>
          </w:tcPr>
          <w:p w:rsidR="001D0214" w:rsidRPr="005F7685" w:rsidRDefault="001D0214" w:rsidP="00BA50B3">
            <w:pPr>
              <w:rPr>
                <w:rFonts w:ascii="Times New Roman" w:hAnsi="Times New Roman"/>
                <w:sz w:val="20"/>
                <w:szCs w:val="20"/>
              </w:rPr>
            </w:pPr>
          </w:p>
        </w:tc>
        <w:tc>
          <w:tcPr>
            <w:tcW w:w="1430" w:type="dxa"/>
            <w:vMerge/>
          </w:tcPr>
          <w:p w:rsidR="001D0214" w:rsidRPr="005F7685" w:rsidRDefault="001D0214" w:rsidP="00BA50B3">
            <w:pPr>
              <w:pStyle w:val="NormalWeb"/>
              <w:spacing w:before="0" w:beforeAutospacing="0" w:after="0" w:afterAutospacing="0"/>
              <w:rPr>
                <w:sz w:val="20"/>
                <w:szCs w:val="20"/>
              </w:rPr>
            </w:pPr>
          </w:p>
        </w:tc>
        <w:tc>
          <w:tcPr>
            <w:tcW w:w="1986" w:type="dxa"/>
            <w:vMerge/>
          </w:tcPr>
          <w:p w:rsidR="001D0214" w:rsidRPr="005F7685" w:rsidRDefault="001D0214" w:rsidP="00BA50B3">
            <w:pPr>
              <w:rPr>
                <w:rFonts w:ascii="Times New Roman" w:hAnsi="Times New Roman"/>
                <w:sz w:val="22"/>
              </w:rPr>
            </w:pPr>
          </w:p>
        </w:tc>
      </w:tr>
      <w:tr w:rsidR="001D0214" w:rsidRPr="005F7685" w:rsidTr="00517CFA">
        <w:trPr>
          <w:cantSplit/>
          <w:trHeight w:val="4845"/>
        </w:trPr>
        <w:tc>
          <w:tcPr>
            <w:tcW w:w="674" w:type="dxa"/>
            <w:vMerge/>
          </w:tcPr>
          <w:p w:rsidR="001D0214" w:rsidRPr="005F7685" w:rsidRDefault="001D0214" w:rsidP="00BA50B3">
            <w:pPr>
              <w:tabs>
                <w:tab w:val="left" w:pos="1455"/>
              </w:tabs>
              <w:rPr>
                <w:rFonts w:ascii="Times New Roman" w:hAnsi="Times New Roman"/>
                <w:sz w:val="22"/>
              </w:rPr>
            </w:pPr>
          </w:p>
        </w:tc>
        <w:tc>
          <w:tcPr>
            <w:tcW w:w="440" w:type="dxa"/>
            <w:textDirection w:val="btLr"/>
          </w:tcPr>
          <w:p w:rsidR="001D0214" w:rsidRPr="005F7685" w:rsidRDefault="001D0214" w:rsidP="00517CFA">
            <w:pPr>
              <w:tabs>
                <w:tab w:val="left" w:pos="1455"/>
              </w:tabs>
              <w:ind w:left="113" w:right="113"/>
              <w:rPr>
                <w:rFonts w:ascii="Times New Roman" w:hAnsi="Times New Roman"/>
                <w:sz w:val="22"/>
              </w:rPr>
            </w:pPr>
            <w:r>
              <w:rPr>
                <w:rFonts w:ascii="Times New Roman" w:hAnsi="Times New Roman"/>
                <w:sz w:val="22"/>
                <w:szCs w:val="22"/>
              </w:rPr>
              <w:t xml:space="preserve">                   7. Hafta  9-13 Kasım</w:t>
            </w:r>
          </w:p>
        </w:tc>
        <w:tc>
          <w:tcPr>
            <w:tcW w:w="330" w:type="dxa"/>
          </w:tcPr>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r>
              <w:rPr>
                <w:rFonts w:ascii="Times New Roman" w:hAnsi="Times New Roman"/>
                <w:sz w:val="22"/>
                <w:szCs w:val="22"/>
              </w:rPr>
              <w:t>3</w:t>
            </w:r>
          </w:p>
        </w:tc>
        <w:tc>
          <w:tcPr>
            <w:tcW w:w="1540" w:type="dxa"/>
            <w:vMerge w:val="restart"/>
          </w:tcPr>
          <w:p w:rsidR="001D0214" w:rsidRPr="005129DC" w:rsidRDefault="001D0214" w:rsidP="00BA50B3">
            <w:pPr>
              <w:rPr>
                <w:rFonts w:ascii="Times New Roman" w:hAnsi="Times New Roman"/>
                <w:b/>
                <w:sz w:val="20"/>
                <w:szCs w:val="20"/>
                <w:highlight w:val="yellow"/>
              </w:rPr>
            </w:pPr>
          </w:p>
          <w:p w:rsidR="001D0214" w:rsidRPr="005129DC" w:rsidRDefault="001D0214" w:rsidP="00BA50B3">
            <w:pPr>
              <w:rPr>
                <w:rFonts w:ascii="Times New Roman" w:hAnsi="Times New Roman"/>
                <w:sz w:val="20"/>
                <w:szCs w:val="20"/>
                <w:highlight w:val="yellow"/>
              </w:rPr>
            </w:pPr>
            <w:r w:rsidRPr="005129DC">
              <w:rPr>
                <w:rFonts w:ascii="Times New Roman" w:hAnsi="Times New Roman"/>
                <w:sz w:val="20"/>
                <w:szCs w:val="20"/>
                <w:highlight w:val="yellow"/>
              </w:rPr>
              <w:t>Örüntü Ve Süslemeler</w:t>
            </w:r>
          </w:p>
          <w:p w:rsidR="001D0214" w:rsidRPr="005129DC" w:rsidRDefault="001D0214" w:rsidP="0029528E">
            <w:pPr>
              <w:rPr>
                <w:rFonts w:ascii="Times New Roman" w:hAnsi="Times New Roman"/>
                <w:sz w:val="20"/>
                <w:szCs w:val="20"/>
                <w:highlight w:val="yellow"/>
              </w:rPr>
            </w:pPr>
            <w:r w:rsidRPr="005129DC">
              <w:rPr>
                <w:rFonts w:ascii="Times New Roman" w:hAnsi="Times New Roman"/>
                <w:sz w:val="20"/>
                <w:szCs w:val="20"/>
                <w:highlight w:val="yellow"/>
              </w:rPr>
              <w:t>(6 saat)</w:t>
            </w:r>
          </w:p>
        </w:tc>
        <w:tc>
          <w:tcPr>
            <w:tcW w:w="5940" w:type="dxa"/>
            <w:vMerge w:val="restart"/>
          </w:tcPr>
          <w:p w:rsidR="001D0214" w:rsidRPr="005129DC" w:rsidRDefault="001D0214" w:rsidP="00517CFA">
            <w:pPr>
              <w:rPr>
                <w:rFonts w:ascii="Times New Roman" w:hAnsi="Times New Roman"/>
                <w:color w:val="000000"/>
                <w:sz w:val="24"/>
                <w:highlight w:val="yellow"/>
              </w:rPr>
            </w:pPr>
          </w:p>
          <w:p w:rsidR="001D0214" w:rsidRPr="005129DC" w:rsidRDefault="001D0214" w:rsidP="00517CFA">
            <w:pPr>
              <w:rPr>
                <w:rFonts w:ascii="Times New Roman" w:hAnsi="Times New Roman"/>
                <w:b/>
                <w:bCs/>
                <w:sz w:val="22"/>
                <w:highlight w:val="yellow"/>
              </w:rPr>
            </w:pPr>
            <w:r w:rsidRPr="005129DC">
              <w:rPr>
                <w:rFonts w:ascii="Times New Roman" w:hAnsi="Times New Roman"/>
                <w:color w:val="000000"/>
                <w:sz w:val="22"/>
                <w:szCs w:val="22"/>
                <w:highlight w:val="yellow"/>
              </w:rPr>
              <w:t>1. Bir örüntüde eksik bırakılan ögeleri belirleyerek tamamlar.</w:t>
            </w:r>
          </w:p>
          <w:p w:rsidR="001D0214" w:rsidRPr="005129DC" w:rsidRDefault="001D0214" w:rsidP="00517CFA">
            <w:pPr>
              <w:pStyle w:val="Header"/>
              <w:tabs>
                <w:tab w:val="left" w:pos="900"/>
              </w:tabs>
              <w:jc w:val="both"/>
              <w:rPr>
                <w:rFonts w:ascii="Times New Roman" w:hAnsi="Times New Roman"/>
                <w:sz w:val="22"/>
                <w:highlight w:val="yellow"/>
              </w:rPr>
            </w:pPr>
            <w:r w:rsidRPr="005129DC">
              <w:rPr>
                <w:rFonts w:ascii="Times New Roman" w:hAnsi="Times New Roman"/>
                <w:b/>
                <w:sz w:val="22"/>
                <w:szCs w:val="22"/>
                <w:highlight w:val="yellow"/>
              </w:rPr>
              <w:sym w:font="Webdings" w:char="F048"/>
            </w:r>
            <w:r w:rsidRPr="005129DC">
              <w:rPr>
                <w:rFonts w:ascii="Times New Roman" w:hAnsi="Times New Roman"/>
                <w:sz w:val="22"/>
                <w:szCs w:val="22"/>
                <w:highlight w:val="yellow"/>
              </w:rPr>
              <w:t>Örüntüdeki ögeler arasındaki ilişki açıklatılarak eksik bırakılan ögeler tamamlatılır.</w:t>
            </w:r>
          </w:p>
          <w:p w:rsidR="001D0214" w:rsidRPr="005129DC" w:rsidRDefault="001D0214" w:rsidP="00517CFA">
            <w:pPr>
              <w:pStyle w:val="Header"/>
              <w:tabs>
                <w:tab w:val="left" w:pos="900"/>
              </w:tabs>
              <w:jc w:val="both"/>
              <w:rPr>
                <w:sz w:val="22"/>
                <w:highlight w:val="yellow"/>
              </w:rPr>
            </w:pPr>
          </w:p>
          <w:p w:rsidR="001D0214" w:rsidRPr="005129DC" w:rsidRDefault="001D0214" w:rsidP="00517CFA">
            <w:pPr>
              <w:rPr>
                <w:rFonts w:ascii="Webdings" w:hAnsi="Webdings"/>
                <w:b/>
                <w:bCs/>
                <w:sz w:val="22"/>
                <w:highlight w:val="yellow"/>
              </w:rPr>
            </w:pPr>
          </w:p>
          <w:p w:rsidR="001D0214" w:rsidRPr="005129DC" w:rsidRDefault="001D0214" w:rsidP="00517CFA">
            <w:pPr>
              <w:widowControl w:val="0"/>
              <w:autoSpaceDE w:val="0"/>
              <w:autoSpaceDN w:val="0"/>
              <w:adjustRightInd w:val="0"/>
              <w:textAlignment w:val="center"/>
              <w:rPr>
                <w:rFonts w:ascii="Webdings" w:hAnsi="Webdings"/>
                <w:b/>
                <w:bCs/>
                <w:sz w:val="22"/>
                <w:highlight w:val="yellow"/>
              </w:rPr>
            </w:pPr>
            <w:r>
              <w:rPr>
                <w:noProof/>
                <w:lang w:eastAsia="tr-TR"/>
              </w:rPr>
              <w:pict>
                <v:group id="Group 12327" o:spid="_x0000_s1026" style="position:absolute;margin-left:18.75pt;margin-top:2.15pt;width:174.45pt;height:42.75pt;z-index:251662848" coordorigin="5640,1980" coordsize="465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">
                  <v:rect id="Rectangle 12328" o:spid="_x0000_s1027" style="position:absolute;left:5640;top:1980;width:4650;height:1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Hl8UA&#10;AADcAAAADwAAAGRycy9kb3ducmV2LnhtbESPQWvCQBSE7wX/w/KE3uomPZgYXaVIBXsotFrq9ZF9&#10;TUKyb+PuGuO/7xYKHoeZ+YZZbUbTiYGcbywrSGcJCOLS6oYrBV/H3VMOwgdkjZ1lUnAjD5v15GGF&#10;hbZX/qThECoRIewLVFCH0BdS+rImg35me+Lo/VhnMETpKqkdXiPcdPI5SebSYMNxocaetjWV7eFi&#10;FHx0rd3n89PrIM+LtH1n8yZv30o9TseXJYhAY7iH/9t7rSDLU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YeXxQAAANwAAAAPAAAAAAAAAAAAAAAAAJgCAABkcnMv&#10;ZG93bnJldi54bWxQSwUGAAAAAAQABAD1AAAAigMAAAAA&#10;" fillcolor="teal">
                    <v:fill opacity="4626f"/>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329" o:spid="_x0000_s1028" type="#_x0000_t5" style="position:absolute;left:6885;top:2130;width:51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bb8QA&#10;AADcAAAADwAAAGRycy9kb3ducmV2LnhtbESPQYvCMBSE7wv+h/AEL7KmCq5SjaIuYq9aD3t8Ns+2&#10;2ryUJqt1f/1GEDwOM/MNM1+2phI3alxpWcFwEIEgzqwuOVdwTLefUxDOI2usLJOCBzlYLjofc4y1&#10;vfOebgefiwBhF6OCwvs6ltJlBRl0A1sTB+9sG4M+yCaXusF7gJtKjqLoSxosOSwUWNOmoOx6+DUK&#10;/ni9Sqa7ra6+j+OfNLHUP136SvW67WoGwlPr3+FXO9EKJpMR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S22/EAAAA3AAAAA8AAAAAAAAAAAAAAAAAmAIAAGRycy9k&#10;b3ducmV2LnhtbFBLBQYAAAAABAAEAPUAAACJAwAAAAA=&#10;" fillcolor="red"/>
                  <v:shape id="AutoShape 12330" o:spid="_x0000_s1029" type="#_x0000_t5" style="position:absolute;left:8625;top:2124;width:51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5+9MQA&#10;AADcAAAADwAAAGRycy9kb3ducmV2LnhtbESPT4vCMBTE7wt+h/CEvYimKqtSjeIfxF5XPXh8Ns+2&#10;2ryUJqvVT78RFvY4zMxvmNmiMaW4U+0Kywr6vQgEcWp1wZmC42HbnYBwHlljaZkUPMnBYt76mGGs&#10;7YO/6b73mQgQdjEqyL2vYildmpNB17MVcfAutjbog6wzqWt8BLgp5SCKRtJgwWEhx4rWOaW3/Y9R&#10;8OLVMpnstrrcHL9Oh8RS53ztKPXZbpZTEJ4a/x/+aydawXg8hPe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efvTEAAAA3AAAAA8AAAAAAAAAAAAAAAAAmAIAAGRycy9k&#10;b3ducmV2LnhtbFBLBQYAAAAABAAEAPUAAACJAwAAAAA=&#10;" fillcolor="red"/>
                  <v:group id="Group 12331" o:spid="_x0000_s1030" style="position:absolute;left:5790;top:2175;width:3699;height:1150" coordorigin="5790,3080" coordsize="3699,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oval id="Oval 12332" o:spid="_x0000_s1031" style="position:absolute;left:5801;top:3700;width:4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XscA&#10;AADcAAAADwAAAGRycy9kb3ducmV2LnhtbESPQWvCQBSE7wX/w/KEXkQ3VVsluooIxUCF0mgPvT12&#10;n0lo9m3Irhr/fVcQehxm5htmue5sLS7U+sqxgpdRAoJYO1NxoeB4eB/OQfiAbLB2TApu5GG96j0t&#10;MTXuyl90yUMhIoR9igrKEJpUSq9LsuhHriGO3sm1FkOUbSFNi9cIt7UcJ8mbtFhxXCixoW1J+jc/&#10;WwX6lBWfNmum+ff+YzfQk9vx/LNV6rnfbRYgAnXhP/xoZ0bBbPYK9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fsl7HAAAA3AAAAA8AAAAAAAAAAAAAAAAAmAIAAGRy&#10;cy9kb3ducmV2LnhtbFBLBQYAAAAABAAEAPUAAACMAwAAAAA=&#10;" fillcolor="#36f">
                      <v:fill color2="red" rotate="t" angle="45" focus="50%" type="gradient"/>
                    </v:oval>
                    <v:oval id="Oval 12333" o:spid="_x0000_s1032" alt="Büyük konfeti" style="position:absolute;left:6341;top:3740;width:393;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KtcQA&#10;AADcAAAADwAAAGRycy9kb3ducmV2LnhtbESPQWsCMRSE7wX/Q3hCb92sQtVuzS4qSHtsVez1uXnd&#10;LG5ewibV9d83hYLHYWa+YZbVYDtxoT60jhVMshwEce10y42Cw377tAARIrLGzjEpuFGAqhw9LLHQ&#10;7sqfdNnFRiQIhwIVmBh9IWWoDVkMmfPEyft2vcWYZN9I3eM1wW0np3k+kxZbTgsGPW0M1efdj1Uw&#10;6K/1+uPUvDybN387dnLr42mi1ON4WL2CiDTEe/i//a4VzOcz+Du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nSrXEAAAA3AAAAA8AAAAAAAAAAAAAAAAAmAIAAGRycy9k&#10;b3ducmV2LnhtbFBLBQYAAAAABAAEAPUAAACJAwAAAAA=&#10;" fillcolor="#9cf">
                      <v:fill r:id="rId7" o:title="" color2="olive" type="pattern"/>
                    </v:oval>
                    <v:oval id="Oval 12334" o:spid="_x0000_s1033" style="position:absolute;left:6799;top:3815;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mkcUA&#10;AADcAAAADwAAAGRycy9kb3ducmV2LnhtbESPQWsCMRSE74L/ITyhN0304MrWKKVgqZYe1B48PjbP&#10;zeLmZZukuu2vbwoFj8PMfMMs171rxZVCbDxrmE4UCOLKm4ZrDR/HzXgBIiZkg61n0vBNEdar4WCJ&#10;pfE33tP1kGqRIRxL1GBT6kopY2XJYZz4jjh7Zx8cpixDLU3AW4a7Vs6UmkuHDecFix09W6ouhy+n&#10;4eXnk04mqN37eavs7qTC7NK/af0w6p8eQSTq0z383341GoqigL8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GaRxQAAANwAAAAPAAAAAAAAAAAAAAAAAJgCAABkcnMv&#10;ZG93bnJldi54bWxQSwUGAAAAAAQABAD1AAAAigMAAAAA&#10;" fillcolor="#36f">
                      <v:fill color2="#182f76" rotate="t" focusposition=".5,.5" focussize="" focus="100%" type="gradientRadial"/>
                    </v:oval>
                    <v:oval id="Oval 12335" o:spid="_x0000_s1034" alt="Wide upward diagonal" style="position:absolute;left:7175;top:3865;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wcgsIA&#10;AADcAAAADwAAAGRycy9kb3ducmV2LnhtbERPu2rDMBTdC/kHcQvdGrkdkuJGCaZgKBli6gaS8ca6&#10;fhDrypEU2/37aih0PJz3ZjebXozkfGdZwcsyAUFcWd1xo+D4nT+/gfABWWNvmRT8kIfddvGwwVTb&#10;ib9oLEMjYgj7FBW0IQyplL5qyaBf2oE4crV1BkOErpHa4RTDTS9fk2QlDXYcG1oc6KOl6lrejQJX&#10;FIdTfrE6H+o6k5frvtTnm1JPj3P2DiLQHP7Ff+5PrWC9jm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ByCwgAAANwAAAAPAAAAAAAAAAAAAAAAAJgCAABkcnMvZG93&#10;bnJldi54bWxQSwUGAAAAAAQABAD1AAAAhwMAAAAA&#10;" fillcolor="black">
                      <v:fill r:id="rId8" o:title="" type="pattern"/>
                    </v:oval>
                    <v:line id="Line 12336" o:spid="_x0000_s1035" style="position:absolute;visibility:visible" from="9129,4067" to="9489,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v:line id="Line 12337" o:spid="_x0000_s1036" style="position:absolute;visibility:visible" from="8663,4054" to="9023,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oval id="Oval 12338" o:spid="_x0000_s1037" style="position:absolute;left:5790;top:3086;width:42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G5MMA&#10;AADcAAAADwAAAGRycy9kb3ducmV2LnhtbESPQYvCMBSE74L/ITzBm6YK7kptKqII4mFB3fX8TJ5t&#10;sXkpTdT67zcLwh6HmfmGyZadrcWDWl85VjAZJyCItTMVFwq+T9vRHIQPyAZrx6TgRR6Web+XYWrc&#10;kw/0OIZCRAj7FBWUITSplF6XZNGPXUMcvatrLYYo20KaFp8Rbms5TZIPabHiuFBiQ+uS9O14twp+&#10;Tucpnk1zCTvez/Tm67WXeq3UcNCtFiACdeE//G7vjILP+QT+zsQj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7G5MMAAADcAAAADwAAAAAAAAAAAAAAAACYAgAAZHJzL2Rv&#10;d25yZXYueG1sUEsFBgAAAAAEAAQA9QAAAIgDAAAAAA==&#10;" fillcolor="#f9c"/>
                    <v:rect id="Rectangle 12339" o:spid="_x0000_s1038" style="position:absolute;left:6360;top:3119;width:33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AD8QA&#10;AADcAAAADwAAAGRycy9kb3ducmV2LnhtbESPQWsCMRSE74X+h/AK3mpSEZXVKLYgtNCLVuj1sXnu&#10;rm5e1s1Tt/31RhA8DjPzDTNbdL5WZ2pjFdjCW9+AIs6Dq7iwsP1ZvU5ARUF2WAcmC38UYTF/fpph&#10;5sKF13TeSKEShGOGFkqRJtM65iV5jP3QECdvF1qPkmRbaNfiJcF9rQfGjLTHitNCiQ19lJQfNidv&#10;wR1lOzTj4/f/75c7FWa1luX+3dreS7ecghLq5BG+tz+dhfFkALcz6Qj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qAA/EAAAA3AAAAA8AAAAAAAAAAAAAAAAAmAIAAGRycy9k&#10;b3ducmV2LnhtbFBLBQYAAAAABAAEAPUAAACJAwAAAAA=&#10;" fillcolor="#9c0"/>
                    <v:oval id="Oval 12340" o:spid="_x0000_s1039" style="position:absolute;left:7530;top:3080;width:42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9CMMA&#10;AADcAAAADwAAAGRycy9kb3ducmV2LnhtbESPS4sCMRCE7wv+h9AL3tbMuvhgNIooC+JB8Hluk3Zm&#10;cNIZJlHHf28EwWNRVV9R42ljS3Gj2heOFfx2EhDE2pmCMwX73f/PEIQPyAZLx6TgQR6mk9bXGFPj&#10;7ryh2zZkIkLYp6ggD6FKpfQ6J4u+4yri6J1dbTFEWWfS1HiPcFvKbpL0pcWC40KOFc1z0pft1So4&#10;7I5dPJrqFJa86unF+rGSeq5U+7uZjUAEasIn/G4vjYLB8A9eZ+IR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D9CMMAAADcAAAADwAAAAAAAAAAAAAAAACYAgAAZHJzL2Rv&#10;d25yZXYueG1sUEsFBgAAAAAEAAQA9QAAAIgDAAAAAA==&#10;" fillcolor="#f9c"/>
                    <v:line id="Line 12341" o:spid="_x0000_s1040" style="position:absolute;visibility:visible" from="8127,3359" to="8487,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sd/xwAAANwAAAAPAAAAAAAA&#10;AAAAAAAAAKECAABkcnMvZG93bnJldi54bWxQSwUGAAAAAAQABAD5AAAAlQMAAAAA&#10;"/>
                    <v:oval id="Oval 12342" o:spid="_x0000_s1041" style="position:absolute;left:7502;top:3724;width:48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CeccA&#10;AADcAAAADwAAAGRycy9kb3ducmV2LnhtbESPQWvCQBSE7wX/w/KEXkQ3VdtKdBURioEKpdEevD12&#10;n0lo9m3Irhr/fVcQehxm5htmsepsLS7U+sqxgpdRAoJYO1NxoeCw/xjOQPiAbLB2TApu5GG17D0t&#10;MDXuyt90yUMhIoR9igrKEJpUSq9LsuhHriGO3sm1FkOUbSFNi9cIt7UcJ8mbtFhxXCixoU1J+jc/&#10;WwX6lBVfNmum+c/uczvQk9vhfNwo9dzv1nMQgbrwH360M6PgffYK9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KwnnHAAAA3AAAAA8AAAAAAAAAAAAAAAAAmAIAAGRy&#10;cy9kb3ducmV2LnhtbFBLBQYAAAAABAAEAPUAAACMAwAAAAA=&#10;" fillcolor="#36f">
                      <v:fill color2="red" rotate="t" angle="45" focus="50%" type="gradient"/>
                    </v:oval>
                    <v:oval id="Oval 12343" o:spid="_x0000_s1042" alt="Büyük konfeti" style="position:absolute;left:8102;top:3807;width:393;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6ksMA&#10;AADcAAAADwAAAGRycy9kb3ducmV2LnhtbESPT2sCMRTE70K/Q3gFb5q14J+uRqmC6LHaUq/PzXOz&#10;uHkJm6jrt28EweMwM79hZovW1uJKTagcKxj0MxDEhdMVlwp+f9a9CYgQkTXWjknBnQIs5m+dGeba&#10;3XhH130sRYJwyFGBidHnUobCkMXQd544eSfXWIxJNqXUDd4S3NbyI8tG0mLFacGgp5Wh4ry/WAWt&#10;PiyX38fyc2g2/v5Xy7WPx4FS3ff2awoiUhtf4Wd7qxWMJyN4nE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I6ksMAAADcAAAADwAAAAAAAAAAAAAAAACYAgAAZHJzL2Rv&#10;d25yZXYueG1sUEsFBgAAAAAEAAQA9QAAAIgDAAAAAA==&#10;" fillcolor="#9cf">
                      <v:fill r:id="rId7" o:title="" color2="olive" type="pattern"/>
                    </v:oval>
                  </v:group>
                </v:group>
              </w:pict>
            </w:r>
          </w:p>
          <w:p w:rsidR="001D0214" w:rsidRPr="005129DC" w:rsidRDefault="001D0214" w:rsidP="00517CFA">
            <w:pPr>
              <w:widowControl w:val="0"/>
              <w:autoSpaceDE w:val="0"/>
              <w:autoSpaceDN w:val="0"/>
              <w:adjustRightInd w:val="0"/>
              <w:textAlignment w:val="center"/>
              <w:rPr>
                <w:rFonts w:ascii="Webdings" w:hAnsi="Webdings"/>
                <w:b/>
                <w:bCs/>
                <w:sz w:val="22"/>
                <w:highlight w:val="yellow"/>
              </w:rPr>
            </w:pPr>
          </w:p>
          <w:p w:rsidR="001D0214" w:rsidRPr="005129DC" w:rsidRDefault="001D0214" w:rsidP="00517CFA">
            <w:pPr>
              <w:widowControl w:val="0"/>
              <w:autoSpaceDE w:val="0"/>
              <w:autoSpaceDN w:val="0"/>
              <w:adjustRightInd w:val="0"/>
              <w:textAlignment w:val="center"/>
              <w:rPr>
                <w:rFonts w:ascii="Webdings" w:hAnsi="Webdings"/>
                <w:b/>
                <w:bCs/>
                <w:sz w:val="22"/>
                <w:highlight w:val="yellow"/>
              </w:rPr>
            </w:pPr>
          </w:p>
          <w:p w:rsidR="001D0214" w:rsidRPr="005129DC" w:rsidRDefault="001D0214" w:rsidP="00517CFA">
            <w:pPr>
              <w:widowControl w:val="0"/>
              <w:autoSpaceDE w:val="0"/>
              <w:autoSpaceDN w:val="0"/>
              <w:adjustRightInd w:val="0"/>
              <w:textAlignment w:val="center"/>
              <w:rPr>
                <w:rFonts w:ascii="Webdings" w:hAnsi="Webdings"/>
                <w:b/>
                <w:bCs/>
                <w:sz w:val="22"/>
                <w:highlight w:val="yellow"/>
              </w:rPr>
            </w:pPr>
          </w:p>
          <w:p w:rsidR="001D0214" w:rsidRPr="005129DC" w:rsidRDefault="001D0214" w:rsidP="00517CFA">
            <w:pPr>
              <w:widowControl w:val="0"/>
              <w:autoSpaceDE w:val="0"/>
              <w:autoSpaceDN w:val="0"/>
              <w:adjustRightInd w:val="0"/>
              <w:textAlignment w:val="center"/>
              <w:rPr>
                <w:rFonts w:ascii="Webdings" w:hAnsi="Webdings"/>
                <w:b/>
                <w:bCs/>
                <w:sz w:val="22"/>
                <w:highlight w:val="yellow"/>
              </w:rPr>
            </w:pPr>
          </w:p>
          <w:p w:rsidR="001D0214" w:rsidRPr="005129DC" w:rsidRDefault="001D0214" w:rsidP="00517CFA">
            <w:pPr>
              <w:pStyle w:val="Header"/>
              <w:tabs>
                <w:tab w:val="left" w:pos="900"/>
              </w:tabs>
              <w:jc w:val="both"/>
              <w:rPr>
                <w:rFonts w:ascii="Times New Roman" w:hAnsi="Times New Roman"/>
                <w:sz w:val="22"/>
                <w:highlight w:val="yellow"/>
              </w:rPr>
            </w:pPr>
            <w:r w:rsidRPr="005129DC">
              <w:rPr>
                <w:rFonts w:ascii="Verdana" w:hAnsi="Verdana"/>
                <w:b/>
                <w:sz w:val="22"/>
                <w:szCs w:val="22"/>
                <w:highlight w:val="yellow"/>
              </w:rPr>
              <w:sym w:font="Webdings" w:char="F048"/>
            </w:r>
            <w:r w:rsidRPr="005129DC">
              <w:rPr>
                <w:rFonts w:ascii="Times New Roman" w:hAnsi="Times New Roman"/>
                <w:sz w:val="22"/>
                <w:szCs w:val="22"/>
                <w:highlight w:val="yellow"/>
              </w:rPr>
              <w:t>Kâğıt, kumaş vb. malzemeden kestirilen özel düzlemsel modeller kullanılarak örüntüler oluşturulur.</w:t>
            </w:r>
          </w:p>
          <w:p w:rsidR="001D0214" w:rsidRPr="005129DC" w:rsidRDefault="001D0214" w:rsidP="00517CFA">
            <w:pPr>
              <w:widowControl w:val="0"/>
              <w:autoSpaceDE w:val="0"/>
              <w:autoSpaceDN w:val="0"/>
              <w:adjustRightInd w:val="0"/>
              <w:textAlignment w:val="center"/>
              <w:rPr>
                <w:rFonts w:ascii="Times New Roman" w:hAnsi="Times New Roman"/>
                <w:color w:val="000000"/>
                <w:sz w:val="22"/>
                <w:highlight w:val="yellow"/>
              </w:rPr>
            </w:pPr>
          </w:p>
          <w:p w:rsidR="001D0214" w:rsidRPr="005129DC" w:rsidRDefault="001D0214" w:rsidP="00517CFA">
            <w:pPr>
              <w:widowControl w:val="0"/>
              <w:autoSpaceDE w:val="0"/>
              <w:autoSpaceDN w:val="0"/>
              <w:adjustRightInd w:val="0"/>
              <w:textAlignment w:val="center"/>
              <w:rPr>
                <w:rFonts w:ascii="Times New Roman" w:hAnsi="Times New Roman"/>
                <w:color w:val="000000"/>
                <w:sz w:val="22"/>
                <w:highlight w:val="yellow"/>
              </w:rPr>
            </w:pPr>
            <w:r w:rsidRPr="005129DC">
              <w:rPr>
                <w:rFonts w:ascii="Times New Roman" w:hAnsi="Times New Roman"/>
                <w:color w:val="000000"/>
                <w:sz w:val="22"/>
                <w:szCs w:val="22"/>
                <w:highlight w:val="yellow"/>
              </w:rPr>
              <w:t>[!] Verilen veya oluşturulan örüntülerdeki ilişkiler açıklatılır.</w:t>
            </w:r>
          </w:p>
          <w:p w:rsidR="001D0214" w:rsidRPr="005129DC" w:rsidRDefault="001D0214" w:rsidP="00BA50B3">
            <w:pPr>
              <w:rPr>
                <w:rFonts w:ascii="Times New Roman" w:hAnsi="Times New Roman"/>
                <w:sz w:val="22"/>
                <w:highlight w:val="yellow"/>
              </w:rPr>
            </w:pPr>
          </w:p>
          <w:p w:rsidR="001D0214" w:rsidRPr="005129DC" w:rsidRDefault="001D0214" w:rsidP="00517CFA">
            <w:pPr>
              <w:rPr>
                <w:sz w:val="22"/>
                <w:highlight w:val="yellow"/>
              </w:rPr>
            </w:pPr>
            <w:r w:rsidRPr="005129DC">
              <w:rPr>
                <w:b/>
                <w:bCs/>
                <w:sz w:val="22"/>
                <w:szCs w:val="22"/>
                <w:highlight w:val="yellow"/>
              </w:rPr>
              <w:t>2.</w:t>
            </w:r>
            <w:r w:rsidRPr="005129DC">
              <w:rPr>
                <w:sz w:val="22"/>
                <w:szCs w:val="22"/>
                <w:highlight w:val="yellow"/>
              </w:rPr>
              <w:t>Bir örüntüdeki ilişkiyi kullanarak farklı malzemelerle aynı ilişkiye sahip yeni örüntüler oluşturur.</w:t>
            </w:r>
          </w:p>
          <w:p w:rsidR="001D0214" w:rsidRPr="005129DC" w:rsidRDefault="001D0214" w:rsidP="00517CFA">
            <w:pPr>
              <w:pStyle w:val="Header"/>
              <w:tabs>
                <w:tab w:val="left" w:pos="900"/>
              </w:tabs>
              <w:jc w:val="both"/>
              <w:rPr>
                <w:rFonts w:ascii="Verdana" w:hAnsi="Verdana"/>
                <w:b/>
                <w:sz w:val="22"/>
                <w:highlight w:val="yellow"/>
              </w:rPr>
            </w:pPr>
          </w:p>
          <w:p w:rsidR="001D0214" w:rsidRPr="005129DC" w:rsidRDefault="001D0214" w:rsidP="00517CFA">
            <w:pPr>
              <w:pStyle w:val="Header"/>
              <w:tabs>
                <w:tab w:val="left" w:pos="900"/>
              </w:tabs>
              <w:jc w:val="both"/>
              <w:rPr>
                <w:sz w:val="22"/>
                <w:highlight w:val="yellow"/>
              </w:rPr>
            </w:pPr>
            <w:r w:rsidRPr="005129DC">
              <w:rPr>
                <w:rFonts w:ascii="Verdana" w:hAnsi="Verdana"/>
                <w:b/>
                <w:sz w:val="22"/>
                <w:szCs w:val="22"/>
                <w:highlight w:val="yellow"/>
              </w:rPr>
              <w:sym w:font="Webdings" w:char="F048"/>
            </w:r>
            <w:r w:rsidRPr="005129DC">
              <w:rPr>
                <w:rFonts w:ascii="Times New Roman" w:hAnsi="Times New Roman"/>
                <w:sz w:val="22"/>
                <w:szCs w:val="22"/>
                <w:highlight w:val="yellow"/>
              </w:rPr>
              <w:t>Örüntü, somut malzemelerle hazır olarak verilebileceği gibi resim olarak da verilebilir. Farklı tür malzeme veya resim kullanılarak benzer ilişkiye sahip yeni örüntüler oluşturulur.</w:t>
            </w:r>
          </w:p>
          <w:p w:rsidR="001D0214" w:rsidRPr="005129DC" w:rsidRDefault="001D0214" w:rsidP="00517CFA">
            <w:pPr>
              <w:widowControl w:val="0"/>
              <w:autoSpaceDE w:val="0"/>
              <w:autoSpaceDN w:val="0"/>
              <w:adjustRightInd w:val="0"/>
              <w:textAlignment w:val="center"/>
              <w:rPr>
                <w:rFonts w:ascii="Times New Roman" w:hAnsi="Times New Roman"/>
                <w:color w:val="000000"/>
                <w:sz w:val="22"/>
                <w:highlight w:val="yellow"/>
              </w:rPr>
            </w:pPr>
          </w:p>
          <w:p w:rsidR="001D0214" w:rsidRPr="005129DC" w:rsidRDefault="001D0214" w:rsidP="00BA50B3">
            <w:pPr>
              <w:rPr>
                <w:rFonts w:ascii="Times New Roman" w:hAnsi="Times New Roman"/>
                <w:sz w:val="20"/>
                <w:szCs w:val="20"/>
                <w:highlight w:val="yellow"/>
              </w:rPr>
            </w:pPr>
          </w:p>
        </w:tc>
        <w:tc>
          <w:tcPr>
            <w:tcW w:w="2090" w:type="dxa"/>
            <w:vMerge w:val="restart"/>
          </w:tcPr>
          <w:p w:rsidR="001D0214" w:rsidRPr="005F7685" w:rsidRDefault="001D0214" w:rsidP="00BA50B3">
            <w:pPr>
              <w:widowControl w:val="0"/>
              <w:autoSpaceDE w:val="0"/>
              <w:autoSpaceDN w:val="0"/>
              <w:adjustRightInd w:val="0"/>
              <w:textAlignment w:val="center"/>
              <w:rPr>
                <w:rFonts w:ascii="Webdings" w:hAnsi="Webdings" w:cs="Webdings"/>
                <w:color w:val="000000"/>
                <w:sz w:val="20"/>
                <w:szCs w:val="20"/>
              </w:rPr>
            </w:pPr>
          </w:p>
          <w:p w:rsidR="001D0214" w:rsidRPr="005F7685" w:rsidRDefault="001D0214" w:rsidP="00BA50B3">
            <w:pPr>
              <w:widowControl w:val="0"/>
              <w:autoSpaceDE w:val="0"/>
              <w:autoSpaceDN w:val="0"/>
              <w:adjustRightInd w:val="0"/>
              <w:textAlignment w:val="center"/>
              <w:rPr>
                <w:rFonts w:ascii="Webdings" w:hAnsi="Webdings" w:cs="Webdings"/>
                <w:color w:val="000000"/>
                <w:sz w:val="20"/>
                <w:szCs w:val="20"/>
              </w:rPr>
            </w:pPr>
          </w:p>
          <w:p w:rsidR="001D0214" w:rsidRPr="005F7685" w:rsidRDefault="001D0214" w:rsidP="00BA50B3">
            <w:pPr>
              <w:rPr>
                <w:bCs/>
                <w:sz w:val="22"/>
              </w:rPr>
            </w:pPr>
            <w:r w:rsidRPr="005F7685">
              <w:rPr>
                <w:b/>
                <w:bCs/>
                <w:sz w:val="22"/>
                <w:szCs w:val="22"/>
              </w:rPr>
              <w:sym w:font="MS Outlook" w:char="F043"/>
            </w:r>
            <w:r w:rsidRPr="005F7685">
              <w:rPr>
                <w:bCs/>
                <w:sz w:val="22"/>
                <w:szCs w:val="22"/>
              </w:rPr>
              <w:t xml:space="preserve">Örüntü ve  </w:t>
            </w:r>
          </w:p>
          <w:p w:rsidR="001D0214" w:rsidRPr="005F7685" w:rsidRDefault="001D0214" w:rsidP="00BA50B3">
            <w:pPr>
              <w:rPr>
                <w:bCs/>
                <w:sz w:val="22"/>
              </w:rPr>
            </w:pPr>
            <w:r w:rsidRPr="005F7685">
              <w:rPr>
                <w:bCs/>
                <w:sz w:val="22"/>
                <w:szCs w:val="22"/>
              </w:rPr>
              <w:t xml:space="preserve">      Süslemeler</w:t>
            </w:r>
          </w:p>
          <w:p w:rsidR="001D0214" w:rsidRDefault="001D0214" w:rsidP="00BA50B3">
            <w:pPr>
              <w:widowControl w:val="0"/>
              <w:autoSpaceDE w:val="0"/>
              <w:autoSpaceDN w:val="0"/>
              <w:adjustRightInd w:val="0"/>
              <w:textAlignment w:val="center"/>
              <w:rPr>
                <w:rFonts w:ascii="Webdings" w:hAnsi="Webdings" w:cs="Webdings"/>
                <w:b/>
                <w:color w:val="000000"/>
                <w:szCs w:val="16"/>
              </w:rPr>
            </w:pPr>
          </w:p>
          <w:p w:rsidR="001D0214" w:rsidRDefault="001D0214" w:rsidP="00BA50B3">
            <w:pPr>
              <w:widowControl w:val="0"/>
              <w:autoSpaceDE w:val="0"/>
              <w:autoSpaceDN w:val="0"/>
              <w:adjustRightInd w:val="0"/>
              <w:textAlignment w:val="center"/>
              <w:rPr>
                <w:rFonts w:ascii="Webdings" w:hAnsi="Webdings" w:cs="Webdings"/>
                <w:b/>
                <w:color w:val="000000"/>
                <w:szCs w:val="16"/>
              </w:rPr>
            </w:pPr>
          </w:p>
          <w:p w:rsidR="001D0214" w:rsidRPr="007A73EC" w:rsidRDefault="001D0214" w:rsidP="00BA50B3">
            <w:pPr>
              <w:widowControl w:val="0"/>
              <w:autoSpaceDE w:val="0"/>
              <w:autoSpaceDN w:val="0"/>
              <w:adjustRightInd w:val="0"/>
              <w:textAlignment w:val="center"/>
            </w:pPr>
            <w:r w:rsidRPr="005F7685">
              <w:rPr>
                <w:rFonts w:ascii="Webdings" w:hAnsi="Webdings" w:cs="Webdings"/>
                <w:b/>
                <w:color w:val="000000"/>
                <w:szCs w:val="16"/>
              </w:rPr>
              <w:t></w:t>
            </w:r>
            <w:r w:rsidRPr="005F7685">
              <w:rPr>
                <w:rFonts w:ascii="Times New Roman" w:hAnsi="Times New Roman"/>
                <w:color w:val="000000"/>
                <w:sz w:val="20"/>
                <w:szCs w:val="20"/>
              </w:rPr>
              <w:t>Türkçe dersi “Görsel Okuma ve Görsel Sunu” öğrenme alanı Görsel Okuma (Kazanım 2)</w:t>
            </w:r>
          </w:p>
        </w:tc>
        <w:tc>
          <w:tcPr>
            <w:tcW w:w="1650" w:type="dxa"/>
            <w:vMerge/>
          </w:tcPr>
          <w:p w:rsidR="001D0214" w:rsidRPr="005F7685" w:rsidRDefault="001D0214" w:rsidP="00BA50B3">
            <w:pPr>
              <w:rPr>
                <w:rFonts w:ascii="Times New Roman" w:hAnsi="Times New Roman"/>
                <w:sz w:val="20"/>
                <w:szCs w:val="20"/>
              </w:rPr>
            </w:pPr>
          </w:p>
        </w:tc>
        <w:tc>
          <w:tcPr>
            <w:tcW w:w="1430" w:type="dxa"/>
            <w:vMerge/>
          </w:tcPr>
          <w:p w:rsidR="001D0214" w:rsidRPr="005F7685" w:rsidRDefault="001D0214" w:rsidP="00BA50B3">
            <w:pPr>
              <w:pStyle w:val="NormalWeb"/>
              <w:spacing w:before="0" w:beforeAutospacing="0" w:after="0" w:afterAutospacing="0"/>
              <w:rPr>
                <w:sz w:val="20"/>
                <w:szCs w:val="20"/>
              </w:rPr>
            </w:pPr>
          </w:p>
        </w:tc>
        <w:tc>
          <w:tcPr>
            <w:tcW w:w="1986" w:type="dxa"/>
            <w:vMerge/>
          </w:tcPr>
          <w:p w:rsidR="001D0214" w:rsidRPr="005F7685" w:rsidRDefault="001D0214" w:rsidP="00BA50B3">
            <w:pPr>
              <w:rPr>
                <w:rFonts w:ascii="Times New Roman" w:hAnsi="Times New Roman"/>
                <w:sz w:val="22"/>
              </w:rPr>
            </w:pPr>
          </w:p>
        </w:tc>
      </w:tr>
      <w:tr w:rsidR="001D0214" w:rsidRPr="005F7685" w:rsidTr="00517CFA">
        <w:trPr>
          <w:cantSplit/>
          <w:trHeight w:val="4845"/>
        </w:trPr>
        <w:tc>
          <w:tcPr>
            <w:tcW w:w="674" w:type="dxa"/>
            <w:vMerge/>
          </w:tcPr>
          <w:p w:rsidR="001D0214" w:rsidRPr="005F7685" w:rsidRDefault="001D0214" w:rsidP="00BA50B3">
            <w:pPr>
              <w:tabs>
                <w:tab w:val="left" w:pos="1455"/>
              </w:tabs>
              <w:rPr>
                <w:rFonts w:ascii="Times New Roman" w:hAnsi="Times New Roman"/>
                <w:sz w:val="22"/>
              </w:rPr>
            </w:pPr>
          </w:p>
        </w:tc>
        <w:tc>
          <w:tcPr>
            <w:tcW w:w="440" w:type="dxa"/>
            <w:textDirection w:val="btLr"/>
          </w:tcPr>
          <w:p w:rsidR="001D0214" w:rsidRDefault="001D0214" w:rsidP="00517CFA">
            <w:pPr>
              <w:tabs>
                <w:tab w:val="left" w:pos="1455"/>
              </w:tabs>
              <w:ind w:left="113" w:right="113"/>
              <w:rPr>
                <w:rFonts w:ascii="Times New Roman" w:hAnsi="Times New Roman"/>
                <w:sz w:val="22"/>
              </w:rPr>
            </w:pPr>
            <w:r>
              <w:rPr>
                <w:rFonts w:ascii="Times New Roman" w:hAnsi="Times New Roman"/>
                <w:sz w:val="22"/>
                <w:szCs w:val="22"/>
              </w:rPr>
              <w:t xml:space="preserve">                              8.Hafta  16-20  Kasım</w:t>
            </w:r>
          </w:p>
        </w:tc>
        <w:tc>
          <w:tcPr>
            <w:tcW w:w="330" w:type="dxa"/>
          </w:tcPr>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r>
              <w:rPr>
                <w:rFonts w:ascii="Times New Roman" w:hAnsi="Times New Roman"/>
                <w:sz w:val="22"/>
                <w:szCs w:val="22"/>
              </w:rPr>
              <w:t>1</w:t>
            </w:r>
          </w:p>
        </w:tc>
        <w:tc>
          <w:tcPr>
            <w:tcW w:w="1540" w:type="dxa"/>
            <w:vMerge/>
          </w:tcPr>
          <w:p w:rsidR="001D0214" w:rsidRPr="005F7685" w:rsidRDefault="001D0214" w:rsidP="00BA50B3">
            <w:pPr>
              <w:rPr>
                <w:rFonts w:ascii="Times New Roman" w:hAnsi="Times New Roman"/>
                <w:b/>
                <w:sz w:val="20"/>
                <w:szCs w:val="20"/>
              </w:rPr>
            </w:pPr>
          </w:p>
        </w:tc>
        <w:tc>
          <w:tcPr>
            <w:tcW w:w="5940" w:type="dxa"/>
            <w:vMerge/>
          </w:tcPr>
          <w:p w:rsidR="001D0214" w:rsidRDefault="001D0214" w:rsidP="00BA50B3">
            <w:pPr>
              <w:widowControl w:val="0"/>
              <w:autoSpaceDE w:val="0"/>
              <w:autoSpaceDN w:val="0"/>
              <w:adjustRightInd w:val="0"/>
              <w:textAlignment w:val="center"/>
              <w:rPr>
                <w:rFonts w:ascii="Times New Roman" w:hAnsi="Times New Roman"/>
                <w:color w:val="000000"/>
                <w:sz w:val="20"/>
                <w:szCs w:val="20"/>
              </w:rPr>
            </w:pPr>
          </w:p>
        </w:tc>
        <w:tc>
          <w:tcPr>
            <w:tcW w:w="2090" w:type="dxa"/>
            <w:vMerge/>
          </w:tcPr>
          <w:p w:rsidR="001D0214" w:rsidRPr="005F7685" w:rsidRDefault="001D0214" w:rsidP="00BA50B3">
            <w:pPr>
              <w:widowControl w:val="0"/>
              <w:autoSpaceDE w:val="0"/>
              <w:autoSpaceDN w:val="0"/>
              <w:adjustRightInd w:val="0"/>
              <w:textAlignment w:val="center"/>
              <w:rPr>
                <w:rFonts w:ascii="Webdings" w:hAnsi="Webdings" w:cs="Webdings"/>
                <w:color w:val="000000"/>
                <w:sz w:val="20"/>
                <w:szCs w:val="20"/>
              </w:rPr>
            </w:pPr>
          </w:p>
        </w:tc>
        <w:tc>
          <w:tcPr>
            <w:tcW w:w="1650" w:type="dxa"/>
            <w:vMerge/>
          </w:tcPr>
          <w:p w:rsidR="001D0214" w:rsidRPr="005F7685" w:rsidRDefault="001D0214" w:rsidP="00BA50B3">
            <w:pPr>
              <w:rPr>
                <w:rFonts w:ascii="Times New Roman" w:hAnsi="Times New Roman"/>
                <w:sz w:val="20"/>
                <w:szCs w:val="20"/>
              </w:rPr>
            </w:pPr>
          </w:p>
        </w:tc>
        <w:tc>
          <w:tcPr>
            <w:tcW w:w="1430" w:type="dxa"/>
            <w:vMerge/>
          </w:tcPr>
          <w:p w:rsidR="001D0214" w:rsidRPr="005F7685" w:rsidRDefault="001D0214" w:rsidP="00BA50B3">
            <w:pPr>
              <w:pStyle w:val="NormalWeb"/>
              <w:spacing w:before="0" w:beforeAutospacing="0" w:after="0" w:afterAutospacing="0"/>
              <w:rPr>
                <w:sz w:val="20"/>
                <w:szCs w:val="20"/>
              </w:rPr>
            </w:pPr>
          </w:p>
        </w:tc>
        <w:tc>
          <w:tcPr>
            <w:tcW w:w="1986" w:type="dxa"/>
            <w:vMerge/>
          </w:tcPr>
          <w:p w:rsidR="001D0214" w:rsidRPr="005F7685" w:rsidRDefault="001D0214" w:rsidP="00BA50B3">
            <w:pPr>
              <w:rPr>
                <w:rFonts w:ascii="Times New Roman" w:hAnsi="Times New Roman"/>
                <w:sz w:val="22"/>
              </w:rPr>
            </w:pPr>
          </w:p>
        </w:tc>
      </w:tr>
    </w:tbl>
    <w:p w:rsidR="001D0214" w:rsidRDefault="001D0214" w:rsidP="00C06148">
      <w:pPr>
        <w:rPr>
          <w:b/>
          <w:sz w:val="24"/>
        </w:rPr>
      </w:pPr>
    </w:p>
    <w:p w:rsidR="001D0214" w:rsidRDefault="001D0214" w:rsidP="00C061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440"/>
        <w:gridCol w:w="330"/>
        <w:gridCol w:w="1540"/>
        <w:gridCol w:w="5280"/>
        <w:gridCol w:w="2200"/>
        <w:gridCol w:w="2200"/>
        <w:gridCol w:w="1430"/>
        <w:gridCol w:w="1986"/>
      </w:tblGrid>
      <w:tr w:rsidR="001D0214" w:rsidTr="005F7685">
        <w:trPr>
          <w:cantSplit/>
          <w:trHeight w:val="827"/>
        </w:trPr>
        <w:tc>
          <w:tcPr>
            <w:tcW w:w="438" w:type="dxa"/>
            <w:textDirection w:val="btLr"/>
          </w:tcPr>
          <w:p w:rsidR="001D0214" w:rsidRPr="005F7685" w:rsidRDefault="001D0214" w:rsidP="005F7685">
            <w:pPr>
              <w:tabs>
                <w:tab w:val="left" w:pos="1455"/>
              </w:tabs>
              <w:ind w:left="113" w:right="113"/>
              <w:rPr>
                <w:rFonts w:ascii="Times New Roman" w:hAnsi="Times New Roman"/>
                <w:b/>
                <w:sz w:val="18"/>
                <w:szCs w:val="18"/>
              </w:rPr>
            </w:pPr>
            <w:r w:rsidRPr="005F7685">
              <w:rPr>
                <w:rFonts w:ascii="Times New Roman" w:hAnsi="Times New Roman"/>
                <w:b/>
                <w:sz w:val="18"/>
                <w:szCs w:val="18"/>
              </w:rPr>
              <w:t>AY</w:t>
            </w:r>
          </w:p>
        </w:tc>
        <w:tc>
          <w:tcPr>
            <w:tcW w:w="440" w:type="dxa"/>
            <w:textDirection w:val="btLr"/>
          </w:tcPr>
          <w:p w:rsidR="001D0214" w:rsidRPr="005F7685" w:rsidRDefault="001D0214" w:rsidP="005F7685">
            <w:pPr>
              <w:tabs>
                <w:tab w:val="left" w:pos="1455"/>
              </w:tabs>
              <w:ind w:left="113" w:right="113"/>
              <w:rPr>
                <w:rFonts w:ascii="Times New Roman" w:hAnsi="Times New Roman"/>
                <w:b/>
                <w:sz w:val="18"/>
                <w:szCs w:val="18"/>
              </w:rPr>
            </w:pPr>
            <w:r w:rsidRPr="005F7685">
              <w:rPr>
                <w:rFonts w:ascii="Times New Roman" w:hAnsi="Times New Roman"/>
                <w:b/>
                <w:sz w:val="18"/>
                <w:szCs w:val="18"/>
              </w:rPr>
              <w:t>HAFTA</w:t>
            </w:r>
          </w:p>
        </w:tc>
        <w:tc>
          <w:tcPr>
            <w:tcW w:w="330" w:type="dxa"/>
            <w:textDirection w:val="btLr"/>
          </w:tcPr>
          <w:p w:rsidR="001D0214" w:rsidRPr="005F7685" w:rsidRDefault="001D0214" w:rsidP="005F7685">
            <w:pPr>
              <w:tabs>
                <w:tab w:val="left" w:pos="1455"/>
              </w:tabs>
              <w:ind w:left="113" w:right="113"/>
              <w:rPr>
                <w:rFonts w:ascii="Times New Roman" w:hAnsi="Times New Roman"/>
                <w:b/>
                <w:sz w:val="18"/>
                <w:szCs w:val="18"/>
              </w:rPr>
            </w:pPr>
            <w:r w:rsidRPr="005F7685">
              <w:rPr>
                <w:rFonts w:ascii="Times New Roman" w:hAnsi="Times New Roman"/>
                <w:b/>
                <w:sz w:val="18"/>
                <w:szCs w:val="18"/>
              </w:rPr>
              <w:t>SAAT</w:t>
            </w:r>
          </w:p>
        </w:tc>
        <w:tc>
          <w:tcPr>
            <w:tcW w:w="1540" w:type="dxa"/>
            <w:vAlign w:val="center"/>
          </w:tcPr>
          <w:p w:rsidR="001D0214" w:rsidRPr="005F7685" w:rsidRDefault="001D0214" w:rsidP="005F7685">
            <w:pPr>
              <w:jc w:val="center"/>
              <w:rPr>
                <w:rFonts w:ascii="Times New Roman" w:hAnsi="Times New Roman"/>
                <w:b/>
                <w:sz w:val="18"/>
                <w:szCs w:val="18"/>
              </w:rPr>
            </w:pPr>
            <w:r w:rsidRPr="005F7685">
              <w:rPr>
                <w:rFonts w:ascii="Times New Roman" w:hAnsi="Times New Roman"/>
                <w:b/>
                <w:sz w:val="18"/>
                <w:szCs w:val="18"/>
              </w:rPr>
              <w:t>ÖĞRENME ALANI  /</w:t>
            </w:r>
          </w:p>
          <w:p w:rsidR="001D0214" w:rsidRPr="005F7685" w:rsidRDefault="001D0214" w:rsidP="005F7685">
            <w:pPr>
              <w:jc w:val="center"/>
              <w:rPr>
                <w:rFonts w:ascii="Times New Roman" w:hAnsi="Times New Roman"/>
                <w:sz w:val="18"/>
                <w:szCs w:val="18"/>
              </w:rPr>
            </w:pPr>
            <w:r w:rsidRPr="005F7685">
              <w:rPr>
                <w:rFonts w:ascii="Times New Roman" w:hAnsi="Times New Roman"/>
                <w:b/>
                <w:sz w:val="18"/>
                <w:szCs w:val="18"/>
              </w:rPr>
              <w:t>ALT ÖĞRENME ALANI</w:t>
            </w:r>
          </w:p>
        </w:tc>
        <w:tc>
          <w:tcPr>
            <w:tcW w:w="5280" w:type="dxa"/>
            <w:vAlign w:val="center"/>
          </w:tcPr>
          <w:p w:rsidR="001D0214" w:rsidRPr="005F7685" w:rsidRDefault="001D0214" w:rsidP="005F7685">
            <w:pPr>
              <w:jc w:val="center"/>
              <w:rPr>
                <w:rFonts w:ascii="Times New Roman" w:hAnsi="Times New Roman"/>
                <w:b/>
                <w:sz w:val="18"/>
                <w:szCs w:val="18"/>
              </w:rPr>
            </w:pPr>
            <w:r w:rsidRPr="005F7685">
              <w:rPr>
                <w:rFonts w:ascii="Times New Roman" w:hAnsi="Times New Roman"/>
                <w:b/>
                <w:bCs/>
                <w:color w:val="000000"/>
                <w:sz w:val="18"/>
                <w:szCs w:val="18"/>
              </w:rPr>
              <w:t>KAZANIMLAR</w:t>
            </w:r>
          </w:p>
          <w:p w:rsidR="001D0214" w:rsidRPr="005F7685" w:rsidRDefault="001D0214" w:rsidP="005F7685">
            <w:pPr>
              <w:jc w:val="center"/>
              <w:rPr>
                <w:rFonts w:ascii="Times New Roman" w:hAnsi="Times New Roman"/>
                <w:sz w:val="18"/>
                <w:szCs w:val="18"/>
              </w:rPr>
            </w:pPr>
            <w:r w:rsidRPr="005F7685">
              <w:rPr>
                <w:rFonts w:ascii="Times New Roman" w:hAnsi="Times New Roman"/>
                <w:b/>
                <w:sz w:val="18"/>
                <w:szCs w:val="18"/>
              </w:rPr>
              <w:t>ETKİNLİK ÖRNEKLERİ AÇIKLAMALAR</w:t>
            </w:r>
          </w:p>
        </w:tc>
        <w:tc>
          <w:tcPr>
            <w:tcW w:w="2200" w:type="dxa"/>
            <w:vAlign w:val="center"/>
          </w:tcPr>
          <w:p w:rsidR="001D0214" w:rsidRPr="005F7685" w:rsidRDefault="001D0214" w:rsidP="005F7685">
            <w:pPr>
              <w:jc w:val="center"/>
              <w:rPr>
                <w:rFonts w:ascii="Times New Roman" w:hAnsi="Times New Roman"/>
                <w:sz w:val="18"/>
                <w:szCs w:val="18"/>
              </w:rPr>
            </w:pPr>
            <w:r w:rsidRPr="005F7685">
              <w:rPr>
                <w:rFonts w:ascii="Times New Roman" w:hAnsi="Times New Roman"/>
                <w:b/>
                <w:sz w:val="18"/>
                <w:szCs w:val="18"/>
              </w:rPr>
              <w:t>ARA DİSİPLİNLERLE DERS İÇİ VE DİĞER DERSLERLE İLİŞKİLENDİRME</w:t>
            </w:r>
          </w:p>
        </w:tc>
        <w:tc>
          <w:tcPr>
            <w:tcW w:w="2200" w:type="dxa"/>
            <w:vAlign w:val="center"/>
          </w:tcPr>
          <w:p w:rsidR="001D0214" w:rsidRPr="005F7685" w:rsidRDefault="001D0214" w:rsidP="005F7685">
            <w:pPr>
              <w:jc w:val="center"/>
              <w:rPr>
                <w:rFonts w:ascii="Times New Roman" w:hAnsi="Times New Roman"/>
                <w:b/>
                <w:sz w:val="18"/>
                <w:szCs w:val="18"/>
              </w:rPr>
            </w:pPr>
            <w:r w:rsidRPr="005F7685">
              <w:rPr>
                <w:rFonts w:ascii="Times New Roman" w:hAnsi="Times New Roman"/>
                <w:b/>
                <w:sz w:val="18"/>
                <w:szCs w:val="18"/>
              </w:rPr>
              <w:t>ARAÇ-GEREÇ</w:t>
            </w:r>
          </w:p>
        </w:tc>
        <w:tc>
          <w:tcPr>
            <w:tcW w:w="1430" w:type="dxa"/>
            <w:vAlign w:val="center"/>
          </w:tcPr>
          <w:p w:rsidR="001D0214" w:rsidRPr="005F7685" w:rsidRDefault="001D0214" w:rsidP="005F7685">
            <w:pPr>
              <w:jc w:val="center"/>
              <w:rPr>
                <w:rFonts w:ascii="Times New Roman" w:hAnsi="Times New Roman"/>
                <w:b/>
                <w:sz w:val="18"/>
                <w:szCs w:val="18"/>
              </w:rPr>
            </w:pPr>
            <w:r w:rsidRPr="005F7685">
              <w:rPr>
                <w:rFonts w:ascii="Times New Roman" w:hAnsi="Times New Roman"/>
                <w:b/>
                <w:sz w:val="18"/>
                <w:szCs w:val="18"/>
              </w:rPr>
              <w:t>YÖNTEM VE TEKNİKLER</w:t>
            </w:r>
          </w:p>
        </w:tc>
        <w:tc>
          <w:tcPr>
            <w:tcW w:w="1986" w:type="dxa"/>
          </w:tcPr>
          <w:p w:rsidR="001D0214" w:rsidRPr="005F7685" w:rsidRDefault="001D0214" w:rsidP="005F7685">
            <w:pPr>
              <w:tabs>
                <w:tab w:val="left" w:pos="1455"/>
              </w:tabs>
              <w:rPr>
                <w:rFonts w:ascii="Times New Roman" w:hAnsi="Times New Roman"/>
                <w:b/>
                <w:sz w:val="18"/>
                <w:szCs w:val="18"/>
              </w:rPr>
            </w:pPr>
          </w:p>
          <w:p w:rsidR="001D0214" w:rsidRPr="005F7685" w:rsidRDefault="001D0214" w:rsidP="005F7685">
            <w:pPr>
              <w:tabs>
                <w:tab w:val="left" w:pos="1455"/>
              </w:tabs>
              <w:rPr>
                <w:rFonts w:ascii="Times New Roman" w:hAnsi="Times New Roman"/>
                <w:sz w:val="18"/>
                <w:szCs w:val="18"/>
              </w:rPr>
            </w:pPr>
            <w:r w:rsidRPr="005F7685">
              <w:rPr>
                <w:rFonts w:ascii="Times New Roman" w:hAnsi="Times New Roman"/>
                <w:b/>
                <w:sz w:val="18"/>
                <w:szCs w:val="18"/>
              </w:rPr>
              <w:t>ÖLÇME VE DEĞERLENDİRME</w:t>
            </w:r>
          </w:p>
        </w:tc>
      </w:tr>
      <w:tr w:rsidR="001D0214" w:rsidRPr="005F7685" w:rsidTr="00517CFA">
        <w:trPr>
          <w:cantSplit/>
          <w:trHeight w:val="2299"/>
        </w:trPr>
        <w:tc>
          <w:tcPr>
            <w:tcW w:w="438" w:type="dxa"/>
            <w:vMerge w:val="restart"/>
            <w:textDirection w:val="btLr"/>
          </w:tcPr>
          <w:p w:rsidR="001D0214" w:rsidRPr="005F7685" w:rsidRDefault="001D0214" w:rsidP="005F7685">
            <w:pPr>
              <w:tabs>
                <w:tab w:val="left" w:pos="1455"/>
              </w:tabs>
              <w:ind w:left="113" w:right="113"/>
              <w:jc w:val="center"/>
              <w:rPr>
                <w:rFonts w:ascii="Times New Roman" w:hAnsi="Times New Roman"/>
                <w:b/>
                <w:sz w:val="22"/>
              </w:rPr>
            </w:pPr>
            <w:r w:rsidRPr="005F7685">
              <w:rPr>
                <w:rFonts w:ascii="Times New Roman" w:hAnsi="Times New Roman"/>
                <w:b/>
                <w:sz w:val="22"/>
                <w:szCs w:val="22"/>
              </w:rPr>
              <w:t>KASIM</w:t>
            </w: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tc>
        <w:tc>
          <w:tcPr>
            <w:tcW w:w="440" w:type="dxa"/>
            <w:textDirection w:val="btLr"/>
          </w:tcPr>
          <w:p w:rsidR="001D0214" w:rsidRPr="005F7685" w:rsidRDefault="001D0214" w:rsidP="005F7685">
            <w:pPr>
              <w:ind w:left="113" w:right="113"/>
              <w:rPr>
                <w:rFonts w:ascii="Times New Roman" w:hAnsi="Times New Roman"/>
                <w:sz w:val="22"/>
              </w:rPr>
            </w:pPr>
            <w:r>
              <w:rPr>
                <w:rFonts w:ascii="Times New Roman" w:hAnsi="Times New Roman"/>
                <w:sz w:val="22"/>
                <w:szCs w:val="22"/>
              </w:rPr>
              <w:t>8.Hafta  16-20  Kasım</w:t>
            </w: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tc>
        <w:tc>
          <w:tcPr>
            <w:tcW w:w="330" w:type="dxa"/>
            <w:vMerge w:val="restart"/>
          </w:tcPr>
          <w:p w:rsidR="001D0214" w:rsidRPr="005F7685" w:rsidRDefault="001D0214" w:rsidP="005F7685">
            <w:pPr>
              <w:tabs>
                <w:tab w:val="left" w:pos="1455"/>
              </w:tabs>
              <w:rPr>
                <w:rFonts w:ascii="Times New Roman" w:hAnsi="Times New Roman"/>
                <w:sz w:val="22"/>
              </w:rPr>
            </w:pPr>
          </w:p>
          <w:p w:rsidR="001D0214" w:rsidRPr="005F7685" w:rsidRDefault="001D0214" w:rsidP="00577878">
            <w:pPr>
              <w:rPr>
                <w:rFonts w:ascii="Times New Roman" w:hAnsi="Times New Roman"/>
                <w:sz w:val="22"/>
              </w:rPr>
            </w:pPr>
          </w:p>
          <w:p w:rsidR="001D0214" w:rsidRPr="005F7685" w:rsidRDefault="001D0214" w:rsidP="00577878">
            <w:pPr>
              <w:rPr>
                <w:rFonts w:ascii="Times New Roman" w:hAnsi="Times New Roman"/>
                <w:sz w:val="22"/>
              </w:rPr>
            </w:pPr>
          </w:p>
          <w:p w:rsidR="001D0214" w:rsidRPr="005F7685" w:rsidRDefault="001D0214" w:rsidP="00577878">
            <w:pPr>
              <w:rPr>
                <w:rFonts w:ascii="Times New Roman" w:hAnsi="Times New Roman"/>
                <w:sz w:val="22"/>
              </w:rPr>
            </w:pPr>
          </w:p>
          <w:p w:rsidR="001D0214" w:rsidRPr="005F7685" w:rsidRDefault="001D0214" w:rsidP="00577878">
            <w:pPr>
              <w:rPr>
                <w:rFonts w:ascii="Times New Roman" w:hAnsi="Times New Roman"/>
                <w:sz w:val="22"/>
              </w:rPr>
            </w:pPr>
            <w:r>
              <w:rPr>
                <w:rFonts w:ascii="Times New Roman" w:hAnsi="Times New Roman"/>
                <w:sz w:val="22"/>
                <w:szCs w:val="22"/>
              </w:rPr>
              <w:t>3</w:t>
            </w:r>
          </w:p>
          <w:p w:rsidR="001D0214" w:rsidRPr="005F7685" w:rsidRDefault="001D0214" w:rsidP="005F7685">
            <w:pPr>
              <w:tabs>
                <w:tab w:val="left" w:pos="1455"/>
              </w:tabs>
              <w:rPr>
                <w:rFonts w:ascii="Times New Roman" w:hAnsi="Times New Roman"/>
                <w:sz w:val="22"/>
              </w:rPr>
            </w:pPr>
          </w:p>
          <w:p w:rsidR="001D0214" w:rsidRDefault="001D0214" w:rsidP="008E1859">
            <w:pPr>
              <w:rPr>
                <w:rFonts w:ascii="Times New Roman" w:hAnsi="Times New Roman"/>
                <w:sz w:val="22"/>
              </w:rPr>
            </w:pPr>
          </w:p>
          <w:p w:rsidR="001D0214" w:rsidRDefault="001D0214" w:rsidP="008E1859">
            <w:pPr>
              <w:rPr>
                <w:rFonts w:ascii="Times New Roman" w:hAnsi="Times New Roman"/>
                <w:sz w:val="22"/>
              </w:rPr>
            </w:pPr>
          </w:p>
          <w:p w:rsidR="001D0214" w:rsidRDefault="001D0214" w:rsidP="008E1859">
            <w:pPr>
              <w:rPr>
                <w:rFonts w:ascii="Times New Roman" w:hAnsi="Times New Roman"/>
                <w:sz w:val="22"/>
              </w:rPr>
            </w:pPr>
          </w:p>
          <w:p w:rsidR="001D0214" w:rsidRDefault="001D0214" w:rsidP="008E1859">
            <w:pPr>
              <w:rPr>
                <w:rFonts w:ascii="Times New Roman" w:hAnsi="Times New Roman"/>
                <w:sz w:val="22"/>
              </w:rPr>
            </w:pPr>
          </w:p>
          <w:p w:rsidR="001D0214" w:rsidRDefault="001D0214" w:rsidP="008E1859">
            <w:pPr>
              <w:rPr>
                <w:rFonts w:ascii="Times New Roman" w:hAnsi="Times New Roman"/>
                <w:sz w:val="22"/>
              </w:rPr>
            </w:pPr>
          </w:p>
          <w:p w:rsidR="001D0214" w:rsidRDefault="001D0214" w:rsidP="008E1859">
            <w:pPr>
              <w:rPr>
                <w:rFonts w:ascii="Times New Roman" w:hAnsi="Times New Roman"/>
                <w:sz w:val="22"/>
              </w:rPr>
            </w:pPr>
          </w:p>
          <w:p w:rsidR="001D0214" w:rsidRDefault="001D0214" w:rsidP="008E1859">
            <w:pPr>
              <w:rPr>
                <w:rFonts w:ascii="Times New Roman" w:hAnsi="Times New Roman"/>
                <w:sz w:val="22"/>
              </w:rPr>
            </w:pPr>
          </w:p>
          <w:p w:rsidR="001D0214" w:rsidRDefault="001D0214" w:rsidP="008E1859">
            <w:pPr>
              <w:rPr>
                <w:rFonts w:ascii="Times New Roman" w:hAnsi="Times New Roman"/>
                <w:sz w:val="22"/>
              </w:rPr>
            </w:pPr>
          </w:p>
          <w:p w:rsidR="001D0214" w:rsidRDefault="001D0214" w:rsidP="008E1859">
            <w:pPr>
              <w:rPr>
                <w:rFonts w:ascii="Times New Roman" w:hAnsi="Times New Roman"/>
                <w:sz w:val="22"/>
              </w:rPr>
            </w:pPr>
          </w:p>
          <w:p w:rsidR="001D0214" w:rsidRDefault="001D0214" w:rsidP="008E1859">
            <w:pPr>
              <w:rPr>
                <w:rFonts w:ascii="Times New Roman" w:hAnsi="Times New Roman"/>
                <w:sz w:val="22"/>
              </w:rPr>
            </w:pPr>
          </w:p>
          <w:p w:rsidR="001D0214" w:rsidRPr="005F7685" w:rsidRDefault="001D0214" w:rsidP="008E1859">
            <w:pPr>
              <w:rPr>
                <w:rFonts w:ascii="Times New Roman" w:hAnsi="Times New Roman"/>
                <w:sz w:val="22"/>
              </w:rPr>
            </w:pPr>
            <w:r>
              <w:rPr>
                <w:rFonts w:ascii="Times New Roman" w:hAnsi="Times New Roman"/>
                <w:sz w:val="22"/>
                <w:szCs w:val="22"/>
              </w:rPr>
              <w:t>1</w:t>
            </w:r>
          </w:p>
          <w:p w:rsidR="001D0214" w:rsidRPr="005F7685" w:rsidRDefault="001D0214" w:rsidP="008E1859">
            <w:pPr>
              <w:rPr>
                <w:rFonts w:ascii="Times New Roman" w:hAnsi="Times New Roman"/>
                <w:sz w:val="22"/>
              </w:rPr>
            </w:pPr>
          </w:p>
          <w:p w:rsidR="001D0214" w:rsidRPr="005F7685" w:rsidRDefault="001D0214" w:rsidP="008E1859">
            <w:pPr>
              <w:rPr>
                <w:rFonts w:ascii="Times New Roman" w:hAnsi="Times New Roman"/>
                <w:sz w:val="22"/>
              </w:rPr>
            </w:pPr>
          </w:p>
        </w:tc>
        <w:tc>
          <w:tcPr>
            <w:tcW w:w="1540" w:type="dxa"/>
            <w:vMerge w:val="restart"/>
          </w:tcPr>
          <w:p w:rsidR="001D0214" w:rsidRPr="005F7685" w:rsidRDefault="001D0214" w:rsidP="00F16E0F">
            <w:pPr>
              <w:rPr>
                <w:rFonts w:ascii="Times New Roman" w:hAnsi="Times New Roman"/>
                <w:sz w:val="22"/>
              </w:rPr>
            </w:pPr>
          </w:p>
          <w:p w:rsidR="001D0214" w:rsidRPr="005F7685" w:rsidRDefault="001D0214" w:rsidP="00F16E0F">
            <w:pPr>
              <w:rPr>
                <w:rFonts w:ascii="Times New Roman" w:hAnsi="Times New Roman"/>
                <w:sz w:val="22"/>
              </w:rPr>
            </w:pPr>
          </w:p>
          <w:p w:rsidR="001D0214" w:rsidRPr="005F7685" w:rsidRDefault="001D0214" w:rsidP="00F16E0F">
            <w:pPr>
              <w:rPr>
                <w:rFonts w:ascii="Times New Roman" w:hAnsi="Times New Roman"/>
                <w:sz w:val="22"/>
              </w:rPr>
            </w:pPr>
          </w:p>
          <w:p w:rsidR="001D0214" w:rsidRPr="005F7685" w:rsidRDefault="001D0214" w:rsidP="00F16E0F">
            <w:pPr>
              <w:rPr>
                <w:rFonts w:ascii="Times New Roman" w:hAnsi="Times New Roman"/>
                <w:sz w:val="22"/>
              </w:rPr>
            </w:pPr>
            <w:r w:rsidRPr="005F7685">
              <w:rPr>
                <w:rFonts w:ascii="Times New Roman" w:hAnsi="Times New Roman"/>
                <w:b/>
                <w:sz w:val="22"/>
                <w:szCs w:val="22"/>
              </w:rPr>
              <w:t>SAYILAR</w:t>
            </w:r>
          </w:p>
          <w:p w:rsidR="001D0214" w:rsidRPr="005F7685" w:rsidRDefault="001D0214" w:rsidP="00F16E0F">
            <w:pPr>
              <w:rPr>
                <w:rFonts w:ascii="Times New Roman" w:hAnsi="Times New Roman"/>
                <w:sz w:val="22"/>
              </w:rPr>
            </w:pPr>
            <w:r w:rsidRPr="005F7685">
              <w:rPr>
                <w:rFonts w:ascii="Times New Roman" w:hAnsi="Times New Roman"/>
                <w:sz w:val="22"/>
                <w:szCs w:val="22"/>
              </w:rPr>
              <w:t xml:space="preserve">Doğal Sayılarla </w:t>
            </w:r>
          </w:p>
          <w:p w:rsidR="001D0214" w:rsidRDefault="001D0214" w:rsidP="00F16E0F">
            <w:pPr>
              <w:rPr>
                <w:rFonts w:ascii="Times New Roman" w:hAnsi="Times New Roman"/>
                <w:sz w:val="22"/>
              </w:rPr>
            </w:pPr>
            <w:r w:rsidRPr="005F7685">
              <w:rPr>
                <w:rFonts w:ascii="Times New Roman" w:hAnsi="Times New Roman"/>
                <w:sz w:val="22"/>
                <w:szCs w:val="22"/>
              </w:rPr>
              <w:t>Toplama İşlemi</w:t>
            </w:r>
          </w:p>
          <w:p w:rsidR="001D0214" w:rsidRPr="005F7685" w:rsidRDefault="001D0214" w:rsidP="00F16E0F">
            <w:pPr>
              <w:rPr>
                <w:rFonts w:ascii="Times New Roman" w:hAnsi="Times New Roman"/>
                <w:sz w:val="22"/>
              </w:rPr>
            </w:pPr>
            <w:r>
              <w:rPr>
                <w:rFonts w:ascii="Times New Roman" w:hAnsi="Times New Roman"/>
                <w:sz w:val="22"/>
                <w:szCs w:val="22"/>
              </w:rPr>
              <w:t>(6 saat)</w:t>
            </w:r>
          </w:p>
        </w:tc>
        <w:tc>
          <w:tcPr>
            <w:tcW w:w="5280" w:type="dxa"/>
          </w:tcPr>
          <w:p w:rsidR="001D0214" w:rsidRPr="005F7685" w:rsidRDefault="001D0214" w:rsidP="005F7685">
            <w:pPr>
              <w:jc w:val="both"/>
              <w:rPr>
                <w:rFonts w:ascii="Webdings" w:hAnsi="Webdings"/>
                <w:b/>
                <w:bCs/>
                <w:sz w:val="21"/>
                <w:szCs w:val="21"/>
              </w:rPr>
            </w:pPr>
            <w:r w:rsidRPr="005129DC">
              <w:rPr>
                <w:rFonts w:ascii="Times New Roman" w:hAnsi="Times New Roman"/>
                <w:color w:val="000000"/>
                <w:sz w:val="21"/>
                <w:szCs w:val="21"/>
                <w:highlight w:val="yellow"/>
              </w:rPr>
              <w:t>1.Toplamları 100’e kadar olan doğal sayıların eldesiz toplama işlemini yapar.</w:t>
            </w:r>
            <w:r w:rsidRPr="005129DC">
              <w:rPr>
                <w:rFonts w:ascii="Webdings" w:hAnsi="Webdings"/>
                <w:b/>
                <w:bCs/>
                <w:sz w:val="21"/>
                <w:szCs w:val="21"/>
                <w:highlight w:val="yellow"/>
              </w:rPr>
              <w:t></w:t>
            </w:r>
          </w:p>
          <w:p w:rsidR="001D0214" w:rsidRPr="005F7685" w:rsidRDefault="001D0214" w:rsidP="002A6DE1">
            <w:pPr>
              <w:rPr>
                <w:rFonts w:ascii="Webdings" w:hAnsi="Webdings"/>
                <w:b/>
                <w:bCs/>
                <w:sz w:val="10"/>
                <w:szCs w:val="10"/>
              </w:rPr>
            </w:pPr>
          </w:p>
          <w:p w:rsidR="001D0214" w:rsidRPr="005F7685" w:rsidRDefault="001D0214" w:rsidP="002A6DE1">
            <w:pPr>
              <w:rPr>
                <w:rFonts w:ascii="Times New Roman" w:hAnsi="Times New Roman"/>
                <w:sz w:val="21"/>
                <w:szCs w:val="21"/>
              </w:rPr>
            </w:pPr>
            <w:r w:rsidRPr="005F7685">
              <w:rPr>
                <w:rFonts w:ascii="Webdings" w:hAnsi="Webdings" w:hint="eastAsia"/>
                <w:b/>
                <w:bCs/>
                <w:sz w:val="21"/>
                <w:szCs w:val="20"/>
              </w:rPr>
              <w:sym w:font="Webdings" w:char="F048"/>
            </w:r>
            <w:r w:rsidRPr="005F7685">
              <w:rPr>
                <w:rFonts w:ascii="Times New Roman" w:hAnsi="Times New Roman"/>
                <w:sz w:val="21"/>
                <w:szCs w:val="21"/>
              </w:rPr>
              <w:t>İki basamaklı iki doğal sayı seçtirilerek;</w:t>
            </w:r>
          </w:p>
          <w:p w:rsidR="001D0214" w:rsidRPr="005F7685" w:rsidRDefault="001D0214" w:rsidP="005F7685">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sz w:val="21"/>
                <w:szCs w:val="21"/>
              </w:rPr>
              <w:t>Toplama işleminde toplananların yerlerinin değiştirilebileceği ve toplamın değişmeyeceğini aynı işlemle göstermeleri sağlanır.</w:t>
            </w:r>
          </w:p>
          <w:p w:rsidR="001D0214" w:rsidRPr="005F7685" w:rsidRDefault="001D0214" w:rsidP="005F7685">
            <w:pPr>
              <w:widowControl w:val="0"/>
              <w:autoSpaceDE w:val="0"/>
              <w:autoSpaceDN w:val="0"/>
              <w:adjustRightInd w:val="0"/>
              <w:textAlignment w:val="center"/>
              <w:rPr>
                <w:rFonts w:ascii="Times New Roman" w:hAnsi="Times New Roman"/>
                <w:color w:val="000000"/>
                <w:sz w:val="10"/>
                <w:szCs w:val="10"/>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19"/>
                <w:szCs w:val="19"/>
              </w:rPr>
            </w:pPr>
            <w:r w:rsidRPr="005F7685">
              <w:rPr>
                <w:rFonts w:ascii="Times New Roman" w:hAnsi="Times New Roman"/>
                <w:color w:val="000000"/>
                <w:sz w:val="19"/>
                <w:szCs w:val="19"/>
              </w:rPr>
              <w:t>[!] Toplama işlemi onluk taban blokları, sayma çubukları vb. materyallerle modellenir ve işlem açıklatılır.</w:t>
            </w:r>
          </w:p>
          <w:p w:rsidR="001D0214" w:rsidRPr="005F7685" w:rsidRDefault="001D0214" w:rsidP="005F7685">
            <w:pPr>
              <w:widowControl w:val="0"/>
              <w:autoSpaceDE w:val="0"/>
              <w:autoSpaceDN w:val="0"/>
              <w:adjustRightInd w:val="0"/>
              <w:textAlignment w:val="center"/>
              <w:rPr>
                <w:rFonts w:ascii="Times New Roman" w:hAnsi="Times New Roman"/>
                <w:color w:val="000000"/>
                <w:sz w:val="19"/>
                <w:szCs w:val="19"/>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19"/>
                <w:szCs w:val="19"/>
              </w:rPr>
            </w:pPr>
            <w:r w:rsidRPr="005F7685">
              <w:rPr>
                <w:rFonts w:ascii="Times New Roman" w:hAnsi="Times New Roman"/>
                <w:color w:val="000000"/>
                <w:sz w:val="19"/>
                <w:szCs w:val="19"/>
              </w:rPr>
              <w:t>[!] İki basamaklı doğal sayılar toplatılırken çözümlemeden de yararlanılır.</w:t>
            </w:r>
          </w:p>
          <w:p w:rsidR="001D0214" w:rsidRPr="005F7685" w:rsidRDefault="001D0214" w:rsidP="005F7685">
            <w:pPr>
              <w:widowControl w:val="0"/>
              <w:autoSpaceDE w:val="0"/>
              <w:autoSpaceDN w:val="0"/>
              <w:adjustRightInd w:val="0"/>
              <w:textAlignment w:val="center"/>
              <w:rPr>
                <w:rFonts w:ascii="Times New Roman" w:hAnsi="Times New Roman"/>
                <w:color w:val="000000"/>
                <w:sz w:val="10"/>
                <w:szCs w:val="10"/>
              </w:rPr>
            </w:pPr>
          </w:p>
          <w:p w:rsidR="001D0214" w:rsidRDefault="001D0214" w:rsidP="005F7685">
            <w:pPr>
              <w:jc w:val="both"/>
              <w:rPr>
                <w:rFonts w:ascii="Times New Roman" w:hAnsi="Times New Roman"/>
                <w:color w:val="000000"/>
                <w:sz w:val="19"/>
                <w:szCs w:val="19"/>
              </w:rPr>
            </w:pPr>
            <w:r w:rsidRPr="005F7685">
              <w:rPr>
                <w:rFonts w:ascii="Times New Roman" w:hAnsi="Times New Roman"/>
                <w:color w:val="000000"/>
                <w:sz w:val="19"/>
                <w:szCs w:val="19"/>
              </w:rPr>
              <w:t>[!] En fazla üç doğal sayının eldesiz toplandığı işlemler yaptırılır.</w:t>
            </w:r>
          </w:p>
          <w:p w:rsidR="001D0214" w:rsidRPr="005F7685" w:rsidRDefault="001D0214" w:rsidP="00517CFA">
            <w:pPr>
              <w:widowControl w:val="0"/>
              <w:autoSpaceDE w:val="0"/>
              <w:autoSpaceDN w:val="0"/>
              <w:adjustRightInd w:val="0"/>
              <w:textAlignment w:val="center"/>
              <w:rPr>
                <w:rFonts w:ascii="Times New Roman" w:hAnsi="Times New Roman"/>
                <w:color w:val="000000"/>
                <w:sz w:val="19"/>
                <w:szCs w:val="19"/>
              </w:rPr>
            </w:pPr>
          </w:p>
        </w:tc>
        <w:tc>
          <w:tcPr>
            <w:tcW w:w="2200" w:type="dxa"/>
            <w:vMerge w:val="restart"/>
          </w:tcPr>
          <w:p w:rsidR="001D0214" w:rsidRPr="005F7685" w:rsidRDefault="001D0214" w:rsidP="005F7685">
            <w:pPr>
              <w:widowControl w:val="0"/>
              <w:autoSpaceDE w:val="0"/>
              <w:autoSpaceDN w:val="0"/>
              <w:adjustRightInd w:val="0"/>
              <w:textAlignment w:val="center"/>
              <w:rPr>
                <w:rFonts w:ascii="Times New Roman" w:hAnsi="Times New Roman"/>
                <w:b/>
                <w:color w:val="000000"/>
                <w:spacing w:val="-2"/>
                <w:sz w:val="22"/>
              </w:rPr>
            </w:pPr>
          </w:p>
          <w:p w:rsidR="001D0214" w:rsidRPr="005F7685" w:rsidRDefault="001D0214" w:rsidP="002A6DE1">
            <w:pPr>
              <w:rPr>
                <w:sz w:val="18"/>
                <w:szCs w:val="18"/>
              </w:rPr>
            </w:pPr>
          </w:p>
          <w:p w:rsidR="001D0214" w:rsidRPr="005F7685" w:rsidRDefault="001D0214" w:rsidP="005F7685">
            <w:pPr>
              <w:jc w:val="both"/>
              <w:rPr>
                <w:rFonts w:ascii="Times New Roman" w:hAnsi="Times New Roman"/>
                <w:sz w:val="20"/>
                <w:szCs w:val="20"/>
              </w:rPr>
            </w:pPr>
          </w:p>
          <w:p w:rsidR="001D0214" w:rsidRPr="005F7685" w:rsidRDefault="001D0214" w:rsidP="005F7685">
            <w:pPr>
              <w:jc w:val="both"/>
              <w:rPr>
                <w:sz w:val="24"/>
              </w:rPr>
            </w:pPr>
            <w:r w:rsidRPr="005F7685">
              <w:rPr>
                <w:sz w:val="18"/>
                <w:szCs w:val="18"/>
              </w:rPr>
              <w:t> </w:t>
            </w:r>
          </w:p>
          <w:p w:rsidR="001D0214" w:rsidRPr="005F7685" w:rsidRDefault="001D0214" w:rsidP="00C8138A">
            <w:pPr>
              <w:rPr>
                <w:rFonts w:ascii="Times New Roman" w:hAnsi="Times New Roman"/>
                <w:sz w:val="22"/>
              </w:rPr>
            </w:pPr>
          </w:p>
        </w:tc>
        <w:tc>
          <w:tcPr>
            <w:tcW w:w="2200" w:type="dxa"/>
            <w:vMerge w:val="restart"/>
          </w:tcPr>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4- Onluk Kartlar</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5- Onluk Bloklar</w:t>
            </w: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Pr="005F7685" w:rsidRDefault="001D0214" w:rsidP="00517CFA">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517CFA">
            <w:pPr>
              <w:rPr>
                <w:rFonts w:ascii="Times New Roman" w:hAnsi="Times New Roman"/>
                <w:sz w:val="20"/>
                <w:szCs w:val="20"/>
              </w:rPr>
            </w:pPr>
          </w:p>
          <w:p w:rsidR="001D0214" w:rsidRPr="005F7685" w:rsidRDefault="001D0214" w:rsidP="00517CFA">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517CFA">
            <w:pPr>
              <w:rPr>
                <w:rFonts w:ascii="Times New Roman" w:hAnsi="Times New Roman"/>
                <w:sz w:val="20"/>
                <w:szCs w:val="20"/>
              </w:rPr>
            </w:pPr>
          </w:p>
          <w:p w:rsidR="001D0214" w:rsidRPr="005F7685" w:rsidRDefault="001D0214" w:rsidP="00517CFA">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517CFA">
            <w:pPr>
              <w:rPr>
                <w:rFonts w:ascii="Times New Roman" w:hAnsi="Times New Roman"/>
                <w:sz w:val="20"/>
                <w:szCs w:val="20"/>
              </w:rPr>
            </w:pPr>
          </w:p>
          <w:p w:rsidR="001D0214" w:rsidRPr="005F7685" w:rsidRDefault="001D0214" w:rsidP="00517CFA">
            <w:pPr>
              <w:rPr>
                <w:rFonts w:ascii="Times New Roman" w:hAnsi="Times New Roman"/>
                <w:sz w:val="20"/>
                <w:szCs w:val="20"/>
              </w:rPr>
            </w:pPr>
            <w:r w:rsidRPr="005F7685">
              <w:rPr>
                <w:rFonts w:ascii="Times New Roman" w:hAnsi="Times New Roman"/>
                <w:sz w:val="20"/>
                <w:szCs w:val="20"/>
              </w:rPr>
              <w:t>4- Onluk Kartlar</w:t>
            </w:r>
          </w:p>
          <w:p w:rsidR="001D0214" w:rsidRPr="005F7685" w:rsidRDefault="001D0214" w:rsidP="00517CFA">
            <w:pPr>
              <w:rPr>
                <w:rFonts w:ascii="Times New Roman" w:hAnsi="Times New Roman"/>
                <w:sz w:val="20"/>
                <w:szCs w:val="20"/>
              </w:rPr>
            </w:pPr>
          </w:p>
          <w:p w:rsidR="001D0214" w:rsidRPr="005F7685" w:rsidRDefault="001D0214" w:rsidP="00517CFA">
            <w:pPr>
              <w:rPr>
                <w:rFonts w:ascii="Times New Roman" w:hAnsi="Times New Roman"/>
                <w:sz w:val="20"/>
                <w:szCs w:val="20"/>
              </w:rPr>
            </w:pPr>
            <w:r w:rsidRPr="005F7685">
              <w:rPr>
                <w:rFonts w:ascii="Times New Roman" w:hAnsi="Times New Roman"/>
                <w:sz w:val="20"/>
                <w:szCs w:val="20"/>
              </w:rPr>
              <w:t>5- Onluk Bloklar</w:t>
            </w: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Default="001D0214" w:rsidP="005F7685">
            <w:pPr>
              <w:widowControl w:val="0"/>
              <w:autoSpaceDE w:val="0"/>
              <w:autoSpaceDN w:val="0"/>
              <w:adjustRightInd w:val="0"/>
              <w:textAlignment w:val="center"/>
              <w:rPr>
                <w:rFonts w:ascii="Times New Roman" w:hAnsi="Times New Roman"/>
                <w:color w:val="000000"/>
                <w:sz w:val="22"/>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tc>
        <w:tc>
          <w:tcPr>
            <w:tcW w:w="1430" w:type="dxa"/>
            <w:vMerge w:val="restart"/>
          </w:tcPr>
          <w:p w:rsidR="001D0214" w:rsidRDefault="001D0214" w:rsidP="005F7685">
            <w:pPr>
              <w:pStyle w:val="NormalWeb"/>
              <w:spacing w:before="0" w:beforeAutospacing="0" w:after="0" w:afterAutospacing="0"/>
            </w:pPr>
            <w:r w:rsidRPr="005F7685">
              <w:rPr>
                <w:sz w:val="20"/>
                <w:szCs w:val="20"/>
              </w:rPr>
              <w:t>1 – Soru-Yanıt</w:t>
            </w:r>
          </w:p>
          <w:p w:rsidR="001D0214" w:rsidRDefault="001D0214" w:rsidP="005F7685">
            <w:pPr>
              <w:pStyle w:val="NormalWeb"/>
              <w:spacing w:before="0" w:beforeAutospacing="0" w:after="0" w:afterAutospacing="0"/>
            </w:pPr>
            <w:r w:rsidRPr="005F7685">
              <w:rPr>
                <w:sz w:val="20"/>
                <w:szCs w:val="20"/>
              </w:rPr>
              <w:t>2 – Beyin Fırtınası</w:t>
            </w:r>
          </w:p>
          <w:p w:rsidR="001D0214" w:rsidRDefault="001D0214" w:rsidP="005F7685">
            <w:pPr>
              <w:pStyle w:val="NormalWeb"/>
              <w:spacing w:before="0" w:beforeAutospacing="0" w:after="0" w:afterAutospacing="0"/>
            </w:pPr>
            <w:r w:rsidRPr="005F7685">
              <w:rPr>
                <w:sz w:val="20"/>
                <w:szCs w:val="20"/>
              </w:rPr>
              <w:t>3 – Anlatım</w:t>
            </w:r>
          </w:p>
          <w:p w:rsidR="001D0214" w:rsidRDefault="001D0214" w:rsidP="005F7685">
            <w:pPr>
              <w:pStyle w:val="NormalWeb"/>
              <w:spacing w:before="0" w:beforeAutospacing="0" w:after="0" w:afterAutospacing="0"/>
            </w:pPr>
            <w:r w:rsidRPr="005F7685">
              <w:rPr>
                <w:sz w:val="20"/>
                <w:szCs w:val="20"/>
              </w:rPr>
              <w:t>4 – Alıştırmalar</w:t>
            </w:r>
          </w:p>
          <w:p w:rsidR="001D0214" w:rsidRDefault="001D0214" w:rsidP="005F7685">
            <w:pPr>
              <w:pStyle w:val="NormalWeb"/>
              <w:spacing w:before="0" w:beforeAutospacing="0" w:after="0" w:afterAutospacing="0"/>
            </w:pPr>
            <w:r w:rsidRPr="005F7685">
              <w:rPr>
                <w:sz w:val="20"/>
                <w:szCs w:val="20"/>
              </w:rPr>
              <w:t xml:space="preserve">5 – Grup </w:t>
            </w:r>
          </w:p>
          <w:p w:rsidR="001D0214" w:rsidRDefault="001D0214" w:rsidP="005F7685">
            <w:pPr>
              <w:pStyle w:val="NormalWeb"/>
              <w:spacing w:before="0" w:beforeAutospacing="0" w:after="0" w:afterAutospacing="0"/>
            </w:pPr>
            <w:r w:rsidRPr="005F7685">
              <w:rPr>
                <w:sz w:val="20"/>
                <w:szCs w:val="20"/>
              </w:rPr>
              <w:t>       Tartışması</w:t>
            </w:r>
          </w:p>
          <w:p w:rsidR="001D0214" w:rsidRDefault="001D0214" w:rsidP="005F7685">
            <w:pPr>
              <w:pStyle w:val="NormalWeb"/>
              <w:spacing w:before="0" w:beforeAutospacing="0" w:after="0" w:afterAutospacing="0"/>
            </w:pPr>
            <w:r w:rsidRPr="005F7685">
              <w:rPr>
                <w:sz w:val="20"/>
                <w:szCs w:val="20"/>
              </w:rPr>
              <w:t>6 – Gösteri</w:t>
            </w:r>
          </w:p>
          <w:p w:rsidR="001D0214" w:rsidRDefault="001D0214" w:rsidP="005F7685">
            <w:pPr>
              <w:pStyle w:val="NormalWeb"/>
              <w:spacing w:before="0" w:beforeAutospacing="0" w:after="0" w:afterAutospacing="0"/>
            </w:pPr>
            <w:r w:rsidRPr="005F7685">
              <w:rPr>
                <w:sz w:val="20"/>
                <w:szCs w:val="20"/>
              </w:rPr>
              <w:t>7 – Rol Yapma</w:t>
            </w:r>
          </w:p>
          <w:p w:rsidR="001D0214" w:rsidRDefault="001D0214" w:rsidP="005F7685">
            <w:pPr>
              <w:pStyle w:val="NormalWeb"/>
              <w:spacing w:before="0" w:beforeAutospacing="0" w:after="0" w:afterAutospacing="0"/>
            </w:pPr>
            <w:r w:rsidRPr="005F7685">
              <w:rPr>
                <w:sz w:val="20"/>
                <w:szCs w:val="20"/>
              </w:rPr>
              <w:t xml:space="preserve">8 – Problem </w:t>
            </w:r>
          </w:p>
          <w:p w:rsidR="001D0214" w:rsidRDefault="001D0214" w:rsidP="005F7685">
            <w:pPr>
              <w:pStyle w:val="NormalWeb"/>
              <w:spacing w:before="0" w:beforeAutospacing="0" w:after="0" w:afterAutospacing="0"/>
            </w:pPr>
            <w:r w:rsidRPr="005F7685">
              <w:rPr>
                <w:sz w:val="20"/>
                <w:szCs w:val="20"/>
              </w:rPr>
              <w:t>       Çözme</w:t>
            </w:r>
          </w:p>
          <w:p w:rsidR="001D0214" w:rsidRDefault="001D0214" w:rsidP="005F7685">
            <w:pPr>
              <w:pStyle w:val="NormalWeb"/>
              <w:spacing w:before="0" w:beforeAutospacing="0" w:after="0" w:afterAutospacing="0"/>
            </w:pPr>
            <w:r w:rsidRPr="005F7685">
              <w:rPr>
                <w:sz w:val="20"/>
                <w:szCs w:val="20"/>
              </w:rPr>
              <w:t xml:space="preserve">9 – Buluş Yoluyla </w:t>
            </w:r>
          </w:p>
          <w:p w:rsidR="001D0214" w:rsidRDefault="001D0214" w:rsidP="005F7685">
            <w:pPr>
              <w:pStyle w:val="NormalWeb"/>
              <w:spacing w:before="0" w:beforeAutospacing="0" w:after="0" w:afterAutospacing="0"/>
            </w:pPr>
            <w:r w:rsidRPr="005F7685">
              <w:rPr>
                <w:sz w:val="20"/>
                <w:szCs w:val="20"/>
              </w:rPr>
              <w:t>       Öğretim</w:t>
            </w: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F7685">
            <w:pPr>
              <w:jc w:val="center"/>
              <w:rPr>
                <w:rFonts w:ascii="Times New Roman" w:hAnsi="Times New Roman"/>
                <w:sz w:val="22"/>
              </w:rPr>
            </w:pPr>
          </w:p>
          <w:p w:rsidR="001D0214" w:rsidRDefault="001D0214" w:rsidP="00517CFA">
            <w:pPr>
              <w:pStyle w:val="NormalWeb"/>
              <w:spacing w:before="0" w:beforeAutospacing="0" w:after="0" w:afterAutospacing="0"/>
              <w:rPr>
                <w:sz w:val="20"/>
                <w:szCs w:val="20"/>
              </w:rPr>
            </w:pPr>
          </w:p>
          <w:p w:rsidR="001D0214" w:rsidRDefault="001D0214" w:rsidP="00517CFA">
            <w:pPr>
              <w:pStyle w:val="NormalWeb"/>
              <w:spacing w:before="0" w:beforeAutospacing="0" w:after="0" w:afterAutospacing="0"/>
              <w:rPr>
                <w:sz w:val="20"/>
                <w:szCs w:val="20"/>
              </w:rPr>
            </w:pPr>
          </w:p>
          <w:p w:rsidR="001D0214" w:rsidRDefault="001D0214" w:rsidP="00517CFA">
            <w:pPr>
              <w:pStyle w:val="NormalWeb"/>
              <w:spacing w:before="0" w:beforeAutospacing="0" w:after="0" w:afterAutospacing="0"/>
            </w:pPr>
            <w:r w:rsidRPr="005F7685">
              <w:rPr>
                <w:sz w:val="20"/>
                <w:szCs w:val="20"/>
              </w:rPr>
              <w:t>1 – Soru-Yanıt</w:t>
            </w:r>
          </w:p>
          <w:p w:rsidR="001D0214" w:rsidRDefault="001D0214" w:rsidP="00517CFA">
            <w:pPr>
              <w:pStyle w:val="NormalWeb"/>
              <w:spacing w:before="0" w:beforeAutospacing="0" w:after="0" w:afterAutospacing="0"/>
            </w:pPr>
            <w:r w:rsidRPr="005F7685">
              <w:rPr>
                <w:sz w:val="20"/>
                <w:szCs w:val="20"/>
              </w:rPr>
              <w:t>2 – Beyin Fırtınası</w:t>
            </w:r>
          </w:p>
          <w:p w:rsidR="001D0214" w:rsidRDefault="001D0214" w:rsidP="00517CFA">
            <w:pPr>
              <w:pStyle w:val="NormalWeb"/>
              <w:spacing w:before="0" w:beforeAutospacing="0" w:after="0" w:afterAutospacing="0"/>
            </w:pPr>
            <w:r w:rsidRPr="005F7685">
              <w:rPr>
                <w:sz w:val="20"/>
                <w:szCs w:val="20"/>
              </w:rPr>
              <w:t>3 – Anlatım</w:t>
            </w:r>
          </w:p>
          <w:p w:rsidR="001D0214" w:rsidRDefault="001D0214" w:rsidP="00517CFA">
            <w:pPr>
              <w:pStyle w:val="NormalWeb"/>
              <w:spacing w:before="0" w:beforeAutospacing="0" w:after="0" w:afterAutospacing="0"/>
            </w:pPr>
            <w:r w:rsidRPr="005F7685">
              <w:rPr>
                <w:sz w:val="20"/>
                <w:szCs w:val="20"/>
              </w:rPr>
              <w:t>4 – Alıştırmalar</w:t>
            </w:r>
          </w:p>
          <w:p w:rsidR="001D0214" w:rsidRDefault="001D0214" w:rsidP="00517CFA">
            <w:pPr>
              <w:pStyle w:val="NormalWeb"/>
              <w:spacing w:before="0" w:beforeAutospacing="0" w:after="0" w:afterAutospacing="0"/>
            </w:pPr>
            <w:r w:rsidRPr="005F7685">
              <w:rPr>
                <w:sz w:val="20"/>
                <w:szCs w:val="20"/>
              </w:rPr>
              <w:t xml:space="preserve">5 – Grup </w:t>
            </w:r>
          </w:p>
          <w:p w:rsidR="001D0214" w:rsidRDefault="001D0214" w:rsidP="00517CFA">
            <w:pPr>
              <w:pStyle w:val="NormalWeb"/>
              <w:spacing w:before="0" w:beforeAutospacing="0" w:after="0" w:afterAutospacing="0"/>
            </w:pPr>
            <w:r w:rsidRPr="005F7685">
              <w:rPr>
                <w:sz w:val="20"/>
                <w:szCs w:val="20"/>
              </w:rPr>
              <w:t>       Tartışması</w:t>
            </w:r>
          </w:p>
          <w:p w:rsidR="001D0214" w:rsidRDefault="001D0214" w:rsidP="00517CFA">
            <w:pPr>
              <w:pStyle w:val="NormalWeb"/>
              <w:spacing w:before="0" w:beforeAutospacing="0" w:after="0" w:afterAutospacing="0"/>
            </w:pPr>
            <w:r w:rsidRPr="005F7685">
              <w:rPr>
                <w:sz w:val="20"/>
                <w:szCs w:val="20"/>
              </w:rPr>
              <w:t>6 – Gösteri</w:t>
            </w:r>
          </w:p>
          <w:p w:rsidR="001D0214" w:rsidRDefault="001D0214" w:rsidP="00517CFA">
            <w:pPr>
              <w:pStyle w:val="NormalWeb"/>
              <w:spacing w:before="0" w:beforeAutospacing="0" w:after="0" w:afterAutospacing="0"/>
            </w:pPr>
            <w:r w:rsidRPr="005F7685">
              <w:rPr>
                <w:sz w:val="20"/>
                <w:szCs w:val="20"/>
              </w:rPr>
              <w:t>7 – Rol Yapma</w:t>
            </w:r>
          </w:p>
          <w:p w:rsidR="001D0214" w:rsidRDefault="001D0214" w:rsidP="00517CFA">
            <w:pPr>
              <w:pStyle w:val="NormalWeb"/>
              <w:spacing w:before="0" w:beforeAutospacing="0" w:after="0" w:afterAutospacing="0"/>
            </w:pPr>
            <w:r w:rsidRPr="005F7685">
              <w:rPr>
                <w:sz w:val="20"/>
                <w:szCs w:val="20"/>
              </w:rPr>
              <w:t xml:space="preserve">8 – Problem </w:t>
            </w:r>
          </w:p>
          <w:p w:rsidR="001D0214" w:rsidRDefault="001D0214" w:rsidP="00517CFA">
            <w:pPr>
              <w:pStyle w:val="NormalWeb"/>
              <w:spacing w:before="0" w:beforeAutospacing="0" w:after="0" w:afterAutospacing="0"/>
            </w:pPr>
            <w:r w:rsidRPr="005F7685">
              <w:rPr>
                <w:sz w:val="20"/>
                <w:szCs w:val="20"/>
              </w:rPr>
              <w:t>       Çözme</w:t>
            </w:r>
          </w:p>
          <w:p w:rsidR="001D0214" w:rsidRDefault="001D0214" w:rsidP="00517CFA">
            <w:pPr>
              <w:pStyle w:val="NormalWeb"/>
              <w:spacing w:before="0" w:beforeAutospacing="0" w:after="0" w:afterAutospacing="0"/>
            </w:pPr>
            <w:r w:rsidRPr="005F7685">
              <w:rPr>
                <w:sz w:val="20"/>
                <w:szCs w:val="20"/>
              </w:rPr>
              <w:t xml:space="preserve">9 – Buluş Yoluyla </w:t>
            </w:r>
          </w:p>
          <w:p w:rsidR="001D0214" w:rsidRDefault="001D0214" w:rsidP="00517CFA">
            <w:pPr>
              <w:pStyle w:val="NormalWeb"/>
              <w:spacing w:before="0" w:beforeAutospacing="0" w:after="0" w:afterAutospacing="0"/>
            </w:pPr>
            <w:r w:rsidRPr="005F7685">
              <w:rPr>
                <w:sz w:val="20"/>
                <w:szCs w:val="20"/>
              </w:rPr>
              <w:t>       Öğretim</w:t>
            </w:r>
          </w:p>
          <w:p w:rsidR="001D0214" w:rsidRPr="005F7685" w:rsidRDefault="001D0214" w:rsidP="005F7685">
            <w:pPr>
              <w:jc w:val="center"/>
              <w:rPr>
                <w:rFonts w:ascii="Times New Roman" w:hAnsi="Times New Roman"/>
                <w:sz w:val="22"/>
              </w:rPr>
            </w:pPr>
          </w:p>
        </w:tc>
        <w:tc>
          <w:tcPr>
            <w:tcW w:w="1986" w:type="dxa"/>
            <w:vMerge w:val="restart"/>
          </w:tcPr>
          <w:p w:rsidR="001D0214" w:rsidRPr="005F7685" w:rsidRDefault="001D0214" w:rsidP="00BA50B3">
            <w:pPr>
              <w:widowControl w:val="0"/>
              <w:autoSpaceDE w:val="0"/>
              <w:autoSpaceDN w:val="0"/>
              <w:adjustRightInd w:val="0"/>
              <w:jc w:val="center"/>
              <w:textAlignment w:val="center"/>
              <w:rPr>
                <w:rFonts w:ascii="Times New Roman" w:hAnsi="Times New Roman"/>
                <w:color w:val="000000"/>
                <w:sz w:val="22"/>
              </w:rPr>
            </w:pPr>
          </w:p>
          <w:p w:rsidR="001D0214" w:rsidRPr="005F7685" w:rsidRDefault="001D0214" w:rsidP="00BA50B3">
            <w:pPr>
              <w:widowControl w:val="0"/>
              <w:autoSpaceDE w:val="0"/>
              <w:autoSpaceDN w:val="0"/>
              <w:adjustRightInd w:val="0"/>
              <w:jc w:val="center"/>
              <w:textAlignment w:val="center"/>
              <w:rPr>
                <w:rFonts w:ascii="Times New Roman" w:hAnsi="Times New Roman"/>
                <w:color w:val="000000"/>
                <w:sz w:val="22"/>
              </w:rPr>
            </w:pPr>
          </w:p>
          <w:p w:rsidR="001D0214" w:rsidRPr="005F7685" w:rsidRDefault="001D0214" w:rsidP="00BA50B3">
            <w:pPr>
              <w:widowControl w:val="0"/>
              <w:autoSpaceDE w:val="0"/>
              <w:autoSpaceDN w:val="0"/>
              <w:adjustRightInd w:val="0"/>
              <w:jc w:val="center"/>
              <w:textAlignment w:val="center"/>
              <w:rPr>
                <w:rFonts w:ascii="Times New Roman" w:hAnsi="Times New Roman"/>
                <w:color w:val="000000"/>
                <w:sz w:val="22"/>
              </w:rPr>
            </w:pPr>
          </w:p>
          <w:p w:rsidR="001D0214" w:rsidRPr="005F7685" w:rsidRDefault="001D0214" w:rsidP="00BA50B3">
            <w:pPr>
              <w:widowControl w:val="0"/>
              <w:autoSpaceDE w:val="0"/>
              <w:autoSpaceDN w:val="0"/>
              <w:adjustRightInd w:val="0"/>
              <w:jc w:val="center"/>
              <w:textAlignment w:val="center"/>
              <w:rPr>
                <w:rFonts w:ascii="Times New Roman" w:hAnsi="Times New Roman"/>
                <w:color w:val="000000"/>
                <w:sz w:val="22"/>
              </w:rPr>
            </w:pPr>
          </w:p>
          <w:p w:rsidR="001D0214" w:rsidRPr="005F7685" w:rsidRDefault="001D0214" w:rsidP="00BA50B3">
            <w:pPr>
              <w:rPr>
                <w:sz w:val="18"/>
              </w:rPr>
            </w:pPr>
          </w:p>
          <w:p w:rsidR="001D0214" w:rsidRPr="005F7685" w:rsidRDefault="001D0214" w:rsidP="00BA50B3">
            <w:pPr>
              <w:widowControl w:val="0"/>
              <w:autoSpaceDE w:val="0"/>
              <w:autoSpaceDN w:val="0"/>
              <w:adjustRightInd w:val="0"/>
              <w:textAlignment w:val="center"/>
              <w:rPr>
                <w:rFonts w:ascii="Times New Roman" w:hAnsi="Times New Roman"/>
                <w:sz w:val="22"/>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p>
        </w:tc>
      </w:tr>
      <w:tr w:rsidR="001D0214" w:rsidRPr="005F7685" w:rsidTr="00517CFA">
        <w:trPr>
          <w:trHeight w:val="895"/>
        </w:trPr>
        <w:tc>
          <w:tcPr>
            <w:tcW w:w="438" w:type="dxa"/>
            <w:vMerge/>
          </w:tcPr>
          <w:p w:rsidR="001D0214" w:rsidRPr="005F7685" w:rsidRDefault="001D0214" w:rsidP="005F7685">
            <w:pPr>
              <w:tabs>
                <w:tab w:val="left" w:pos="1455"/>
              </w:tabs>
              <w:rPr>
                <w:rFonts w:ascii="Times New Roman" w:hAnsi="Times New Roman"/>
                <w:sz w:val="22"/>
              </w:rPr>
            </w:pPr>
          </w:p>
        </w:tc>
        <w:tc>
          <w:tcPr>
            <w:tcW w:w="440" w:type="dxa"/>
            <w:vMerge w:val="restart"/>
            <w:textDirection w:val="btLr"/>
          </w:tcPr>
          <w:p w:rsidR="001D0214" w:rsidRPr="005F7685" w:rsidRDefault="001D0214" w:rsidP="00517CFA">
            <w:pPr>
              <w:ind w:left="113" w:right="113"/>
              <w:rPr>
                <w:rFonts w:ascii="Times New Roman" w:hAnsi="Times New Roman"/>
                <w:sz w:val="22"/>
              </w:rPr>
            </w:pPr>
            <w:r>
              <w:rPr>
                <w:rFonts w:ascii="Times New Roman" w:hAnsi="Times New Roman"/>
                <w:sz w:val="22"/>
                <w:szCs w:val="22"/>
              </w:rPr>
              <w:t xml:space="preserve">                   9.Hafta 23-27 Kasım</w:t>
            </w:r>
          </w:p>
        </w:tc>
        <w:tc>
          <w:tcPr>
            <w:tcW w:w="330" w:type="dxa"/>
            <w:vMerge/>
          </w:tcPr>
          <w:p w:rsidR="001D0214" w:rsidRPr="005F7685" w:rsidRDefault="001D0214" w:rsidP="008E1859">
            <w:pPr>
              <w:rPr>
                <w:rFonts w:ascii="Times New Roman" w:hAnsi="Times New Roman"/>
                <w:sz w:val="22"/>
              </w:rPr>
            </w:pPr>
          </w:p>
        </w:tc>
        <w:tc>
          <w:tcPr>
            <w:tcW w:w="1540" w:type="dxa"/>
            <w:vMerge/>
          </w:tcPr>
          <w:p w:rsidR="001D0214" w:rsidRPr="005F7685" w:rsidRDefault="001D0214" w:rsidP="00F16E0F">
            <w:pPr>
              <w:rPr>
                <w:rFonts w:ascii="Times New Roman" w:hAnsi="Times New Roman"/>
                <w:sz w:val="22"/>
              </w:rPr>
            </w:pPr>
          </w:p>
        </w:tc>
        <w:tc>
          <w:tcPr>
            <w:tcW w:w="5280" w:type="dxa"/>
            <w:vMerge w:val="restart"/>
          </w:tcPr>
          <w:p w:rsidR="001D0214" w:rsidRPr="005F7685" w:rsidRDefault="001D0214" w:rsidP="00517CFA">
            <w:pPr>
              <w:widowControl w:val="0"/>
              <w:autoSpaceDE w:val="0"/>
              <w:autoSpaceDN w:val="0"/>
              <w:adjustRightInd w:val="0"/>
              <w:textAlignment w:val="center"/>
              <w:rPr>
                <w:rFonts w:ascii="Times New Roman" w:hAnsi="Times New Roman"/>
                <w:color w:val="000000"/>
                <w:sz w:val="22"/>
              </w:rPr>
            </w:pPr>
            <w:r w:rsidRPr="00EC6A25">
              <w:rPr>
                <w:rFonts w:ascii="Times New Roman" w:hAnsi="Times New Roman"/>
                <w:color w:val="000000"/>
                <w:sz w:val="22"/>
                <w:szCs w:val="22"/>
                <w:highlight w:val="yellow"/>
              </w:rPr>
              <w:t>2. Eldeli toplama işlemini yapar, toplama işleminde eldenin ne anlama geldiğini modellerle açıklar.</w:t>
            </w:r>
          </w:p>
          <w:p w:rsidR="001D0214" w:rsidRPr="005F7685" w:rsidRDefault="001D0214" w:rsidP="00517CFA">
            <w:pPr>
              <w:widowControl w:val="0"/>
              <w:autoSpaceDE w:val="0"/>
              <w:autoSpaceDN w:val="0"/>
              <w:adjustRightInd w:val="0"/>
              <w:textAlignment w:val="center"/>
              <w:rPr>
                <w:rFonts w:ascii="Times New Roman" w:hAnsi="Times New Roman"/>
                <w:color w:val="000000"/>
                <w:sz w:val="22"/>
              </w:rPr>
            </w:pPr>
          </w:p>
          <w:p w:rsidR="001D0214" w:rsidRPr="00517CFA" w:rsidRDefault="001D0214" w:rsidP="00517CFA">
            <w:pPr>
              <w:ind w:right="113"/>
              <w:rPr>
                <w:rFonts w:ascii="Times New Roman" w:hAnsi="Times New Roman"/>
                <w:sz w:val="20"/>
                <w:szCs w:val="20"/>
              </w:rPr>
            </w:pPr>
            <w:r w:rsidRPr="005F7685">
              <w:rPr>
                <w:rFonts w:ascii="Webdings" w:hAnsi="Webdings" w:hint="eastAsia"/>
                <w:b/>
                <w:bCs/>
                <w:sz w:val="22"/>
                <w:szCs w:val="22"/>
              </w:rPr>
              <w:sym w:font="Webdings" w:char="F048"/>
            </w:r>
            <w:r w:rsidRPr="00517CFA">
              <w:rPr>
                <w:rFonts w:ascii="Times New Roman" w:hAnsi="Times New Roman"/>
                <w:sz w:val="20"/>
                <w:szCs w:val="20"/>
              </w:rPr>
              <w:t>Eldeli toplamaya uygun iki doğal sayı seçtirilerek;</w:t>
            </w:r>
          </w:p>
          <w:p w:rsidR="001D0214" w:rsidRPr="00517CFA" w:rsidRDefault="001D0214" w:rsidP="00517CFA">
            <w:pPr>
              <w:ind w:right="113"/>
              <w:rPr>
                <w:rFonts w:ascii="Times New Roman" w:hAnsi="Times New Roman"/>
                <w:sz w:val="20"/>
                <w:szCs w:val="20"/>
              </w:rPr>
            </w:pPr>
            <w:r w:rsidRPr="00517CFA">
              <w:rPr>
                <w:rFonts w:ascii="Times New Roman" w:hAnsi="Times New Roman"/>
                <w:b/>
                <w:bCs/>
                <w:sz w:val="20"/>
                <w:szCs w:val="20"/>
              </w:rPr>
              <w:t>(i)</w:t>
            </w:r>
            <w:r w:rsidRPr="00517CFA">
              <w:rPr>
                <w:rFonts w:ascii="Times New Roman" w:hAnsi="Times New Roman"/>
                <w:sz w:val="20"/>
                <w:szCs w:val="20"/>
              </w:rPr>
              <w:t xml:space="preserve"> Somut nesnelerle bu sayılar onluklar ve birlikler şeklinde gruplatılır. Birlikler toplatılır. Birliklerin toplamı, onluk ve bir birlik grubu  olarak düzenlettirilir. Sonra birliklerin toplamından elde edilen onluk, onluklar grubuna katılır.  Onluklar toplatılarak işlem sonuçlandırılır. Katılan onluğun “elde” olarak adlandırıldığı vurgulanır.</w:t>
            </w:r>
          </w:p>
          <w:p w:rsidR="001D0214" w:rsidRPr="00517CFA" w:rsidRDefault="001D0214" w:rsidP="00517CFA">
            <w:pPr>
              <w:ind w:right="113"/>
              <w:rPr>
                <w:rFonts w:ascii="Times New Roman" w:hAnsi="Times New Roman"/>
                <w:sz w:val="20"/>
                <w:szCs w:val="20"/>
              </w:rPr>
            </w:pPr>
            <w:r w:rsidRPr="00517CFA">
              <w:rPr>
                <w:rFonts w:ascii="Times New Roman" w:hAnsi="Times New Roman"/>
                <w:sz w:val="20"/>
                <w:szCs w:val="20"/>
              </w:rPr>
              <w:t> </w:t>
            </w:r>
          </w:p>
          <w:p w:rsidR="001D0214" w:rsidRPr="00517CFA" w:rsidRDefault="001D0214" w:rsidP="00517CFA">
            <w:pPr>
              <w:ind w:right="113"/>
              <w:rPr>
                <w:rFonts w:ascii="Times New Roman" w:hAnsi="Times New Roman"/>
                <w:sz w:val="20"/>
                <w:szCs w:val="20"/>
              </w:rPr>
            </w:pPr>
            <w:r w:rsidRPr="00517CFA">
              <w:rPr>
                <w:rFonts w:ascii="Times New Roman" w:hAnsi="Times New Roman"/>
                <w:sz w:val="20"/>
                <w:szCs w:val="20"/>
              </w:rPr>
              <w:t>48 + 25 işlemi onluk taban blokları kullanılarak yaptırılır.</w:t>
            </w:r>
          </w:p>
          <w:p w:rsidR="001D0214" w:rsidRPr="00517CFA" w:rsidRDefault="001D0214" w:rsidP="00517CFA">
            <w:pPr>
              <w:ind w:right="113"/>
              <w:rPr>
                <w:rFonts w:ascii="Times New Roman" w:hAnsi="Times New Roman"/>
                <w:sz w:val="20"/>
                <w:szCs w:val="20"/>
              </w:rPr>
            </w:pPr>
            <w:r w:rsidRPr="00517CFA">
              <w:rPr>
                <w:rFonts w:ascii="Times New Roman" w:hAnsi="Times New Roman"/>
                <w:b/>
                <w:bCs/>
                <w:sz w:val="20"/>
                <w:szCs w:val="20"/>
              </w:rPr>
              <w:t> </w:t>
            </w:r>
          </w:p>
          <w:p w:rsidR="001D0214" w:rsidRPr="00517CFA" w:rsidRDefault="001D0214" w:rsidP="00517CFA">
            <w:pPr>
              <w:widowControl w:val="0"/>
              <w:autoSpaceDE w:val="0"/>
              <w:autoSpaceDN w:val="0"/>
              <w:adjustRightInd w:val="0"/>
              <w:textAlignment w:val="center"/>
              <w:rPr>
                <w:rFonts w:ascii="Times New Roman" w:hAnsi="Times New Roman"/>
                <w:sz w:val="20"/>
                <w:szCs w:val="20"/>
              </w:rPr>
            </w:pPr>
            <w:r w:rsidRPr="00517CFA">
              <w:rPr>
                <w:rFonts w:ascii="Times New Roman" w:hAnsi="Times New Roman"/>
                <w:b/>
                <w:bCs/>
                <w:sz w:val="20"/>
                <w:szCs w:val="20"/>
              </w:rPr>
              <w:t>(ii)</w:t>
            </w:r>
            <w:r w:rsidRPr="00517CFA">
              <w:rPr>
                <w:rFonts w:ascii="Times New Roman" w:hAnsi="Times New Roman"/>
                <w:sz w:val="20"/>
                <w:szCs w:val="20"/>
              </w:rPr>
              <w:t xml:space="preserve"> Sayılar onluk ve birliklere ayrılır. Onluklar ve birlikler kendi aralarında toplattırılır. Birliklerin toplamından elde edilen onluk “elde” diye adlandırılır.</w:t>
            </w:r>
          </w:p>
          <w:p w:rsidR="001D0214" w:rsidRPr="00517CFA" w:rsidRDefault="001D0214" w:rsidP="00517CFA">
            <w:pPr>
              <w:widowControl w:val="0"/>
              <w:autoSpaceDE w:val="0"/>
              <w:autoSpaceDN w:val="0"/>
              <w:adjustRightInd w:val="0"/>
              <w:textAlignment w:val="center"/>
              <w:rPr>
                <w:sz w:val="20"/>
                <w:szCs w:val="20"/>
              </w:rPr>
            </w:pPr>
          </w:p>
          <w:p w:rsidR="001D0214" w:rsidRPr="00517CFA" w:rsidRDefault="001D0214" w:rsidP="00517CFA">
            <w:pPr>
              <w:widowControl w:val="0"/>
              <w:autoSpaceDE w:val="0"/>
              <w:autoSpaceDN w:val="0"/>
              <w:adjustRightInd w:val="0"/>
              <w:textAlignment w:val="center"/>
              <w:rPr>
                <w:rFonts w:ascii="Times New Roman" w:hAnsi="Times New Roman"/>
                <w:color w:val="000000"/>
                <w:sz w:val="20"/>
                <w:szCs w:val="20"/>
              </w:rPr>
            </w:pPr>
            <w:r w:rsidRPr="00517CFA">
              <w:rPr>
                <w:rFonts w:ascii="Times New Roman" w:hAnsi="Times New Roman"/>
                <w:color w:val="000000"/>
                <w:sz w:val="20"/>
                <w:szCs w:val="20"/>
              </w:rPr>
              <w:t>[!] Basamak değerinin modellenebildiği materyaller kullanılır.</w:t>
            </w:r>
          </w:p>
          <w:p w:rsidR="001D0214" w:rsidRPr="00517CFA" w:rsidRDefault="001D0214" w:rsidP="00517CFA">
            <w:pPr>
              <w:widowControl w:val="0"/>
              <w:autoSpaceDE w:val="0"/>
              <w:autoSpaceDN w:val="0"/>
              <w:adjustRightInd w:val="0"/>
              <w:textAlignment w:val="center"/>
              <w:rPr>
                <w:rFonts w:ascii="Times New Roman" w:hAnsi="Times New Roman"/>
                <w:color w:val="000000"/>
                <w:sz w:val="20"/>
                <w:szCs w:val="20"/>
              </w:rPr>
            </w:pPr>
            <w:r w:rsidRPr="00517CFA">
              <w:rPr>
                <w:rFonts w:ascii="Times New Roman" w:hAnsi="Times New Roman"/>
                <w:color w:val="000000"/>
                <w:sz w:val="20"/>
                <w:szCs w:val="20"/>
              </w:rPr>
              <w:t>[!] Üç doğal sayının toplandığı ve “eldenin” iki onluk olduğu işlemler de yaptırılır.</w:t>
            </w:r>
          </w:p>
          <w:p w:rsidR="001D0214" w:rsidRPr="005F7685" w:rsidRDefault="001D0214" w:rsidP="005F7685">
            <w:pPr>
              <w:jc w:val="both"/>
              <w:rPr>
                <w:rFonts w:ascii="Times New Roman" w:hAnsi="Times New Roman"/>
                <w:color w:val="000000"/>
                <w:sz w:val="21"/>
                <w:szCs w:val="21"/>
              </w:rPr>
            </w:pPr>
          </w:p>
        </w:tc>
        <w:tc>
          <w:tcPr>
            <w:tcW w:w="2200" w:type="dxa"/>
            <w:vMerge/>
          </w:tcPr>
          <w:p w:rsidR="001D0214" w:rsidRPr="005F7685" w:rsidRDefault="001D0214" w:rsidP="005F7685">
            <w:pPr>
              <w:widowControl w:val="0"/>
              <w:autoSpaceDE w:val="0"/>
              <w:autoSpaceDN w:val="0"/>
              <w:adjustRightInd w:val="0"/>
              <w:textAlignment w:val="center"/>
              <w:rPr>
                <w:rFonts w:ascii="Times New Roman" w:hAnsi="Times New Roman"/>
                <w:b/>
                <w:color w:val="000000"/>
                <w:spacing w:val="-2"/>
                <w:sz w:val="22"/>
              </w:rPr>
            </w:pPr>
          </w:p>
        </w:tc>
        <w:tc>
          <w:tcPr>
            <w:tcW w:w="2200" w:type="dxa"/>
            <w:vMerge/>
          </w:tcPr>
          <w:p w:rsidR="001D0214" w:rsidRPr="005F7685" w:rsidRDefault="001D0214" w:rsidP="007A47C3">
            <w:pPr>
              <w:rPr>
                <w:rFonts w:ascii="Times New Roman" w:hAnsi="Times New Roman"/>
                <w:sz w:val="20"/>
                <w:szCs w:val="20"/>
              </w:rPr>
            </w:pPr>
          </w:p>
        </w:tc>
        <w:tc>
          <w:tcPr>
            <w:tcW w:w="1430" w:type="dxa"/>
            <w:vMerge/>
          </w:tcPr>
          <w:p w:rsidR="001D0214" w:rsidRPr="005F7685" w:rsidRDefault="001D0214" w:rsidP="005F7685">
            <w:pPr>
              <w:pStyle w:val="NormalWeb"/>
              <w:spacing w:before="0" w:beforeAutospacing="0" w:after="0" w:afterAutospacing="0"/>
              <w:rPr>
                <w:sz w:val="20"/>
                <w:szCs w:val="20"/>
              </w:rPr>
            </w:pPr>
          </w:p>
        </w:tc>
        <w:tc>
          <w:tcPr>
            <w:tcW w:w="1986" w:type="dxa"/>
            <w:vMerge/>
          </w:tcPr>
          <w:p w:rsidR="001D0214" w:rsidRPr="005F7685" w:rsidRDefault="001D0214" w:rsidP="005F7685">
            <w:pPr>
              <w:widowControl w:val="0"/>
              <w:autoSpaceDE w:val="0"/>
              <w:autoSpaceDN w:val="0"/>
              <w:adjustRightInd w:val="0"/>
              <w:jc w:val="center"/>
              <w:textAlignment w:val="center"/>
              <w:rPr>
                <w:rFonts w:ascii="Times New Roman" w:hAnsi="Times New Roman"/>
                <w:color w:val="000000"/>
                <w:sz w:val="22"/>
              </w:rPr>
            </w:pPr>
          </w:p>
        </w:tc>
      </w:tr>
      <w:tr w:rsidR="001D0214" w:rsidRPr="005F7685" w:rsidTr="005F7685">
        <w:trPr>
          <w:trHeight w:val="2452"/>
        </w:trPr>
        <w:tc>
          <w:tcPr>
            <w:tcW w:w="438" w:type="dxa"/>
            <w:vMerge/>
          </w:tcPr>
          <w:p w:rsidR="001D0214" w:rsidRPr="005F7685" w:rsidRDefault="001D0214" w:rsidP="005F7685">
            <w:pPr>
              <w:tabs>
                <w:tab w:val="left" w:pos="1455"/>
              </w:tabs>
              <w:rPr>
                <w:rFonts w:ascii="Times New Roman" w:hAnsi="Times New Roman"/>
                <w:sz w:val="22"/>
              </w:rPr>
            </w:pPr>
          </w:p>
        </w:tc>
        <w:tc>
          <w:tcPr>
            <w:tcW w:w="440" w:type="dxa"/>
            <w:vMerge/>
            <w:textDirection w:val="btLr"/>
          </w:tcPr>
          <w:p w:rsidR="001D0214" w:rsidRDefault="001D0214" w:rsidP="00517CFA">
            <w:pPr>
              <w:ind w:left="113" w:right="113"/>
              <w:rPr>
                <w:rFonts w:ascii="Times New Roman" w:hAnsi="Times New Roman"/>
                <w:sz w:val="22"/>
              </w:rPr>
            </w:pPr>
          </w:p>
        </w:tc>
        <w:tc>
          <w:tcPr>
            <w:tcW w:w="330" w:type="dxa"/>
          </w:tcPr>
          <w:p w:rsidR="001D0214" w:rsidRDefault="001D0214" w:rsidP="008E1859">
            <w:pPr>
              <w:rPr>
                <w:rFonts w:ascii="Times New Roman" w:hAnsi="Times New Roman"/>
                <w:sz w:val="22"/>
              </w:rPr>
            </w:pPr>
          </w:p>
          <w:p w:rsidR="001D0214" w:rsidRDefault="001D0214" w:rsidP="008E1859">
            <w:pPr>
              <w:rPr>
                <w:rFonts w:ascii="Times New Roman" w:hAnsi="Times New Roman"/>
                <w:sz w:val="22"/>
              </w:rPr>
            </w:pPr>
          </w:p>
          <w:p w:rsidR="001D0214" w:rsidRDefault="001D0214" w:rsidP="008E1859">
            <w:pPr>
              <w:rPr>
                <w:rFonts w:ascii="Times New Roman" w:hAnsi="Times New Roman"/>
                <w:sz w:val="22"/>
              </w:rPr>
            </w:pPr>
          </w:p>
          <w:p w:rsidR="001D0214" w:rsidRDefault="001D0214" w:rsidP="008E1859">
            <w:pPr>
              <w:rPr>
                <w:rFonts w:ascii="Times New Roman" w:hAnsi="Times New Roman"/>
                <w:sz w:val="22"/>
              </w:rPr>
            </w:pPr>
          </w:p>
          <w:p w:rsidR="001D0214" w:rsidRDefault="001D0214" w:rsidP="008E1859">
            <w:pPr>
              <w:rPr>
                <w:rFonts w:ascii="Times New Roman" w:hAnsi="Times New Roman"/>
                <w:sz w:val="22"/>
              </w:rPr>
            </w:pPr>
          </w:p>
          <w:p w:rsidR="001D0214" w:rsidRDefault="001D0214" w:rsidP="008E1859">
            <w:pPr>
              <w:rPr>
                <w:rFonts w:ascii="Times New Roman" w:hAnsi="Times New Roman"/>
                <w:sz w:val="22"/>
              </w:rPr>
            </w:pPr>
          </w:p>
          <w:p w:rsidR="001D0214" w:rsidRPr="005F7685" w:rsidRDefault="001D0214" w:rsidP="008E1859">
            <w:pPr>
              <w:rPr>
                <w:rFonts w:ascii="Times New Roman" w:hAnsi="Times New Roman"/>
                <w:sz w:val="22"/>
              </w:rPr>
            </w:pPr>
            <w:r>
              <w:rPr>
                <w:rFonts w:ascii="Times New Roman" w:hAnsi="Times New Roman"/>
                <w:sz w:val="22"/>
                <w:szCs w:val="22"/>
              </w:rPr>
              <w:t>2</w:t>
            </w:r>
          </w:p>
        </w:tc>
        <w:tc>
          <w:tcPr>
            <w:tcW w:w="1540" w:type="dxa"/>
            <w:vMerge/>
          </w:tcPr>
          <w:p w:rsidR="001D0214" w:rsidRPr="005F7685" w:rsidRDefault="001D0214" w:rsidP="00F16E0F">
            <w:pPr>
              <w:rPr>
                <w:rFonts w:ascii="Times New Roman" w:hAnsi="Times New Roman"/>
                <w:sz w:val="22"/>
              </w:rPr>
            </w:pPr>
          </w:p>
        </w:tc>
        <w:tc>
          <w:tcPr>
            <w:tcW w:w="5280" w:type="dxa"/>
            <w:vMerge/>
          </w:tcPr>
          <w:p w:rsidR="001D0214" w:rsidRPr="005F7685" w:rsidRDefault="001D0214" w:rsidP="00517CFA">
            <w:pPr>
              <w:widowControl w:val="0"/>
              <w:autoSpaceDE w:val="0"/>
              <w:autoSpaceDN w:val="0"/>
              <w:adjustRightInd w:val="0"/>
              <w:textAlignment w:val="center"/>
              <w:rPr>
                <w:rFonts w:ascii="Times New Roman" w:hAnsi="Times New Roman"/>
                <w:color w:val="000000"/>
                <w:sz w:val="22"/>
              </w:rPr>
            </w:pPr>
          </w:p>
        </w:tc>
        <w:tc>
          <w:tcPr>
            <w:tcW w:w="2200" w:type="dxa"/>
            <w:vMerge/>
          </w:tcPr>
          <w:p w:rsidR="001D0214" w:rsidRPr="005F7685" w:rsidRDefault="001D0214" w:rsidP="005F7685">
            <w:pPr>
              <w:widowControl w:val="0"/>
              <w:autoSpaceDE w:val="0"/>
              <w:autoSpaceDN w:val="0"/>
              <w:adjustRightInd w:val="0"/>
              <w:textAlignment w:val="center"/>
              <w:rPr>
                <w:rFonts w:ascii="Times New Roman" w:hAnsi="Times New Roman"/>
                <w:b/>
                <w:color w:val="000000"/>
                <w:spacing w:val="-2"/>
                <w:sz w:val="22"/>
              </w:rPr>
            </w:pPr>
          </w:p>
        </w:tc>
        <w:tc>
          <w:tcPr>
            <w:tcW w:w="2200" w:type="dxa"/>
            <w:vMerge/>
          </w:tcPr>
          <w:p w:rsidR="001D0214" w:rsidRPr="005F7685" w:rsidRDefault="001D0214" w:rsidP="007A47C3">
            <w:pPr>
              <w:rPr>
                <w:rFonts w:ascii="Times New Roman" w:hAnsi="Times New Roman"/>
                <w:sz w:val="20"/>
                <w:szCs w:val="20"/>
              </w:rPr>
            </w:pPr>
          </w:p>
        </w:tc>
        <w:tc>
          <w:tcPr>
            <w:tcW w:w="1430" w:type="dxa"/>
            <w:vMerge/>
          </w:tcPr>
          <w:p w:rsidR="001D0214" w:rsidRPr="005F7685" w:rsidRDefault="001D0214" w:rsidP="005F7685">
            <w:pPr>
              <w:pStyle w:val="NormalWeb"/>
              <w:spacing w:before="0" w:beforeAutospacing="0" w:after="0" w:afterAutospacing="0"/>
              <w:rPr>
                <w:sz w:val="20"/>
                <w:szCs w:val="20"/>
              </w:rPr>
            </w:pPr>
          </w:p>
        </w:tc>
        <w:tc>
          <w:tcPr>
            <w:tcW w:w="1986" w:type="dxa"/>
            <w:vMerge/>
          </w:tcPr>
          <w:p w:rsidR="001D0214" w:rsidRPr="005F7685" w:rsidRDefault="001D0214" w:rsidP="005F7685">
            <w:pPr>
              <w:widowControl w:val="0"/>
              <w:autoSpaceDE w:val="0"/>
              <w:autoSpaceDN w:val="0"/>
              <w:adjustRightInd w:val="0"/>
              <w:jc w:val="center"/>
              <w:textAlignment w:val="center"/>
              <w:rPr>
                <w:rFonts w:ascii="Times New Roman" w:hAnsi="Times New Roman"/>
                <w:color w:val="000000"/>
                <w:sz w:val="22"/>
              </w:rPr>
            </w:pPr>
          </w:p>
        </w:tc>
      </w:tr>
      <w:tr w:rsidR="001D0214" w:rsidRPr="005F7685" w:rsidTr="00517CFA">
        <w:trPr>
          <w:trHeight w:val="2149"/>
        </w:trPr>
        <w:tc>
          <w:tcPr>
            <w:tcW w:w="438" w:type="dxa"/>
            <w:vMerge/>
          </w:tcPr>
          <w:p w:rsidR="001D0214" w:rsidRPr="005F7685" w:rsidRDefault="001D0214" w:rsidP="005F7685">
            <w:pPr>
              <w:tabs>
                <w:tab w:val="left" w:pos="1455"/>
              </w:tabs>
              <w:rPr>
                <w:rFonts w:ascii="Times New Roman" w:hAnsi="Times New Roman"/>
                <w:sz w:val="22"/>
              </w:rPr>
            </w:pPr>
          </w:p>
        </w:tc>
        <w:tc>
          <w:tcPr>
            <w:tcW w:w="440" w:type="dxa"/>
            <w:textDirection w:val="btLr"/>
          </w:tcPr>
          <w:p w:rsidR="001D0214" w:rsidRPr="005F7685" w:rsidRDefault="001D0214" w:rsidP="005F7685">
            <w:pPr>
              <w:tabs>
                <w:tab w:val="left" w:pos="1455"/>
              </w:tabs>
              <w:ind w:left="113" w:right="113"/>
              <w:rPr>
                <w:rFonts w:ascii="Times New Roman" w:hAnsi="Times New Roman"/>
                <w:sz w:val="22"/>
              </w:rPr>
            </w:pPr>
            <w:r>
              <w:rPr>
                <w:rFonts w:ascii="Times New Roman" w:hAnsi="Times New Roman"/>
                <w:sz w:val="22"/>
                <w:szCs w:val="22"/>
              </w:rPr>
              <w:t>9.Hafta 23-27 Kasım</w:t>
            </w:r>
          </w:p>
        </w:tc>
        <w:tc>
          <w:tcPr>
            <w:tcW w:w="330" w:type="dxa"/>
          </w:tcPr>
          <w:p w:rsidR="001D0214" w:rsidRPr="005F7685" w:rsidRDefault="001D0214" w:rsidP="005F7685">
            <w:pPr>
              <w:tabs>
                <w:tab w:val="left" w:pos="1455"/>
              </w:tabs>
              <w:rPr>
                <w:rFonts w:ascii="Times New Roman" w:hAnsi="Times New Roman"/>
                <w:sz w:val="22"/>
              </w:rPr>
            </w:pPr>
          </w:p>
          <w:p w:rsidR="001D0214" w:rsidRPr="005F7685" w:rsidRDefault="001D0214" w:rsidP="005F7685">
            <w:pPr>
              <w:tabs>
                <w:tab w:val="left" w:pos="1455"/>
              </w:tabs>
              <w:rPr>
                <w:rFonts w:ascii="Times New Roman" w:hAnsi="Times New Roman"/>
                <w:sz w:val="22"/>
              </w:rPr>
            </w:pPr>
            <w:r w:rsidRPr="005F7685">
              <w:rPr>
                <w:rFonts w:ascii="Times New Roman" w:hAnsi="Times New Roman"/>
                <w:sz w:val="22"/>
                <w:szCs w:val="22"/>
              </w:rPr>
              <w:t>3</w:t>
            </w:r>
          </w:p>
        </w:tc>
        <w:tc>
          <w:tcPr>
            <w:tcW w:w="1540" w:type="dxa"/>
            <w:vMerge w:val="restart"/>
          </w:tcPr>
          <w:p w:rsidR="001D0214" w:rsidRPr="005F7685" w:rsidRDefault="001D0214" w:rsidP="00F16E0F">
            <w:pPr>
              <w:rPr>
                <w:rFonts w:ascii="Times New Roman" w:hAnsi="Times New Roman"/>
                <w:sz w:val="22"/>
              </w:rPr>
            </w:pPr>
            <w:r w:rsidRPr="005F7685">
              <w:rPr>
                <w:rFonts w:ascii="Times New Roman" w:hAnsi="Times New Roman"/>
                <w:b/>
                <w:sz w:val="22"/>
                <w:szCs w:val="22"/>
              </w:rPr>
              <w:t>SAYILAR</w:t>
            </w:r>
          </w:p>
          <w:p w:rsidR="001D0214" w:rsidRPr="005F7685" w:rsidRDefault="001D0214" w:rsidP="00F16E0F">
            <w:pPr>
              <w:rPr>
                <w:rFonts w:ascii="Times New Roman" w:hAnsi="Times New Roman"/>
                <w:sz w:val="22"/>
              </w:rPr>
            </w:pPr>
          </w:p>
          <w:p w:rsidR="001D0214" w:rsidRDefault="001D0214" w:rsidP="00F16E0F">
            <w:pPr>
              <w:rPr>
                <w:rFonts w:ascii="Times New Roman" w:hAnsi="Times New Roman"/>
                <w:sz w:val="22"/>
              </w:rPr>
            </w:pPr>
            <w:r w:rsidRPr="005F7685">
              <w:rPr>
                <w:rFonts w:ascii="Times New Roman" w:hAnsi="Times New Roman"/>
                <w:sz w:val="22"/>
                <w:szCs w:val="22"/>
              </w:rPr>
              <w:t>Doğal Sayılarla Çıkarma İşlemi</w:t>
            </w:r>
          </w:p>
          <w:p w:rsidR="001D0214" w:rsidRPr="005F7685" w:rsidRDefault="001D0214" w:rsidP="00F16E0F">
            <w:pPr>
              <w:rPr>
                <w:rFonts w:ascii="Times New Roman" w:hAnsi="Times New Roman"/>
                <w:sz w:val="22"/>
              </w:rPr>
            </w:pPr>
            <w:r>
              <w:rPr>
                <w:rFonts w:ascii="Times New Roman" w:hAnsi="Times New Roman"/>
                <w:sz w:val="22"/>
                <w:szCs w:val="22"/>
              </w:rPr>
              <w:t>(6 saat)</w:t>
            </w:r>
          </w:p>
        </w:tc>
        <w:tc>
          <w:tcPr>
            <w:tcW w:w="5280" w:type="dxa"/>
            <w:vMerge w:val="restart"/>
          </w:tcPr>
          <w:p w:rsidR="001D0214" w:rsidRPr="005F7685" w:rsidRDefault="001D0214" w:rsidP="005F7685">
            <w:pPr>
              <w:ind w:right="113"/>
              <w:rPr>
                <w:rFonts w:ascii="Times New Roman" w:hAnsi="Times New Roman"/>
                <w:color w:val="000000"/>
                <w:sz w:val="21"/>
                <w:szCs w:val="21"/>
              </w:rPr>
            </w:pPr>
          </w:p>
          <w:p w:rsidR="001D0214" w:rsidRPr="00517CFA" w:rsidRDefault="001D0214" w:rsidP="005F7685">
            <w:pPr>
              <w:ind w:right="113"/>
              <w:rPr>
                <w:rFonts w:ascii="Webdings" w:hAnsi="Webdings"/>
                <w:b/>
                <w:bCs/>
                <w:sz w:val="21"/>
                <w:szCs w:val="21"/>
              </w:rPr>
            </w:pPr>
            <w:r w:rsidRPr="00517CFA">
              <w:rPr>
                <w:rFonts w:ascii="Times New Roman" w:hAnsi="Times New Roman"/>
                <w:color w:val="000000"/>
                <w:sz w:val="21"/>
                <w:szCs w:val="21"/>
              </w:rPr>
              <w:t>1.</w:t>
            </w:r>
            <w:r w:rsidRPr="001369BA">
              <w:rPr>
                <w:rFonts w:ascii="Times New Roman" w:hAnsi="Times New Roman"/>
                <w:color w:val="000000"/>
                <w:sz w:val="21"/>
                <w:szCs w:val="21"/>
                <w:highlight w:val="yellow"/>
              </w:rPr>
              <w:t>100’den küçük ve onluk bozmayı gerektirmeyen iki doğal sayının farkını bulur.</w:t>
            </w:r>
            <w:r w:rsidRPr="001369BA">
              <w:rPr>
                <w:rFonts w:ascii="Webdings" w:hAnsi="Webdings"/>
                <w:b/>
                <w:bCs/>
                <w:sz w:val="21"/>
                <w:szCs w:val="21"/>
                <w:highlight w:val="yellow"/>
              </w:rPr>
              <w:t></w:t>
            </w:r>
          </w:p>
          <w:p w:rsidR="001D0214" w:rsidRPr="00517CFA" w:rsidRDefault="001D0214" w:rsidP="005F7685">
            <w:pPr>
              <w:ind w:right="113"/>
              <w:rPr>
                <w:rFonts w:ascii="Webdings" w:hAnsi="Webdings"/>
                <w:b/>
                <w:bCs/>
                <w:sz w:val="21"/>
                <w:szCs w:val="21"/>
              </w:rPr>
            </w:pPr>
          </w:p>
          <w:p w:rsidR="001D0214" w:rsidRPr="00517CFA" w:rsidRDefault="001D0214" w:rsidP="005F7685">
            <w:pPr>
              <w:ind w:right="113"/>
              <w:rPr>
                <w:rFonts w:ascii="Times New Roman" w:hAnsi="Times New Roman"/>
                <w:sz w:val="21"/>
                <w:szCs w:val="21"/>
              </w:rPr>
            </w:pPr>
            <w:r w:rsidRPr="00517CFA">
              <w:rPr>
                <w:rFonts w:ascii="Webdings" w:hAnsi="Webdings" w:hint="eastAsia"/>
                <w:b/>
                <w:bCs/>
                <w:sz w:val="21"/>
                <w:szCs w:val="20"/>
              </w:rPr>
              <w:sym w:font="Webdings" w:char="F048"/>
            </w:r>
            <w:r w:rsidRPr="00517CFA">
              <w:rPr>
                <w:rFonts w:ascii="Times New Roman" w:hAnsi="Times New Roman"/>
                <w:sz w:val="21"/>
                <w:szCs w:val="21"/>
              </w:rPr>
              <w:t>İki basamaklı bir doğal sayı seçtirilerek bunların somut nesnelerle onluk ve birlik gruplar hâlinde modelleri yaptırılır. Bundan, istenilen kadarı ayırtılarak, eksilttirilerek veya azalttırılarak fark buldurulur ve işlemin matematik cümlesi yazdırılır.</w:t>
            </w:r>
          </w:p>
          <w:p w:rsidR="001D0214" w:rsidRPr="00517CFA" w:rsidRDefault="001D0214" w:rsidP="005F7685">
            <w:pPr>
              <w:widowControl w:val="0"/>
              <w:autoSpaceDE w:val="0"/>
              <w:autoSpaceDN w:val="0"/>
              <w:adjustRightInd w:val="0"/>
              <w:textAlignment w:val="center"/>
              <w:rPr>
                <w:rFonts w:ascii="Times New Roman" w:hAnsi="Times New Roman"/>
                <w:sz w:val="21"/>
                <w:szCs w:val="21"/>
              </w:rPr>
            </w:pPr>
          </w:p>
          <w:p w:rsidR="001D0214" w:rsidRPr="00517CFA" w:rsidRDefault="001D0214" w:rsidP="005F7685">
            <w:pPr>
              <w:widowControl w:val="0"/>
              <w:autoSpaceDE w:val="0"/>
              <w:autoSpaceDN w:val="0"/>
              <w:adjustRightInd w:val="0"/>
              <w:textAlignment w:val="center"/>
              <w:rPr>
                <w:rFonts w:ascii="Times New Roman" w:hAnsi="Times New Roman"/>
                <w:sz w:val="21"/>
                <w:szCs w:val="21"/>
              </w:rPr>
            </w:pPr>
            <w:r w:rsidRPr="00517CFA">
              <w:rPr>
                <w:rFonts w:ascii="Times New Roman" w:hAnsi="Times New Roman"/>
                <w:sz w:val="21"/>
                <w:szCs w:val="21"/>
              </w:rPr>
              <w:t>26–12 işlemi onluk taban blokları kullandırılarak yaptırılır</w:t>
            </w:r>
          </w:p>
          <w:p w:rsidR="001D0214" w:rsidRPr="00517CFA" w:rsidRDefault="001D0214" w:rsidP="005F7685">
            <w:pPr>
              <w:widowControl w:val="0"/>
              <w:autoSpaceDE w:val="0"/>
              <w:autoSpaceDN w:val="0"/>
              <w:adjustRightInd w:val="0"/>
              <w:textAlignment w:val="center"/>
              <w:rPr>
                <w:rFonts w:ascii="Times New Roman" w:hAnsi="Times New Roman"/>
                <w:sz w:val="21"/>
                <w:szCs w:val="21"/>
              </w:rPr>
            </w:pPr>
          </w:p>
          <w:p w:rsidR="001D0214" w:rsidRPr="00517CFA" w:rsidRDefault="001D0214" w:rsidP="005F7685">
            <w:pPr>
              <w:widowControl w:val="0"/>
              <w:autoSpaceDE w:val="0"/>
              <w:autoSpaceDN w:val="0"/>
              <w:adjustRightInd w:val="0"/>
              <w:textAlignment w:val="center"/>
              <w:rPr>
                <w:rFonts w:ascii="Times New Roman" w:hAnsi="Times New Roman"/>
                <w:color w:val="000000"/>
                <w:sz w:val="21"/>
                <w:szCs w:val="21"/>
              </w:rPr>
            </w:pPr>
            <w:r w:rsidRPr="00517CFA">
              <w:rPr>
                <w:rFonts w:ascii="Times New Roman" w:hAnsi="Times New Roman"/>
                <w:color w:val="000000"/>
                <w:sz w:val="21"/>
                <w:szCs w:val="21"/>
              </w:rPr>
              <w:t xml:space="preserve"> [!] Çıkarma işleminin farklı anlamları ile ilgili etkinlikler de yaptırılır.</w:t>
            </w:r>
          </w:p>
          <w:p w:rsidR="001D0214" w:rsidRPr="00517CFA" w:rsidRDefault="001D0214" w:rsidP="005F7685">
            <w:pPr>
              <w:widowControl w:val="0"/>
              <w:autoSpaceDE w:val="0"/>
              <w:autoSpaceDN w:val="0"/>
              <w:adjustRightInd w:val="0"/>
              <w:textAlignment w:val="center"/>
              <w:rPr>
                <w:rFonts w:ascii="Times New Roman" w:hAnsi="Times New Roman"/>
                <w:color w:val="000000"/>
                <w:sz w:val="21"/>
                <w:szCs w:val="21"/>
              </w:rPr>
            </w:pPr>
          </w:p>
          <w:p w:rsidR="001D0214" w:rsidRPr="00517CFA" w:rsidRDefault="001D0214" w:rsidP="005F7685">
            <w:pPr>
              <w:widowControl w:val="0"/>
              <w:autoSpaceDE w:val="0"/>
              <w:autoSpaceDN w:val="0"/>
              <w:adjustRightInd w:val="0"/>
              <w:textAlignment w:val="center"/>
              <w:rPr>
                <w:rFonts w:ascii="Times New Roman" w:hAnsi="Times New Roman"/>
                <w:color w:val="000000"/>
                <w:sz w:val="21"/>
                <w:szCs w:val="21"/>
              </w:rPr>
            </w:pPr>
            <w:r w:rsidRPr="00517CFA">
              <w:rPr>
                <w:rFonts w:ascii="Times New Roman" w:hAnsi="Times New Roman"/>
                <w:color w:val="000000"/>
                <w:sz w:val="21"/>
                <w:szCs w:val="21"/>
              </w:rPr>
              <w:t>[!] Çıkarma işlemi onluk taban blokları, sayma çubukları vb. materyallerle modellenir ve işlem açıklatılır.</w:t>
            </w:r>
          </w:p>
          <w:p w:rsidR="001D0214" w:rsidRPr="00517CFA" w:rsidRDefault="001D0214" w:rsidP="005F7685">
            <w:pPr>
              <w:widowControl w:val="0"/>
              <w:autoSpaceDE w:val="0"/>
              <w:autoSpaceDN w:val="0"/>
              <w:adjustRightInd w:val="0"/>
              <w:textAlignment w:val="center"/>
              <w:rPr>
                <w:rFonts w:ascii="Times New Roman" w:hAnsi="Times New Roman"/>
                <w:sz w:val="21"/>
                <w:szCs w:val="21"/>
              </w:rPr>
            </w:pPr>
          </w:p>
          <w:p w:rsidR="001D0214" w:rsidRPr="00517CFA" w:rsidRDefault="001D0214" w:rsidP="00517CFA">
            <w:pPr>
              <w:widowControl w:val="0"/>
              <w:autoSpaceDE w:val="0"/>
              <w:autoSpaceDN w:val="0"/>
              <w:adjustRightInd w:val="0"/>
              <w:textAlignment w:val="center"/>
              <w:rPr>
                <w:rFonts w:ascii="Times New Roman" w:hAnsi="Times New Roman"/>
                <w:color w:val="000000"/>
                <w:sz w:val="21"/>
                <w:szCs w:val="21"/>
              </w:rPr>
            </w:pPr>
            <w:r w:rsidRPr="00517CFA">
              <w:rPr>
                <w:rFonts w:ascii="Times New Roman" w:hAnsi="Times New Roman"/>
                <w:color w:val="000000"/>
                <w:sz w:val="21"/>
                <w:szCs w:val="21"/>
              </w:rPr>
              <w:t xml:space="preserve">2. Onluk bozmayı gerektiren iki doğal sayının farkını bulur, onluk bozmanın ne anlama geldiğini modellerle açıklar. </w:t>
            </w:r>
          </w:p>
          <w:p w:rsidR="001D0214" w:rsidRPr="00517CFA" w:rsidRDefault="001D0214" w:rsidP="00517CFA">
            <w:pPr>
              <w:rPr>
                <w:sz w:val="21"/>
                <w:szCs w:val="21"/>
              </w:rPr>
            </w:pPr>
          </w:p>
          <w:p w:rsidR="001D0214" w:rsidRPr="00517CFA" w:rsidRDefault="001D0214" w:rsidP="00517CFA">
            <w:pPr>
              <w:rPr>
                <w:sz w:val="21"/>
                <w:szCs w:val="21"/>
              </w:rPr>
            </w:pPr>
            <w:r w:rsidRPr="00517CFA">
              <w:rPr>
                <w:rFonts w:ascii="Webdings" w:hAnsi="Webdings" w:hint="eastAsia"/>
                <w:b/>
                <w:bCs/>
                <w:sz w:val="21"/>
                <w:szCs w:val="20"/>
              </w:rPr>
              <w:sym w:font="Webdings" w:char="F048"/>
            </w:r>
            <w:r w:rsidRPr="00517CFA">
              <w:rPr>
                <w:sz w:val="21"/>
                <w:szCs w:val="21"/>
              </w:rPr>
              <w:t>Eksilenin birliklerinin , çıkanın birliklerinden az olduğu bir çıkarma işlemi seçilir. Eksilen onluk ve birlik, gruplar hâlinde somut nesnelerle modellenir. Eksilenin bir onluğu, on birlik olarak bozdurulur ve birliklerine eklenir. Birliklerin farkı buldurulur. Sonra onlukların farkı buldurularak işlem tamamlanır. Bu işleme “onluk bozarak yapılan çıkarma işlemi” dendiği vurgulanır ve işlemin matematik  cümlesi yazdırılır.</w:t>
            </w:r>
          </w:p>
          <w:p w:rsidR="001D0214" w:rsidRPr="00517CFA" w:rsidRDefault="001D0214" w:rsidP="00517CFA">
            <w:pPr>
              <w:jc w:val="both"/>
              <w:rPr>
                <w:sz w:val="21"/>
                <w:szCs w:val="21"/>
              </w:rPr>
            </w:pPr>
            <w:r w:rsidRPr="00517CFA">
              <w:rPr>
                <w:sz w:val="21"/>
                <w:szCs w:val="21"/>
              </w:rPr>
              <w:t> </w:t>
            </w:r>
          </w:p>
          <w:p w:rsidR="001D0214" w:rsidRPr="00517CFA" w:rsidRDefault="001D0214" w:rsidP="00517CFA">
            <w:pPr>
              <w:ind w:left="113" w:right="113"/>
              <w:jc w:val="both"/>
              <w:rPr>
                <w:sz w:val="21"/>
                <w:szCs w:val="21"/>
              </w:rPr>
            </w:pPr>
            <w:r w:rsidRPr="00517CFA">
              <w:rPr>
                <w:sz w:val="21"/>
                <w:szCs w:val="21"/>
              </w:rPr>
              <w:t>     34 – 16 işlemi onluk taban blokları kullandırılarak yaptırılır.</w:t>
            </w:r>
          </w:p>
          <w:p w:rsidR="001D0214" w:rsidRPr="00517CFA" w:rsidRDefault="001D0214" w:rsidP="00517CFA">
            <w:pPr>
              <w:widowControl w:val="0"/>
              <w:autoSpaceDE w:val="0"/>
              <w:autoSpaceDN w:val="0"/>
              <w:adjustRightInd w:val="0"/>
              <w:textAlignment w:val="center"/>
              <w:rPr>
                <w:sz w:val="21"/>
                <w:szCs w:val="21"/>
              </w:rPr>
            </w:pPr>
          </w:p>
          <w:p w:rsidR="001D0214" w:rsidRPr="00517CFA" w:rsidRDefault="001D0214" w:rsidP="00517CFA">
            <w:pPr>
              <w:widowControl w:val="0"/>
              <w:autoSpaceDE w:val="0"/>
              <w:autoSpaceDN w:val="0"/>
              <w:adjustRightInd w:val="0"/>
              <w:textAlignment w:val="center"/>
              <w:rPr>
                <w:rFonts w:ascii="Times New Roman" w:hAnsi="Times New Roman"/>
                <w:color w:val="000000"/>
                <w:sz w:val="21"/>
                <w:szCs w:val="21"/>
              </w:rPr>
            </w:pPr>
            <w:r w:rsidRPr="00517CFA">
              <w:rPr>
                <w:sz w:val="21"/>
                <w:szCs w:val="21"/>
              </w:rPr>
              <w:t> </w:t>
            </w:r>
            <w:r w:rsidRPr="00517CFA">
              <w:rPr>
                <w:rFonts w:ascii="Times New Roman" w:hAnsi="Times New Roman"/>
                <w:color w:val="000000"/>
                <w:sz w:val="21"/>
                <w:szCs w:val="21"/>
              </w:rPr>
              <w:t>[!] Onluk bozmanın anlamı vurgulanırken çözümlemeden de yararlanılır.</w:t>
            </w:r>
          </w:p>
          <w:p w:rsidR="001D0214" w:rsidRPr="005F7685" w:rsidRDefault="001D0214" w:rsidP="00517CFA">
            <w:pPr>
              <w:rPr>
                <w:rFonts w:ascii="Times New Roman" w:hAnsi="Times New Roman"/>
                <w:sz w:val="22"/>
              </w:rPr>
            </w:pPr>
          </w:p>
          <w:p w:rsidR="001D0214" w:rsidRPr="005F7685" w:rsidRDefault="001D0214" w:rsidP="005F7685">
            <w:pPr>
              <w:widowControl w:val="0"/>
              <w:autoSpaceDE w:val="0"/>
              <w:autoSpaceDN w:val="0"/>
              <w:adjustRightInd w:val="0"/>
              <w:textAlignment w:val="center"/>
              <w:rPr>
                <w:rFonts w:ascii="Times New Roman" w:hAnsi="Times New Roman"/>
                <w:sz w:val="14"/>
                <w:szCs w:val="14"/>
              </w:rPr>
            </w:pPr>
          </w:p>
        </w:tc>
        <w:tc>
          <w:tcPr>
            <w:tcW w:w="2200" w:type="dxa"/>
            <w:vMerge w:val="restart"/>
          </w:tcPr>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p w:rsidR="001D0214" w:rsidRPr="005F7685" w:rsidRDefault="001D0214" w:rsidP="005F7685">
            <w:pPr>
              <w:ind w:left="113" w:right="113"/>
              <w:rPr>
                <w:rFonts w:ascii="Times New Roman" w:hAnsi="Times New Roman"/>
                <w:sz w:val="20"/>
                <w:szCs w:val="20"/>
              </w:rPr>
            </w:pPr>
            <w:r w:rsidRPr="005F7685">
              <w:rPr>
                <w:rFonts w:ascii="Times New Roman" w:hAnsi="Times New Roman"/>
                <w:sz w:val="20"/>
                <w:szCs w:val="20"/>
              </w:rPr>
              <w:t> </w:t>
            </w:r>
          </w:p>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p w:rsidR="001D0214" w:rsidRPr="005F7685" w:rsidRDefault="001D0214" w:rsidP="00F16E0F">
            <w:pPr>
              <w:rPr>
                <w:rFonts w:ascii="Times New Roman" w:hAnsi="Times New Roman"/>
                <w:sz w:val="22"/>
              </w:rPr>
            </w:pPr>
          </w:p>
        </w:tc>
        <w:tc>
          <w:tcPr>
            <w:tcW w:w="2200" w:type="dxa"/>
            <w:vMerge/>
          </w:tcPr>
          <w:p w:rsidR="001D0214" w:rsidRPr="005F7685" w:rsidRDefault="001D0214" w:rsidP="005F7685">
            <w:pPr>
              <w:widowControl w:val="0"/>
              <w:autoSpaceDE w:val="0"/>
              <w:autoSpaceDN w:val="0"/>
              <w:adjustRightInd w:val="0"/>
              <w:textAlignment w:val="center"/>
              <w:rPr>
                <w:rFonts w:ascii="Times New Roman" w:hAnsi="Times New Roman"/>
                <w:sz w:val="22"/>
              </w:rPr>
            </w:pPr>
          </w:p>
        </w:tc>
        <w:tc>
          <w:tcPr>
            <w:tcW w:w="1430" w:type="dxa"/>
            <w:vMerge/>
          </w:tcPr>
          <w:p w:rsidR="001D0214" w:rsidRPr="005F7685" w:rsidRDefault="001D0214" w:rsidP="005F7685">
            <w:pPr>
              <w:jc w:val="center"/>
              <w:rPr>
                <w:rFonts w:ascii="Times New Roman" w:hAnsi="Times New Roman"/>
                <w:sz w:val="22"/>
              </w:rPr>
            </w:pPr>
          </w:p>
        </w:tc>
        <w:tc>
          <w:tcPr>
            <w:tcW w:w="1986" w:type="dxa"/>
            <w:vMerge/>
          </w:tcPr>
          <w:p w:rsidR="001D0214" w:rsidRPr="005F7685" w:rsidRDefault="001D0214" w:rsidP="005F7685">
            <w:pPr>
              <w:jc w:val="center"/>
              <w:rPr>
                <w:rFonts w:ascii="Times New Roman" w:hAnsi="Times New Roman"/>
                <w:sz w:val="22"/>
              </w:rPr>
            </w:pPr>
          </w:p>
        </w:tc>
      </w:tr>
      <w:tr w:rsidR="001D0214" w:rsidRPr="005F7685" w:rsidTr="005F7685">
        <w:trPr>
          <w:cantSplit/>
          <w:trHeight w:val="3000"/>
        </w:trPr>
        <w:tc>
          <w:tcPr>
            <w:tcW w:w="438" w:type="dxa"/>
            <w:vMerge/>
          </w:tcPr>
          <w:p w:rsidR="001D0214" w:rsidRPr="005F7685" w:rsidRDefault="001D0214" w:rsidP="005F7685">
            <w:pPr>
              <w:tabs>
                <w:tab w:val="left" w:pos="1455"/>
              </w:tabs>
              <w:rPr>
                <w:rFonts w:ascii="Times New Roman" w:hAnsi="Times New Roman"/>
                <w:sz w:val="22"/>
              </w:rPr>
            </w:pPr>
          </w:p>
        </w:tc>
        <w:tc>
          <w:tcPr>
            <w:tcW w:w="440" w:type="dxa"/>
            <w:textDirection w:val="btLr"/>
          </w:tcPr>
          <w:p w:rsidR="001D0214" w:rsidRPr="00517CFA" w:rsidRDefault="001D0214" w:rsidP="005F7685">
            <w:pPr>
              <w:ind w:left="113" w:right="113"/>
              <w:jc w:val="center"/>
              <w:rPr>
                <w:rFonts w:ascii="Times New Roman" w:hAnsi="Times New Roman"/>
                <w:sz w:val="22"/>
              </w:rPr>
            </w:pPr>
            <w:r w:rsidRPr="00517CFA">
              <w:rPr>
                <w:rFonts w:ascii="Times New Roman" w:hAnsi="Times New Roman"/>
                <w:sz w:val="22"/>
                <w:szCs w:val="22"/>
              </w:rPr>
              <w:t xml:space="preserve">10. Hafta  30 Kasım-4 Aralık </w:t>
            </w:r>
          </w:p>
        </w:tc>
        <w:tc>
          <w:tcPr>
            <w:tcW w:w="330" w:type="dxa"/>
          </w:tcPr>
          <w:p w:rsidR="001D0214" w:rsidRPr="005F7685" w:rsidRDefault="001D0214" w:rsidP="005F7685">
            <w:pPr>
              <w:tabs>
                <w:tab w:val="left" w:pos="1455"/>
              </w:tabs>
              <w:rPr>
                <w:rFonts w:ascii="Times New Roman" w:hAnsi="Times New Roman"/>
                <w:sz w:val="22"/>
              </w:rPr>
            </w:pPr>
          </w:p>
          <w:p w:rsidR="001D0214" w:rsidRPr="005F7685" w:rsidRDefault="001D0214" w:rsidP="008E1859">
            <w:pPr>
              <w:rPr>
                <w:rFonts w:ascii="Times New Roman" w:hAnsi="Times New Roman"/>
                <w:sz w:val="22"/>
              </w:rPr>
            </w:pPr>
          </w:p>
          <w:p w:rsidR="001D0214" w:rsidRPr="005F7685" w:rsidRDefault="001D0214" w:rsidP="008E1859">
            <w:pPr>
              <w:rPr>
                <w:rFonts w:ascii="Times New Roman" w:hAnsi="Times New Roman"/>
                <w:sz w:val="22"/>
              </w:rPr>
            </w:pPr>
          </w:p>
          <w:p w:rsidR="001D0214" w:rsidRPr="005F7685" w:rsidRDefault="001D0214" w:rsidP="008E1859">
            <w:pPr>
              <w:rPr>
                <w:rFonts w:ascii="Times New Roman" w:hAnsi="Times New Roman"/>
                <w:sz w:val="22"/>
              </w:rPr>
            </w:pPr>
            <w:r>
              <w:rPr>
                <w:rFonts w:ascii="Times New Roman" w:hAnsi="Times New Roman"/>
                <w:sz w:val="22"/>
                <w:szCs w:val="22"/>
              </w:rPr>
              <w:t>3</w:t>
            </w:r>
          </w:p>
        </w:tc>
        <w:tc>
          <w:tcPr>
            <w:tcW w:w="1540" w:type="dxa"/>
            <w:vMerge/>
          </w:tcPr>
          <w:p w:rsidR="001D0214" w:rsidRPr="005F7685" w:rsidRDefault="001D0214" w:rsidP="00F16E0F">
            <w:pPr>
              <w:rPr>
                <w:rFonts w:ascii="Times New Roman" w:hAnsi="Times New Roman"/>
                <w:b/>
                <w:sz w:val="22"/>
              </w:rPr>
            </w:pPr>
          </w:p>
        </w:tc>
        <w:tc>
          <w:tcPr>
            <w:tcW w:w="5280" w:type="dxa"/>
            <w:vMerge/>
          </w:tcPr>
          <w:p w:rsidR="001D0214" w:rsidRPr="005F7685" w:rsidRDefault="001D0214" w:rsidP="005F7685">
            <w:pPr>
              <w:ind w:right="113"/>
              <w:rPr>
                <w:rFonts w:ascii="Times New Roman" w:hAnsi="Times New Roman"/>
                <w:color w:val="000000"/>
                <w:sz w:val="21"/>
                <w:szCs w:val="21"/>
              </w:rPr>
            </w:pPr>
          </w:p>
        </w:tc>
        <w:tc>
          <w:tcPr>
            <w:tcW w:w="2200" w:type="dxa"/>
            <w:vMerge/>
          </w:tcPr>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tc>
        <w:tc>
          <w:tcPr>
            <w:tcW w:w="2200" w:type="dxa"/>
            <w:vMerge/>
          </w:tcPr>
          <w:p w:rsidR="001D0214" w:rsidRPr="005F7685" w:rsidRDefault="001D0214" w:rsidP="005F7685">
            <w:pPr>
              <w:widowControl w:val="0"/>
              <w:autoSpaceDE w:val="0"/>
              <w:autoSpaceDN w:val="0"/>
              <w:adjustRightInd w:val="0"/>
              <w:textAlignment w:val="center"/>
              <w:rPr>
                <w:rFonts w:ascii="Times New Roman" w:hAnsi="Times New Roman"/>
                <w:sz w:val="22"/>
              </w:rPr>
            </w:pPr>
          </w:p>
        </w:tc>
        <w:tc>
          <w:tcPr>
            <w:tcW w:w="1430" w:type="dxa"/>
            <w:vMerge/>
          </w:tcPr>
          <w:p w:rsidR="001D0214" w:rsidRPr="005F7685" w:rsidRDefault="001D0214" w:rsidP="005F7685">
            <w:pPr>
              <w:jc w:val="center"/>
              <w:rPr>
                <w:rFonts w:ascii="Times New Roman" w:hAnsi="Times New Roman"/>
                <w:sz w:val="22"/>
              </w:rPr>
            </w:pPr>
          </w:p>
        </w:tc>
        <w:tc>
          <w:tcPr>
            <w:tcW w:w="1986" w:type="dxa"/>
            <w:vMerge/>
          </w:tcPr>
          <w:p w:rsidR="001D0214" w:rsidRPr="005F7685" w:rsidRDefault="001D0214" w:rsidP="005F7685">
            <w:pPr>
              <w:jc w:val="center"/>
              <w:rPr>
                <w:rFonts w:ascii="Times New Roman" w:hAnsi="Times New Roman"/>
                <w:sz w:val="22"/>
              </w:rPr>
            </w:pPr>
          </w:p>
        </w:tc>
      </w:tr>
    </w:tbl>
    <w:p w:rsidR="001D0214" w:rsidRDefault="001D0214" w:rsidP="00443307">
      <w:pPr>
        <w:ind w:firstLine="720"/>
        <w:jc w:val="center"/>
      </w:pPr>
    </w:p>
    <w:p w:rsidR="001D0214" w:rsidRDefault="001D0214" w:rsidP="00443307">
      <w:pPr>
        <w:ind w:firstLine="720"/>
        <w:jc w:val="center"/>
      </w:pPr>
    </w:p>
    <w:p w:rsidR="001D0214" w:rsidRDefault="001D0214" w:rsidP="00443307">
      <w:pPr>
        <w:ind w:firstLine="7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379"/>
        <w:gridCol w:w="467"/>
        <w:gridCol w:w="1540"/>
        <w:gridCol w:w="6050"/>
        <w:gridCol w:w="1980"/>
        <w:gridCol w:w="1650"/>
        <w:gridCol w:w="1430"/>
        <w:gridCol w:w="1986"/>
      </w:tblGrid>
      <w:tr w:rsidR="001D0214" w:rsidRPr="005F7685" w:rsidTr="00BA50B3">
        <w:trPr>
          <w:trHeight w:val="2857"/>
        </w:trPr>
        <w:tc>
          <w:tcPr>
            <w:tcW w:w="438" w:type="dxa"/>
            <w:vMerge w:val="restart"/>
            <w:textDirection w:val="btLr"/>
          </w:tcPr>
          <w:p w:rsidR="001D0214" w:rsidRPr="005F7685" w:rsidRDefault="001D0214" w:rsidP="001E324D">
            <w:pPr>
              <w:tabs>
                <w:tab w:val="left" w:pos="1455"/>
              </w:tabs>
              <w:ind w:left="113" w:right="113"/>
              <w:jc w:val="center"/>
              <w:rPr>
                <w:rFonts w:ascii="Times New Roman" w:hAnsi="Times New Roman"/>
                <w:b/>
                <w:sz w:val="22"/>
              </w:rPr>
            </w:pPr>
            <w:r w:rsidRPr="005F7685">
              <w:rPr>
                <w:rFonts w:ascii="Times New Roman" w:hAnsi="Times New Roman"/>
                <w:b/>
                <w:sz w:val="22"/>
                <w:szCs w:val="22"/>
              </w:rPr>
              <w:t xml:space="preserve">ARALIK </w:t>
            </w:r>
          </w:p>
        </w:tc>
        <w:tc>
          <w:tcPr>
            <w:tcW w:w="379" w:type="dxa"/>
            <w:vMerge w:val="restart"/>
            <w:textDirection w:val="btLr"/>
          </w:tcPr>
          <w:p w:rsidR="001D0214" w:rsidRPr="005F7685" w:rsidRDefault="001D0214" w:rsidP="00BA50B3">
            <w:pPr>
              <w:tabs>
                <w:tab w:val="left" w:pos="1455"/>
              </w:tabs>
              <w:ind w:left="113" w:right="113"/>
              <w:rPr>
                <w:rFonts w:ascii="Times New Roman" w:hAnsi="Times New Roman"/>
                <w:sz w:val="22"/>
              </w:rPr>
            </w:pPr>
            <w:r w:rsidRPr="00517CFA">
              <w:rPr>
                <w:rFonts w:ascii="Times New Roman" w:hAnsi="Times New Roman"/>
                <w:sz w:val="22"/>
                <w:szCs w:val="22"/>
              </w:rPr>
              <w:t xml:space="preserve">10. Hafta  30 Kasım-4 Aralık </w:t>
            </w: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tc>
        <w:tc>
          <w:tcPr>
            <w:tcW w:w="467" w:type="dxa"/>
          </w:tcPr>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r>
              <w:rPr>
                <w:rFonts w:ascii="Times New Roman" w:hAnsi="Times New Roman"/>
                <w:sz w:val="22"/>
                <w:szCs w:val="22"/>
              </w:rPr>
              <w:t>2</w:t>
            </w:r>
          </w:p>
          <w:p w:rsidR="001D0214"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p>
        </w:tc>
        <w:tc>
          <w:tcPr>
            <w:tcW w:w="1540" w:type="dxa"/>
            <w:vMerge w:val="restart"/>
          </w:tcPr>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SAYILAR</w:t>
            </w: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Doğal Sayılarla Toplama İşlemi</w:t>
            </w: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Pr>
                <w:rFonts w:ascii="Times New Roman" w:hAnsi="Times New Roman"/>
                <w:sz w:val="20"/>
                <w:szCs w:val="20"/>
              </w:rPr>
              <w:t>(4 saat)</w:t>
            </w:r>
          </w:p>
        </w:tc>
        <w:tc>
          <w:tcPr>
            <w:tcW w:w="6050" w:type="dxa"/>
            <w:vMerge w:val="restart"/>
          </w:tcPr>
          <w:p w:rsidR="001D0214" w:rsidRPr="005F7685" w:rsidRDefault="001D0214" w:rsidP="00BA50B3">
            <w:pPr>
              <w:rPr>
                <w:rFonts w:ascii="Times New Roman" w:hAnsi="Times New Roman"/>
                <w:sz w:val="20"/>
                <w:szCs w:val="20"/>
              </w:rPr>
            </w:pPr>
            <w:r w:rsidRPr="00F459D3">
              <w:rPr>
                <w:rFonts w:ascii="Times New Roman" w:hAnsi="Times New Roman"/>
                <w:sz w:val="20"/>
                <w:szCs w:val="20"/>
                <w:highlight w:val="yellow"/>
              </w:rPr>
              <w:t>3. İki doğal sayının toplandığı işlemde verilmeyen toplananı belirler.</w:t>
            </w:r>
          </w:p>
          <w:p w:rsidR="001D0214" w:rsidRPr="005F7685" w:rsidRDefault="001D0214" w:rsidP="00BA50B3">
            <w:pPr>
              <w:ind w:right="113"/>
              <w:jc w:val="both"/>
              <w:rPr>
                <w:rFonts w:ascii="Times New Roman" w:hAnsi="Times New Roman"/>
                <w:b/>
                <w:sz w:val="10"/>
                <w:szCs w:val="10"/>
              </w:rPr>
            </w:pPr>
          </w:p>
          <w:p w:rsidR="001D0214" w:rsidRPr="005F7685" w:rsidRDefault="001D0214" w:rsidP="00BA50B3">
            <w:pPr>
              <w:ind w:right="113"/>
              <w:rPr>
                <w:rFonts w:ascii="Times New Roman" w:hAnsi="Times New Roman"/>
                <w:sz w:val="20"/>
                <w:szCs w:val="20"/>
              </w:rPr>
            </w:pPr>
            <w:r w:rsidRPr="005F7685">
              <w:rPr>
                <w:rFonts w:ascii="Times New Roman" w:hAnsi="Times New Roman"/>
                <w:b/>
                <w:sz w:val="20"/>
                <w:szCs w:val="20"/>
              </w:rPr>
              <w:sym w:font="Webdings" w:char="F048"/>
            </w:r>
            <w:r w:rsidRPr="005F7685">
              <w:rPr>
                <w:rFonts w:ascii="Times New Roman" w:hAnsi="Times New Roman"/>
                <w:sz w:val="20"/>
                <w:szCs w:val="20"/>
              </w:rPr>
              <w:t>Modeller kullanılarak toplamanın karşılaştırma, üzerine sayarak tamamlama anlamlarından yararlanılarak verilmeyen toplanan buldurulur.</w:t>
            </w:r>
          </w:p>
          <w:p w:rsidR="001D0214" w:rsidRPr="005F7685" w:rsidRDefault="001D0214" w:rsidP="00BA50B3">
            <w:pPr>
              <w:ind w:right="113"/>
              <w:rPr>
                <w:rFonts w:ascii="Times New Roman" w:hAnsi="Times New Roman"/>
                <w:sz w:val="20"/>
                <w:szCs w:val="20"/>
              </w:rPr>
            </w:pPr>
            <w:r w:rsidRPr="005F7685">
              <w:rPr>
                <w:rFonts w:ascii="Times New Roman" w:hAnsi="Times New Roman"/>
                <w:sz w:val="20"/>
                <w:szCs w:val="20"/>
              </w:rPr>
              <w:t xml:space="preserve"> 13+ □ =28   işleminde verilmeyen sayı, cetvel modeli kullanılarak belirletilebilir.</w:t>
            </w:r>
          </w:p>
          <w:p w:rsidR="001D0214" w:rsidRPr="005F7685" w:rsidRDefault="001D0214" w:rsidP="00BA50B3">
            <w:pPr>
              <w:rPr>
                <w:rFonts w:ascii="Times New Roman" w:hAnsi="Times New Roman"/>
                <w:sz w:val="10"/>
                <w:szCs w:val="10"/>
              </w:rPr>
            </w:pPr>
          </w:p>
          <w:p w:rsidR="001D0214" w:rsidRPr="005F7685" w:rsidRDefault="001D0214" w:rsidP="00BA50B3">
            <w:pPr>
              <w:rPr>
                <w:rFonts w:ascii="Times New Roman" w:hAnsi="Times New Roman"/>
                <w:color w:val="000000"/>
                <w:sz w:val="20"/>
                <w:szCs w:val="20"/>
              </w:rPr>
            </w:pPr>
            <w:r w:rsidRPr="005F7685">
              <w:rPr>
                <w:rFonts w:ascii="Times New Roman" w:hAnsi="Times New Roman"/>
                <w:color w:val="000000"/>
                <w:sz w:val="20"/>
                <w:szCs w:val="20"/>
              </w:rPr>
              <w:t>Aynı işlemde bilinmeyen sayıyı buldurmak için 13’ün üzerine onluk taban blokları kullandırarak 28’e kadar saydırılır.</w:t>
            </w:r>
          </w:p>
          <w:p w:rsidR="001D0214" w:rsidRPr="005F7685" w:rsidRDefault="001D0214" w:rsidP="00BA50B3">
            <w:pPr>
              <w:rPr>
                <w:rFonts w:ascii="Times New Roman" w:hAnsi="Times New Roman"/>
                <w:sz w:val="10"/>
                <w:szCs w:val="10"/>
              </w:rPr>
            </w:pPr>
          </w:p>
          <w:p w:rsidR="001D0214" w:rsidRPr="005F7685" w:rsidRDefault="001D0214" w:rsidP="00BA50B3">
            <w:pPr>
              <w:rPr>
                <w:rFonts w:ascii="Times New Roman" w:hAnsi="Times New Roman"/>
                <w:sz w:val="18"/>
                <w:szCs w:val="18"/>
              </w:rPr>
            </w:pPr>
            <w:r w:rsidRPr="005F7685">
              <w:rPr>
                <w:rFonts w:ascii="Times New Roman" w:hAnsi="Times New Roman"/>
                <w:b/>
                <w:sz w:val="18"/>
                <w:szCs w:val="18"/>
              </w:rPr>
              <w:t xml:space="preserve">[!]  </w:t>
            </w:r>
            <w:r w:rsidRPr="005F7685">
              <w:rPr>
                <w:rFonts w:ascii="Times New Roman" w:hAnsi="Times New Roman"/>
                <w:sz w:val="18"/>
                <w:szCs w:val="18"/>
              </w:rPr>
              <w:t>Öğrencilerin farklı stratejiler geliştirmeleri  ve geliştirdikleri stratejileri açıklamaları sağlanır.</w:t>
            </w:r>
          </w:p>
          <w:p w:rsidR="001D0214" w:rsidRPr="005F7685" w:rsidRDefault="001D0214" w:rsidP="00BA50B3">
            <w:pPr>
              <w:rPr>
                <w:rFonts w:ascii="Times New Roman" w:hAnsi="Times New Roman"/>
                <w:sz w:val="20"/>
                <w:szCs w:val="20"/>
              </w:rPr>
            </w:pPr>
          </w:p>
        </w:tc>
        <w:tc>
          <w:tcPr>
            <w:tcW w:w="1980" w:type="dxa"/>
            <w:vMerge w:val="restart"/>
          </w:tcPr>
          <w:p w:rsidR="001D0214" w:rsidRPr="005F7685" w:rsidRDefault="001D0214" w:rsidP="00BA50B3">
            <w:pPr>
              <w:rPr>
                <w:rFonts w:ascii="Webdings" w:hAnsi="Webdings" w:cs="Webdings"/>
                <w:color w:val="000000"/>
                <w:sz w:val="20"/>
                <w:szCs w:val="20"/>
              </w:rPr>
            </w:pPr>
          </w:p>
          <w:p w:rsidR="001D0214" w:rsidRPr="005F7685" w:rsidRDefault="001D0214" w:rsidP="00BA50B3">
            <w:pPr>
              <w:rPr>
                <w:szCs w:val="16"/>
              </w:rPr>
            </w:pPr>
          </w:p>
        </w:tc>
        <w:tc>
          <w:tcPr>
            <w:tcW w:w="1650" w:type="dxa"/>
            <w:vMerge w:val="restart"/>
          </w:tcPr>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4- Onluk Kartlar</w:t>
            </w:r>
          </w:p>
          <w:p w:rsidR="001D0214" w:rsidRPr="005F7685" w:rsidRDefault="001D0214" w:rsidP="00BA50B3">
            <w:pPr>
              <w:rPr>
                <w:rFonts w:ascii="Times New Roman" w:hAnsi="Times New Roman"/>
                <w:sz w:val="20"/>
                <w:szCs w:val="20"/>
              </w:rPr>
            </w:pPr>
          </w:p>
          <w:p w:rsidR="001D0214" w:rsidRPr="005F7685" w:rsidRDefault="001D0214" w:rsidP="00BA50B3">
            <w:pPr>
              <w:widowControl w:val="0"/>
              <w:autoSpaceDE w:val="0"/>
              <w:autoSpaceDN w:val="0"/>
              <w:adjustRightInd w:val="0"/>
              <w:textAlignment w:val="center"/>
              <w:rPr>
                <w:rFonts w:ascii="Times New Roman" w:hAnsi="Times New Roman"/>
                <w:color w:val="000000"/>
                <w:sz w:val="22"/>
              </w:rPr>
            </w:pPr>
            <w:r w:rsidRPr="005F7685">
              <w:rPr>
                <w:rFonts w:ascii="Times New Roman" w:hAnsi="Times New Roman"/>
                <w:sz w:val="20"/>
                <w:szCs w:val="20"/>
              </w:rPr>
              <w:t>5- Onluk Bloklar</w:t>
            </w:r>
          </w:p>
        </w:tc>
        <w:tc>
          <w:tcPr>
            <w:tcW w:w="1430" w:type="dxa"/>
            <w:vMerge w:val="restart"/>
          </w:tcPr>
          <w:p w:rsidR="001D0214" w:rsidRDefault="001D0214" w:rsidP="00BA50B3">
            <w:pPr>
              <w:pStyle w:val="NormalWeb"/>
              <w:spacing w:before="0" w:beforeAutospacing="0" w:after="0" w:afterAutospacing="0"/>
            </w:pPr>
            <w:r w:rsidRPr="005F7685">
              <w:rPr>
                <w:sz w:val="20"/>
                <w:szCs w:val="20"/>
              </w:rPr>
              <w:t>1 – Soru-Yanıt</w:t>
            </w:r>
          </w:p>
          <w:p w:rsidR="001D0214" w:rsidRDefault="001D0214" w:rsidP="00BA50B3">
            <w:pPr>
              <w:pStyle w:val="NormalWeb"/>
              <w:spacing w:before="0" w:beforeAutospacing="0" w:after="0" w:afterAutospacing="0"/>
            </w:pPr>
            <w:r w:rsidRPr="005F7685">
              <w:rPr>
                <w:sz w:val="20"/>
                <w:szCs w:val="20"/>
              </w:rPr>
              <w:t>2 – Beyin Fırtınası</w:t>
            </w:r>
          </w:p>
          <w:p w:rsidR="001D0214" w:rsidRDefault="001D0214" w:rsidP="00BA50B3">
            <w:pPr>
              <w:pStyle w:val="NormalWeb"/>
              <w:spacing w:before="0" w:beforeAutospacing="0" w:after="0" w:afterAutospacing="0"/>
            </w:pPr>
            <w:r w:rsidRPr="005F7685">
              <w:rPr>
                <w:sz w:val="20"/>
                <w:szCs w:val="20"/>
              </w:rPr>
              <w:t>3 – Anlatım</w:t>
            </w:r>
          </w:p>
          <w:p w:rsidR="001D0214" w:rsidRDefault="001D0214" w:rsidP="00BA50B3">
            <w:pPr>
              <w:pStyle w:val="NormalWeb"/>
              <w:spacing w:before="0" w:beforeAutospacing="0" w:after="0" w:afterAutospacing="0"/>
            </w:pPr>
            <w:r w:rsidRPr="005F7685">
              <w:rPr>
                <w:sz w:val="20"/>
                <w:szCs w:val="20"/>
              </w:rPr>
              <w:t>4 – Alıştırmalar</w:t>
            </w:r>
          </w:p>
          <w:p w:rsidR="001D0214" w:rsidRDefault="001D0214" w:rsidP="00BA50B3">
            <w:pPr>
              <w:pStyle w:val="NormalWeb"/>
              <w:spacing w:before="0" w:beforeAutospacing="0" w:after="0" w:afterAutospacing="0"/>
            </w:pPr>
            <w:r w:rsidRPr="005F7685">
              <w:rPr>
                <w:sz w:val="20"/>
                <w:szCs w:val="20"/>
              </w:rPr>
              <w:t xml:space="preserve">5 – Grup </w:t>
            </w:r>
          </w:p>
          <w:p w:rsidR="001D0214" w:rsidRDefault="001D0214" w:rsidP="00BA50B3">
            <w:pPr>
              <w:pStyle w:val="NormalWeb"/>
              <w:spacing w:before="0" w:beforeAutospacing="0" w:after="0" w:afterAutospacing="0"/>
            </w:pPr>
            <w:r w:rsidRPr="005F7685">
              <w:rPr>
                <w:sz w:val="20"/>
                <w:szCs w:val="20"/>
              </w:rPr>
              <w:t>       Tartışması</w:t>
            </w:r>
          </w:p>
          <w:p w:rsidR="001D0214" w:rsidRDefault="001D0214" w:rsidP="00BA50B3">
            <w:pPr>
              <w:pStyle w:val="NormalWeb"/>
              <w:spacing w:before="0" w:beforeAutospacing="0" w:after="0" w:afterAutospacing="0"/>
            </w:pPr>
            <w:r w:rsidRPr="005F7685">
              <w:rPr>
                <w:sz w:val="20"/>
                <w:szCs w:val="20"/>
              </w:rPr>
              <w:t>6 – Gösteri</w:t>
            </w:r>
          </w:p>
          <w:p w:rsidR="001D0214" w:rsidRDefault="001D0214" w:rsidP="00BA50B3">
            <w:pPr>
              <w:pStyle w:val="NormalWeb"/>
              <w:spacing w:before="0" w:beforeAutospacing="0" w:after="0" w:afterAutospacing="0"/>
            </w:pPr>
            <w:r w:rsidRPr="005F7685">
              <w:rPr>
                <w:sz w:val="20"/>
                <w:szCs w:val="20"/>
              </w:rPr>
              <w:t>7 – Rol Yapma</w:t>
            </w:r>
          </w:p>
          <w:p w:rsidR="001D0214" w:rsidRDefault="001D0214" w:rsidP="00BA50B3">
            <w:pPr>
              <w:pStyle w:val="NormalWeb"/>
              <w:spacing w:before="0" w:beforeAutospacing="0" w:after="0" w:afterAutospacing="0"/>
            </w:pPr>
            <w:r w:rsidRPr="005F7685">
              <w:rPr>
                <w:sz w:val="20"/>
                <w:szCs w:val="20"/>
              </w:rPr>
              <w:t xml:space="preserve">8 – Problem </w:t>
            </w:r>
          </w:p>
          <w:p w:rsidR="001D0214" w:rsidRDefault="001D0214" w:rsidP="00BA50B3">
            <w:pPr>
              <w:pStyle w:val="NormalWeb"/>
              <w:spacing w:before="0" w:beforeAutospacing="0" w:after="0" w:afterAutospacing="0"/>
            </w:pPr>
            <w:r w:rsidRPr="005F7685">
              <w:rPr>
                <w:sz w:val="20"/>
                <w:szCs w:val="20"/>
              </w:rPr>
              <w:t>       Çözme</w:t>
            </w:r>
          </w:p>
          <w:p w:rsidR="001D0214" w:rsidRDefault="001D0214" w:rsidP="00BA50B3">
            <w:pPr>
              <w:pStyle w:val="NormalWeb"/>
              <w:spacing w:before="0" w:beforeAutospacing="0" w:after="0" w:afterAutospacing="0"/>
            </w:pPr>
            <w:r w:rsidRPr="005F7685">
              <w:rPr>
                <w:sz w:val="20"/>
                <w:szCs w:val="20"/>
              </w:rPr>
              <w:t xml:space="preserve">9 – Buluş Yoluyla </w:t>
            </w:r>
          </w:p>
          <w:p w:rsidR="001D0214" w:rsidRDefault="001D0214" w:rsidP="00BA50B3">
            <w:pPr>
              <w:pStyle w:val="NormalWeb"/>
              <w:spacing w:before="0" w:beforeAutospacing="0" w:after="0" w:afterAutospacing="0"/>
            </w:pPr>
            <w:r w:rsidRPr="005F7685">
              <w:rPr>
                <w:sz w:val="20"/>
                <w:szCs w:val="20"/>
              </w:rPr>
              <w:t>       Öğretim</w:t>
            </w:r>
          </w:p>
          <w:p w:rsidR="001D0214" w:rsidRPr="005F7685" w:rsidRDefault="001D0214" w:rsidP="00BA50B3">
            <w:pPr>
              <w:jc w:val="center"/>
              <w:rPr>
                <w:rFonts w:ascii="Times New Roman" w:hAnsi="Times New Roman"/>
                <w:sz w:val="22"/>
              </w:rPr>
            </w:pPr>
          </w:p>
        </w:tc>
        <w:tc>
          <w:tcPr>
            <w:tcW w:w="1986" w:type="dxa"/>
            <w:vMerge w:val="restart"/>
          </w:tcPr>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BA50B3">
            <w:pPr>
              <w:rPr>
                <w:rFonts w:ascii="Times New Roman" w:hAnsi="Times New Roman"/>
                <w:sz w:val="22"/>
              </w:rPr>
            </w:pPr>
          </w:p>
          <w:p w:rsidR="001D0214" w:rsidRPr="005F7685" w:rsidRDefault="001D0214" w:rsidP="00BA50B3">
            <w:pPr>
              <w:rPr>
                <w:sz w:val="18"/>
                <w:szCs w:val="18"/>
              </w:rPr>
            </w:pPr>
          </w:p>
          <w:p w:rsidR="001D0214" w:rsidRPr="005F7685" w:rsidRDefault="001D0214" w:rsidP="00BA50B3">
            <w:pPr>
              <w:rPr>
                <w:sz w:val="18"/>
                <w:szCs w:val="18"/>
              </w:rPr>
            </w:pPr>
          </w:p>
          <w:p w:rsidR="001D0214" w:rsidRPr="005F7685" w:rsidRDefault="001D0214" w:rsidP="00BA50B3">
            <w:pPr>
              <w:rPr>
                <w:sz w:val="18"/>
                <w:szCs w:val="18"/>
              </w:rPr>
            </w:pPr>
          </w:p>
          <w:p w:rsidR="001D0214" w:rsidRPr="005F7685" w:rsidRDefault="001D0214" w:rsidP="00BA50B3">
            <w:pPr>
              <w:rPr>
                <w:rFonts w:ascii="Times New Roman" w:hAnsi="Times New Roman"/>
                <w:sz w:val="22"/>
              </w:rPr>
            </w:pPr>
            <w:r w:rsidRPr="005F7685">
              <w:rPr>
                <w:sz w:val="18"/>
                <w:szCs w:val="18"/>
              </w:rPr>
              <w:sym w:font="Wingdings" w:char="F034"/>
            </w:r>
            <w:r w:rsidRPr="005F7685">
              <w:rPr>
                <w:sz w:val="18"/>
                <w:szCs w:val="18"/>
              </w:rPr>
              <w:t xml:space="preserve">  13 – □ = 8  işleminde  kutu     yerine hangi sayı yazılmalıdır?</w:t>
            </w:r>
          </w:p>
        </w:tc>
      </w:tr>
      <w:tr w:rsidR="001D0214" w:rsidRPr="005F7685" w:rsidTr="00BA50B3">
        <w:trPr>
          <w:trHeight w:val="558"/>
        </w:trPr>
        <w:tc>
          <w:tcPr>
            <w:tcW w:w="438" w:type="dxa"/>
            <w:vMerge/>
            <w:textDirection w:val="btLr"/>
          </w:tcPr>
          <w:p w:rsidR="001D0214" w:rsidRPr="005F7685" w:rsidRDefault="001D0214" w:rsidP="00BA50B3">
            <w:pPr>
              <w:tabs>
                <w:tab w:val="left" w:pos="1455"/>
              </w:tabs>
              <w:ind w:left="113" w:right="113"/>
              <w:jc w:val="center"/>
              <w:rPr>
                <w:rFonts w:ascii="Times New Roman" w:hAnsi="Times New Roman"/>
                <w:b/>
                <w:sz w:val="22"/>
              </w:rPr>
            </w:pPr>
          </w:p>
        </w:tc>
        <w:tc>
          <w:tcPr>
            <w:tcW w:w="379" w:type="dxa"/>
            <w:vMerge/>
            <w:textDirection w:val="btLr"/>
          </w:tcPr>
          <w:p w:rsidR="001D0214" w:rsidRPr="00517CFA" w:rsidRDefault="001D0214" w:rsidP="00BA50B3">
            <w:pPr>
              <w:tabs>
                <w:tab w:val="left" w:pos="1455"/>
              </w:tabs>
              <w:ind w:left="113" w:right="113"/>
              <w:rPr>
                <w:rFonts w:ascii="Times New Roman" w:hAnsi="Times New Roman"/>
                <w:sz w:val="22"/>
              </w:rPr>
            </w:pPr>
          </w:p>
        </w:tc>
        <w:tc>
          <w:tcPr>
            <w:tcW w:w="467" w:type="dxa"/>
            <w:vMerge w:val="restart"/>
          </w:tcPr>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r>
              <w:rPr>
                <w:rFonts w:ascii="Times New Roman" w:hAnsi="Times New Roman"/>
                <w:sz w:val="22"/>
                <w:szCs w:val="22"/>
              </w:rPr>
              <w:t>2</w:t>
            </w: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r>
              <w:rPr>
                <w:rFonts w:ascii="Times New Roman" w:hAnsi="Times New Roman"/>
                <w:sz w:val="22"/>
                <w:szCs w:val="22"/>
              </w:rPr>
              <w:t>3</w:t>
            </w: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r>
              <w:rPr>
                <w:rFonts w:ascii="Times New Roman" w:hAnsi="Times New Roman"/>
                <w:sz w:val="22"/>
                <w:szCs w:val="22"/>
              </w:rPr>
              <w:t>1</w:t>
            </w:r>
          </w:p>
        </w:tc>
        <w:tc>
          <w:tcPr>
            <w:tcW w:w="1540" w:type="dxa"/>
            <w:vMerge/>
          </w:tcPr>
          <w:p w:rsidR="001D0214" w:rsidRPr="005F7685" w:rsidRDefault="001D0214" w:rsidP="00BA50B3">
            <w:pPr>
              <w:rPr>
                <w:rFonts w:ascii="Times New Roman" w:hAnsi="Times New Roman"/>
                <w:sz w:val="20"/>
                <w:szCs w:val="20"/>
              </w:rPr>
            </w:pPr>
          </w:p>
        </w:tc>
        <w:tc>
          <w:tcPr>
            <w:tcW w:w="6050" w:type="dxa"/>
            <w:vMerge/>
          </w:tcPr>
          <w:p w:rsidR="001D0214" w:rsidRPr="005F7685" w:rsidRDefault="001D0214" w:rsidP="00BA50B3">
            <w:pPr>
              <w:rPr>
                <w:rFonts w:ascii="Times New Roman" w:hAnsi="Times New Roman"/>
                <w:sz w:val="20"/>
                <w:szCs w:val="20"/>
              </w:rPr>
            </w:pPr>
          </w:p>
        </w:tc>
        <w:tc>
          <w:tcPr>
            <w:tcW w:w="1980" w:type="dxa"/>
            <w:vMerge/>
          </w:tcPr>
          <w:p w:rsidR="001D0214" w:rsidRPr="005F7685" w:rsidRDefault="001D0214" w:rsidP="00BA50B3">
            <w:pPr>
              <w:rPr>
                <w:rFonts w:ascii="Webdings" w:hAnsi="Webdings" w:cs="Webdings"/>
                <w:color w:val="000000"/>
                <w:sz w:val="20"/>
                <w:szCs w:val="20"/>
              </w:rPr>
            </w:pPr>
          </w:p>
        </w:tc>
        <w:tc>
          <w:tcPr>
            <w:tcW w:w="1650" w:type="dxa"/>
            <w:vMerge/>
          </w:tcPr>
          <w:p w:rsidR="001D0214" w:rsidRPr="005F7685" w:rsidRDefault="001D0214" w:rsidP="00BA50B3">
            <w:pPr>
              <w:rPr>
                <w:rFonts w:ascii="Times New Roman" w:hAnsi="Times New Roman"/>
                <w:sz w:val="20"/>
                <w:szCs w:val="20"/>
              </w:rPr>
            </w:pPr>
          </w:p>
        </w:tc>
        <w:tc>
          <w:tcPr>
            <w:tcW w:w="1430" w:type="dxa"/>
            <w:vMerge/>
          </w:tcPr>
          <w:p w:rsidR="001D0214" w:rsidRPr="005F7685" w:rsidRDefault="001D0214" w:rsidP="00BA50B3">
            <w:pPr>
              <w:pStyle w:val="NormalWeb"/>
              <w:spacing w:before="0" w:beforeAutospacing="0" w:after="0" w:afterAutospacing="0"/>
              <w:rPr>
                <w:sz w:val="20"/>
                <w:szCs w:val="20"/>
              </w:rPr>
            </w:pPr>
          </w:p>
        </w:tc>
        <w:tc>
          <w:tcPr>
            <w:tcW w:w="1986" w:type="dxa"/>
            <w:vMerge/>
          </w:tcPr>
          <w:p w:rsidR="001D0214" w:rsidRPr="005F7685" w:rsidRDefault="001D0214" w:rsidP="00BA50B3">
            <w:pPr>
              <w:rPr>
                <w:rFonts w:ascii="Times New Roman" w:hAnsi="Times New Roman"/>
                <w:sz w:val="22"/>
              </w:rPr>
            </w:pPr>
          </w:p>
        </w:tc>
      </w:tr>
      <w:tr w:rsidR="001D0214" w:rsidRPr="005F7685" w:rsidTr="00517CFA">
        <w:trPr>
          <w:cantSplit/>
          <w:trHeight w:val="2685"/>
        </w:trPr>
        <w:tc>
          <w:tcPr>
            <w:tcW w:w="438" w:type="dxa"/>
            <w:vMerge/>
          </w:tcPr>
          <w:p w:rsidR="001D0214" w:rsidRPr="005F7685" w:rsidRDefault="001D0214" w:rsidP="00BA50B3">
            <w:pPr>
              <w:tabs>
                <w:tab w:val="left" w:pos="1455"/>
              </w:tabs>
              <w:rPr>
                <w:rFonts w:ascii="Times New Roman" w:hAnsi="Times New Roman"/>
                <w:sz w:val="22"/>
              </w:rPr>
            </w:pPr>
          </w:p>
        </w:tc>
        <w:tc>
          <w:tcPr>
            <w:tcW w:w="379" w:type="dxa"/>
            <w:textDirection w:val="btLr"/>
          </w:tcPr>
          <w:p w:rsidR="001D0214" w:rsidRPr="00517CFA" w:rsidRDefault="001D0214" w:rsidP="00517CFA">
            <w:pPr>
              <w:tabs>
                <w:tab w:val="left" w:pos="1455"/>
              </w:tabs>
              <w:ind w:left="113" w:right="113"/>
              <w:jc w:val="center"/>
              <w:rPr>
                <w:rFonts w:ascii="Times New Roman" w:hAnsi="Times New Roman"/>
                <w:sz w:val="22"/>
              </w:rPr>
            </w:pPr>
            <w:r w:rsidRPr="00517CFA">
              <w:rPr>
                <w:rFonts w:ascii="Times New Roman" w:hAnsi="Times New Roman"/>
                <w:sz w:val="22"/>
                <w:szCs w:val="22"/>
              </w:rPr>
              <w:t>11. H</w:t>
            </w:r>
            <w:r>
              <w:rPr>
                <w:rFonts w:ascii="Times New Roman" w:hAnsi="Times New Roman"/>
                <w:sz w:val="22"/>
                <w:szCs w:val="22"/>
              </w:rPr>
              <w:t>afta  7-</w:t>
            </w:r>
            <w:r w:rsidRPr="00517CFA">
              <w:rPr>
                <w:rFonts w:ascii="Times New Roman" w:hAnsi="Times New Roman"/>
                <w:sz w:val="22"/>
                <w:szCs w:val="22"/>
              </w:rPr>
              <w:t>11 Aralık</w:t>
            </w:r>
          </w:p>
          <w:p w:rsidR="001D0214" w:rsidRPr="005F7685" w:rsidRDefault="001D0214" w:rsidP="00BA50B3">
            <w:pPr>
              <w:ind w:left="113" w:right="113"/>
              <w:rPr>
                <w:rFonts w:ascii="Times New Roman" w:hAnsi="Times New Roman"/>
                <w:sz w:val="22"/>
              </w:rPr>
            </w:pPr>
          </w:p>
        </w:tc>
        <w:tc>
          <w:tcPr>
            <w:tcW w:w="467" w:type="dxa"/>
            <w:vMerge/>
          </w:tcPr>
          <w:p w:rsidR="001D0214" w:rsidRPr="005F7685" w:rsidRDefault="001D0214" w:rsidP="00BA50B3">
            <w:pPr>
              <w:rPr>
                <w:rFonts w:ascii="Times New Roman" w:hAnsi="Times New Roman"/>
                <w:sz w:val="22"/>
              </w:rPr>
            </w:pPr>
          </w:p>
        </w:tc>
        <w:tc>
          <w:tcPr>
            <w:tcW w:w="1540" w:type="dxa"/>
            <w:vMerge w:val="restart"/>
          </w:tcPr>
          <w:p w:rsidR="001D0214" w:rsidRDefault="001D0214" w:rsidP="00BA50B3">
            <w:pPr>
              <w:rPr>
                <w:rFonts w:ascii="Times New Roman" w:hAnsi="Times New Roman"/>
                <w:sz w:val="20"/>
                <w:szCs w:val="20"/>
              </w:rPr>
            </w:pPr>
          </w:p>
          <w:p w:rsidR="001D0214" w:rsidRDefault="001D0214" w:rsidP="00BA50B3">
            <w:pPr>
              <w:rPr>
                <w:rFonts w:ascii="Times New Roman" w:hAnsi="Times New Roman"/>
                <w:sz w:val="20"/>
                <w:szCs w:val="20"/>
              </w:rPr>
            </w:pPr>
          </w:p>
          <w:p w:rsidR="001D0214" w:rsidRPr="00F459D3" w:rsidRDefault="001D0214" w:rsidP="00BA50B3">
            <w:pPr>
              <w:rPr>
                <w:rFonts w:ascii="Times New Roman" w:hAnsi="Times New Roman"/>
                <w:sz w:val="20"/>
                <w:szCs w:val="20"/>
                <w:highlight w:val="yellow"/>
              </w:rPr>
            </w:pPr>
            <w:r w:rsidRPr="00F459D3">
              <w:rPr>
                <w:rFonts w:ascii="Times New Roman" w:hAnsi="Times New Roman"/>
                <w:sz w:val="20"/>
                <w:szCs w:val="20"/>
                <w:highlight w:val="yellow"/>
              </w:rPr>
              <w:t xml:space="preserve">Doğal Sayılarla </w:t>
            </w:r>
          </w:p>
          <w:p w:rsidR="001D0214" w:rsidRPr="00F459D3" w:rsidRDefault="001D0214" w:rsidP="00BA50B3">
            <w:pPr>
              <w:rPr>
                <w:rFonts w:ascii="Times New Roman" w:hAnsi="Times New Roman"/>
                <w:sz w:val="20"/>
                <w:szCs w:val="20"/>
                <w:highlight w:val="yellow"/>
              </w:rPr>
            </w:pPr>
            <w:r w:rsidRPr="00F459D3">
              <w:rPr>
                <w:rFonts w:ascii="Times New Roman" w:hAnsi="Times New Roman"/>
                <w:sz w:val="20"/>
                <w:szCs w:val="20"/>
                <w:highlight w:val="yellow"/>
              </w:rPr>
              <w:t>Çıkarma İşlemi</w:t>
            </w:r>
          </w:p>
          <w:p w:rsidR="001D0214" w:rsidRPr="00F459D3" w:rsidRDefault="001D0214" w:rsidP="00BA50B3">
            <w:pPr>
              <w:rPr>
                <w:rFonts w:ascii="Times New Roman" w:hAnsi="Times New Roman"/>
                <w:sz w:val="20"/>
                <w:szCs w:val="20"/>
                <w:highlight w:val="yellow"/>
              </w:rPr>
            </w:pPr>
          </w:p>
          <w:p w:rsidR="001D0214" w:rsidRPr="005F7685" w:rsidRDefault="001D0214" w:rsidP="00BA50B3">
            <w:pPr>
              <w:rPr>
                <w:rFonts w:ascii="Times New Roman" w:hAnsi="Times New Roman"/>
                <w:sz w:val="20"/>
                <w:szCs w:val="20"/>
              </w:rPr>
            </w:pPr>
            <w:r w:rsidRPr="00F459D3">
              <w:rPr>
                <w:rFonts w:ascii="Times New Roman" w:hAnsi="Times New Roman"/>
                <w:sz w:val="20"/>
                <w:szCs w:val="20"/>
                <w:highlight w:val="yellow"/>
              </w:rPr>
              <w:t>(4 saat)</w:t>
            </w:r>
          </w:p>
        </w:tc>
        <w:tc>
          <w:tcPr>
            <w:tcW w:w="6050" w:type="dxa"/>
            <w:vMerge w:val="restart"/>
          </w:tcPr>
          <w:p w:rsidR="001D0214" w:rsidRDefault="001D0214" w:rsidP="00BA50B3">
            <w:pPr>
              <w:rPr>
                <w:rFonts w:ascii="Times New Roman" w:hAnsi="Times New Roman"/>
                <w:sz w:val="20"/>
                <w:szCs w:val="20"/>
              </w:rPr>
            </w:pPr>
          </w:p>
          <w:p w:rsidR="001D0214"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D3DDA">
              <w:rPr>
                <w:rFonts w:ascii="Times New Roman" w:hAnsi="Times New Roman"/>
                <w:sz w:val="20"/>
                <w:szCs w:val="20"/>
                <w:highlight w:val="yellow"/>
              </w:rPr>
              <w:t>5. Doğal sayılarla yapılan bir</w:t>
            </w:r>
            <w:r w:rsidRPr="005F7685">
              <w:rPr>
                <w:rFonts w:ascii="Times New Roman" w:hAnsi="Times New Roman"/>
                <w:sz w:val="20"/>
                <w:szCs w:val="20"/>
              </w:rPr>
              <w:t xml:space="preserve"> çıkarma işleminde verilmeyen eksileni veya çıkanı belirler.</w:t>
            </w:r>
          </w:p>
          <w:p w:rsidR="001D0214" w:rsidRPr="005F7685" w:rsidRDefault="001D0214" w:rsidP="00BA50B3">
            <w:pPr>
              <w:ind w:right="34"/>
              <w:jc w:val="both"/>
              <w:rPr>
                <w:rFonts w:ascii="Verdana" w:hAnsi="Verdana"/>
                <w:b/>
                <w:sz w:val="18"/>
                <w:szCs w:val="18"/>
              </w:rPr>
            </w:pPr>
          </w:p>
          <w:p w:rsidR="001D0214" w:rsidRPr="005F7685" w:rsidRDefault="001D0214" w:rsidP="00BA50B3">
            <w:pPr>
              <w:ind w:right="34"/>
              <w:jc w:val="both"/>
              <w:rPr>
                <w:sz w:val="18"/>
                <w:szCs w:val="18"/>
              </w:rPr>
            </w:pPr>
            <w:r w:rsidRPr="005F7685">
              <w:rPr>
                <w:rFonts w:ascii="Verdana" w:hAnsi="Verdana"/>
                <w:b/>
                <w:szCs w:val="16"/>
              </w:rPr>
              <w:sym w:font="Webdings" w:char="F048"/>
            </w:r>
            <w:r w:rsidRPr="005F7685">
              <w:rPr>
                <w:rFonts w:ascii="Times New Roman" w:hAnsi="Times New Roman"/>
                <w:bCs/>
                <w:sz w:val="20"/>
                <w:szCs w:val="20"/>
              </w:rPr>
              <w:t>Eksilen veya çıkan buldurulurken, çıkarmanın azaltma, eksiltme, üzerine sayma, karşılaştırma veya geriye doğru sayma stratejileri kullandırılarak işlemler yaptırılır.</w:t>
            </w:r>
          </w:p>
          <w:p w:rsidR="001D0214" w:rsidRPr="005F7685" w:rsidRDefault="001D0214" w:rsidP="00BA50B3">
            <w:pPr>
              <w:rPr>
                <w:rFonts w:ascii="Times New Roman" w:hAnsi="Times New Roman"/>
                <w:sz w:val="20"/>
                <w:szCs w:val="20"/>
              </w:rPr>
            </w:pPr>
            <w:r>
              <w:rPr>
                <w:noProof/>
                <w:lang w:eastAsia="tr-TR"/>
              </w:rPr>
              <w:pict>
                <v:rect id="Rectangle 10304" o:spid="_x0000_s1043" style="position:absolute;margin-left:27.85pt;margin-top:7.9pt;width:146.8pt;height:73.35pt;rotation:180;flip:y;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" filled="f" fillcolor="#fc9"/>
              </w:pict>
            </w:r>
          </w:p>
          <w:p w:rsidR="001D0214" w:rsidRPr="005F7685" w:rsidRDefault="001D0214" w:rsidP="00BA50B3">
            <w:pPr>
              <w:rPr>
                <w:rFonts w:ascii="Times New Roman" w:hAnsi="Times New Roman"/>
                <w:sz w:val="20"/>
                <w:szCs w:val="20"/>
              </w:rPr>
            </w:pPr>
            <w:r>
              <w:rPr>
                <w:noProof/>
                <w:lang w:eastAsia="tr-TR"/>
              </w:rPr>
              <w:pict>
                <v:group id="Group 10305" o:spid="_x0000_s1044" style="position:absolute;margin-left:44.35pt;margin-top:2.9pt;width:101.45pt;height:46.45pt;z-index:251653632" coordorigin="1825,5082" coordsize="2880,1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">
                  <v:group id="Group 10306" o:spid="_x0000_s1045" style="position:absolute;left:1825;top:5165;width:1876;height:1154" coordorigin="1825,5165" coordsize="1876,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group id="Group 10307" o:spid="_x0000_s1046" style="position:absolute;left:2263;top:5133;width:144;height:1019;rotation:3573465fd" coordorigin="1813,1743" coordsize="382,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BrHFAAAA3A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0308" o:spid="_x0000_s1047" type="#_x0000_t16" style="position:absolute;left:1816;top:4222;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dnr8A&#10;AADcAAAADwAAAGRycy9kb3ducmV2LnhtbERPy4rCMBTdC/MP4Q6409SB8VGbiggO7sTX/tJc2zLJ&#10;TafJ2OrXm4Xg8nDe2aq3Rtyo9bVjBZNxAoK4cLrmUsH5tB3NQfiArNE4JgV38rDKPwYZptp1fKDb&#10;MZQihrBPUUEVQpNK6YuKLPqxa4gjd3WtxRBhW0rdYhfDrZFfSTKVFmuODRU2tKmo+D3+WwV7+9Mt&#10;ym9T4JZnJvD57/KoUanhZ79eggjUh7f45d5pBbNJnB/PxCMg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4Z2evwAAANwAAAAPAAAAAAAAAAAAAAAAAJgCAABkcnMvZG93bnJl&#10;di54bWxQSwUGAAAAAAQABAD1AAAAhAMAAAAA&#10;" filled="f" fillcolor="#9cf"/>
                      <v:shape id="AutoShape 10309" o:spid="_x0000_s1048" type="#_x0000_t16" style="position:absolute;left:1815;top:3955;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4BcMA&#10;AADcAAAADwAAAGRycy9kb3ducmV2LnhtbESPQWvCQBSE7wX/w/IEb80mBatNXUUKirfSGO+P7GsS&#10;uvs2Ztck9td3C4Ueh5n5htnsJmvEQL1vHSvIkhQEceV0y7WC8nx4XIPwAVmjcUwK7uRht509bDDX&#10;buQPGopQiwhhn6OCJoQul9JXDVn0ieuIo/fpeoshyr6Wuscxwq2RT2n6LC22HBca7OitoeqruFkF&#10;7/Y4vtRLU+GBVyZweb18t6jUYj7tX0EEmsJ/+K990gpWWQa/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04BcMAAADcAAAADwAAAAAAAAAAAAAAAACYAgAAZHJzL2Rv&#10;d25yZXYueG1sUEsFBgAAAAAEAAQA9QAAAIgDAAAAAA==&#10;" filled="f" fillcolor="#9cf"/>
                      <v:shape id="AutoShape 10310" o:spid="_x0000_s1049" type="#_x0000_t16" style="position:absolute;left:1815;top:3673;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csAA&#10;AADcAAAADwAAAGRycy9kb3ducmV2LnhtbESPQYvCMBSE7wv+h/AEb2uqoK7VKCIo3kRX74/m2RaT&#10;l9pEW/31RljY4zAz3zDzZWuNeFDtS8cKBv0EBHHmdMm5gtPv5vsHhA/IGo1jUvAkD8tF52uOqXYN&#10;H+hxDLmIEPYpKihCqFIpfVaQRd93FXH0Lq62GKKsc6lrbCLcGjlMkrG0WHJcKLCidUHZ9Xi3CvZ2&#10;20zzkclwwxMT+HQ7v0pUqtdtVzMQgdrwH/5r77SCyWAIn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mcsAAAADcAAAADwAAAAAAAAAAAAAAAACYAgAAZHJzL2Rvd25y&#10;ZXYueG1sUEsFBgAAAAAEAAQA9QAAAIUDAAAAAA==&#10;" filled="f" fillcolor="#9cf"/>
                      <v:shape id="AutoShape 10311" o:spid="_x0000_s1050" type="#_x0000_t16" style="position:absolute;left:1814;top:3398;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D6cIA&#10;AADcAAAADwAAAGRycy9kb3ducmV2LnhtbESPT4vCMBTE7wt+h/AEb2uq4qrVKCIo3mT9c380z7aY&#10;vNQm2u5+erOw4HGYmd8wi1VrjXhS7UvHCgb9BARx5nTJuYLzafs5BeEDskbjmBT8kIfVsvOxwFS7&#10;hr/peQy5iBD2KSooQqhSKX1WkEXfdxVx9K6uthiirHOpa2wi3Bo5TJIvabHkuFBgRZuCstvxYRUc&#10;7K6Z5WOT4ZYnJvD5fvktUalet13PQQRqwzv8395rBZPBCP7O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wPpwgAAANwAAAAPAAAAAAAAAAAAAAAAAJgCAABkcnMvZG93&#10;bnJldi54bWxQSwUGAAAAAAQABAD1AAAAhwMAAAAA&#10;" filled="f" fillcolor="#9cf"/>
                      <v:shape id="AutoShape 10312" o:spid="_x0000_s1051" type="#_x0000_t16" style="position:absolute;left:1813;top:3118;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bncIA&#10;AADcAAAADwAAAGRycy9kb3ducmV2LnhtbESPT4vCMBTE7wt+h/AEb2uq6KrVKCIo3mT9c380z7aY&#10;vNQm2u5+erOw4HGYmd8wi1VrjXhS7UvHCgb9BARx5nTJuYLzafs5BeEDskbjmBT8kIfVsvOxwFS7&#10;hr/peQy5iBD2KSooQqhSKX1WkEXfdxVx9K6uthiirHOpa2wi3Bo5TJIvabHkuFBgRZuCstvxYRUc&#10;7K6Z5WOT4ZYnJvD5fvktUalet13PQQRqwzv8395rBZPBCP7O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pudwgAAANwAAAAPAAAAAAAAAAAAAAAAAJgCAABkcnMvZG93&#10;bnJldi54bWxQSwUGAAAAAAQABAD1AAAAhwMAAAAA&#10;" filled="f" fillcolor="#9cf"/>
                      <v:shape id="AutoShape 10313" o:spid="_x0000_s1052" type="#_x0000_t16" style="position:absolute;left:1815;top:2836;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BsEA&#10;AADcAAAADwAAAGRycy9kb3ducmV2LnhtbESPT4vCMBTE74LfITzBm6Yu+K8aZVlQ9iZqvT+aZ1tM&#10;XmqTtd399BtB8DjMzG+Y9bazRjyo8ZVjBZNxAoI4d7riQkF23o0WIHxA1mgck4Jf8rDd9HtrTLVr&#10;+UiPUyhEhLBPUUEZQp1K6fOSLPqxq4mjd3WNxRBlU0jdYBvh1siPJJlJixXHhRJr+iopv51+rIKD&#10;3bfLYmpy3PHcBM7ul78KlRoOus8ViEBdeIdf7W+tYD6ZwvN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WPgbBAAAA3AAAAA8AAAAAAAAAAAAAAAAAmAIAAGRycy9kb3du&#10;cmV2LnhtbFBLBQYAAAAABAAEAPUAAACGAwAAAAA=&#10;" filled="f" fillcolor="#9cf"/>
                      <v:shape id="AutoShape 10314" o:spid="_x0000_s1053" type="#_x0000_t16" style="position:absolute;left:1817;top:2554;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gccAA&#10;AADcAAAADwAAAGRycy9kb3ducmV2LnhtbESPQYvCMBSE7wv+h/AEb2uqoK7VKMuC4k109f5onm0x&#10;ealNtNVfbwTB4zAz3zDzZWuNuFHtS8cKBv0EBHHmdMm5gsP/6vsHhA/IGo1jUnAnD8tF52uOqXYN&#10;7+i2D7mIEPYpKihCqFIpfVaQRd93FXH0Tq62GKKsc6lrbCLcGjlMkrG0WHJcKLCiv4Ky8/5qFWzt&#10;upnmI5Phiicm8OFyfJSoVK/b/s5ABGrDJ/xub7SCyWAMr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SgccAAAADcAAAADwAAAAAAAAAAAAAAAACYAgAAZHJzL2Rvd25y&#10;ZXYueG1sUEsFBgAAAAAEAAQA9QAAAIUDAAAAAA==&#10;" filled="f" fillcolor="#9cf"/>
                      <v:shape id="AutoShape 10315" o:spid="_x0000_s1054" type="#_x0000_t16" style="position:absolute;left:1818;top:2272;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F6sMA&#10;AADcAAAADwAAAGRycy9kb3ducmV2LnhtbESPQWvCQBSE7wX/w/KE3pqNQo1NXUWEFG9SjfdH9jUJ&#10;3X0bs9sk9td3C4Ueh5n5htnsJmvEQL1vHStYJCkI4srplmsF5aV4WoPwAVmjcUwK7uRht509bDDX&#10;buR3Gs6hFhHCPkcFTQhdLqWvGrLoE9cRR+/D9RZDlH0tdY9jhFsjl2m6khZbjgsNdnRoqPo8f1kF&#10;J/s2vtTPpsKCMxO4vF2/W1TqcT7tX0EEmsJ/+K991AqyRQa/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gF6sMAAADcAAAADwAAAAAAAAAAAAAAAACYAgAAZHJzL2Rv&#10;d25yZXYueG1sUEsFBgAAAAAEAAQA9QAAAIgDAAAAAA==&#10;" filled="f" fillcolor="#9cf"/>
                      <v:shape id="AutoShape 10316" o:spid="_x0000_s1055" type="#_x0000_t16" style="position:absolute;left:1816;top:1990;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eRmL8A&#10;AADcAAAADwAAAGRycy9kb3ducmV2LnhtbERPy4rCMBTdC/MP4Q6409SB8VGbiggO7sTX/tJc2zLJ&#10;TafJ2OrXm4Xg8nDe2aq3Rtyo9bVjBZNxAoK4cLrmUsH5tB3NQfiArNE4JgV38rDKPwYZptp1fKDb&#10;MZQihrBPUUEVQpNK6YuKLPqxa4gjd3WtxRBhW0rdYhfDrZFfSTKVFmuODRU2tKmo+D3+WwV7+9Mt&#10;ym9T4JZnJvD57/KoUanhZ79eggjUh7f45d5pBbNJXBvPxCMg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l5GYvwAAANwAAAAPAAAAAAAAAAAAAAAAAJgCAABkcnMvZG93bnJl&#10;di54bWxQSwUGAAAAAAQABAD1AAAAhAMAAAAA&#10;" filled="f" fillcolor="#9cf"/>
                      <v:shape id="AutoShape 10317" o:spid="_x0000_s1056" type="#_x0000_t16" style="position:absolute;left:1818;top:1743;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0A8IA&#10;AADcAAAADwAAAGRycy9kb3ducmV2LnhtbESPQWvCQBSE7wX/w/IEb3WTgk2NrkEKirfSVO+P7DMJ&#10;7r6N2dXE/vpuodDjMDPfMOtitEbcqfetYwXpPAFBXDndcq3g+LV7fgPhA7JG45gUPMhDsZk8rTHX&#10;buBPupehFhHCPkcFTQhdLqWvGrLo564jjt7Z9RZDlH0tdY9DhFsjX5LkVVpsOS402NF7Q9WlvFkF&#10;H3Y/LOuFqXDHmQl8vJ6+W1RqNh23KxCBxvAf/msftIIsXcL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zQDwgAAANwAAAAPAAAAAAAAAAAAAAAAAJgCAABkcnMvZG93&#10;bnJldi54bWxQSwUGAAAAAAQABAD1AAAAhwMAAAAA&#10;" filled="f" fillcolor="#9cf"/>
                    </v:group>
                    <v:group id="Group 10318" o:spid="_x0000_s1057" style="position:absolute;left:3120;top:5075;width:144;height:1019;rotation:3573465fd" coordorigin="1813,1743" coordsize="382,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HzTMEAAADcAAAADwAAAGRycy9kb3ducmV2LnhtbERPy4rCMBTdD/gP4Qru&#10;xtSCD6pRVEZwcOUTl5fm2habm9JkbJ2vNwvB5eG8Z4vWlOJBtSssKxj0IxDEqdUFZwpOx833BITz&#10;yBpLy6TgSQ4W887XDBNtG97T4+AzEULYJagg975KpHRpTgZd31bEgbvZ2qAPsM6krrEJ4aaUcRSN&#10;pMGCQ0OOFa1zSu+HP6MgPq92F2e3k1HDx83+/zpcP39+lep12+UUhKfWf8Rv91YrGMdhfjgTjoCc&#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THzTMEAAADcAAAADwAA&#10;AAAAAAAAAAAAAACqAgAAZHJzL2Rvd25yZXYueG1sUEsFBgAAAAAEAAQA+gAAAJgDAAAAAA==&#10;">
                      <v:shape id="AutoShape 10319" o:spid="_x0000_s1058" type="#_x0000_t16" style="position:absolute;left:1816;top:4222;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yuMAA&#10;AADcAAAADwAAAGRycy9kb3ducmV2LnhtbESPQYvCMBSE7wv+h/AEb2uqoK7VKCIo3kRX74/m2RaT&#10;l9pEW/31RljY4zAz3zDzZWuNeFDtS8cKBv0EBHHmdMm5gtPv5vsHhA/IGo1jUvAkD8tF52uOqXYN&#10;H+hxDLmIEPYpKihCqFIpfVaQRd93FXH0Lq62GKKsc6lrbCLcGjlMkrG0WHJcKLCidUHZ9Xi3CvZ2&#10;20zzkclwwxMT+HQ7v0pUqtdtVzMQgdrwH/5r77SCyXAAn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HyuMAAAADcAAAADwAAAAAAAAAAAAAAAACYAgAAZHJzL2Rvd25y&#10;ZXYueG1sUEsFBgAAAAAEAAQA9QAAAIUDAAAAAA==&#10;" filled="f" fillcolor="#9cf"/>
                      <v:shape id="AutoShape 10320" o:spid="_x0000_s1059" type="#_x0000_t16" style="position:absolute;left:1815;top:3955;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sz8EA&#10;AADcAAAADwAAAGRycy9kb3ducmV2LnhtbESPW4vCMBSE3xf8D+EIvq2pBW/VKCK47Jt4ez80x7aY&#10;nNQma7v+eiMs7OMwM98wy3VnjXhQ4yvHCkbDBARx7nTFhYLzafc5A+EDskbjmBT8kof1qvexxEy7&#10;lg/0OIZCRAj7DBWUIdSZlD4vyaIfupo4elfXWAxRNoXUDbYRbo1Mk2QiLVYcF0qsaVtSfjv+WAV7&#10;+9XOi7HJccdTE/h8vzwrVGrQ7zYLEIG68B/+a39rBdM0hfe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TbM/BAAAA3AAAAA8AAAAAAAAAAAAAAAAAmAIAAGRycy9kb3du&#10;cmV2LnhtbFBLBQYAAAAABAAEAPUAAACGAwAAAAA=&#10;" filled="f" fillcolor="#9cf"/>
                      <v:shape id="AutoShape 10321" o:spid="_x0000_s1060" type="#_x0000_t16" style="position:absolute;left:1815;top:3673;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VMIA&#10;AADcAAAADwAAAGRycy9kb3ducmV2LnhtbESPT4vCMBTE7wt+h/AEb2uq4qrVKMuC4k3WP/dH82yL&#10;yUttoq1+erOw4HGYmd8wi1VrjbhT7UvHCgb9BARx5nTJuYLjYf05BeEDskbjmBQ8yMNq2flYYKpd&#10;w79034dcRAj7FBUUIVSplD4ryKLvu4o4emdXWwxR1rnUNTYRbo0cJsmXtFhyXCiwop+Cssv+ZhXs&#10;7KaZ5WOT4ZonJvDxenqWqFSv237PQQRqwzv8395qBZPhCP7O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8lUwgAAANwAAAAPAAAAAAAAAAAAAAAAAJgCAABkcnMvZG93&#10;bnJldi54bWxQSwUGAAAAAAQABAD1AAAAhwMAAAAA&#10;" filled="f" fillcolor="#9cf"/>
                      <v:shape id="AutoShape 10322" o:spid="_x0000_s1061" type="#_x0000_t16" style="position:absolute;left:1814;top:3398;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RIMIA&#10;AADcAAAADwAAAGRycy9kb3ducmV2LnhtbESPT4vCMBTE7wt+h/AEb2uq6KrVKMuC4k3WP/dH82yL&#10;yUttoq1+erOw4HGYmd8wi1VrjbhT7UvHCgb9BARx5nTJuYLjYf05BeEDskbjmBQ8yMNq2flYYKpd&#10;w79034dcRAj7FBUUIVSplD4ryKLvu4o4emdXWwxR1rnUNTYRbo0cJsmXtFhyXCiwop+Cssv+ZhXs&#10;7KaZ5WOT4ZonJvDxenqWqFSv237PQQRqwzv8395qBZPhCP7O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lEgwgAAANwAAAAPAAAAAAAAAAAAAAAAAJgCAABkcnMvZG93&#10;bnJldi54bWxQSwUGAAAAAAQABAD1AAAAhwMAAAAA&#10;" filled="f" fillcolor="#9cf"/>
                      <v:shape id="AutoShape 10323" o:spid="_x0000_s1062" type="#_x0000_t16" style="position:absolute;left:1813;top:3118;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0u8EA&#10;AADcAAAADwAAAGRycy9kb3ducmV2LnhtbESPQYvCMBSE7wv+h/AEb2uq4KrVKLKgeFvUen80z7aY&#10;vNQma+v++o0geBxm5htmue6sEXdqfOVYwWiYgCDOna64UJCdtp8zED4gazSOScGDPKxXvY8lptq1&#10;fKD7MRQiQtinqKAMoU6l9HlJFv3Q1cTRu7jGYoiyKaRusI1wa+Q4Sb6kxYrjQok1fZeUX4+/VsGP&#10;3bXzYmJy3PLUBM5u578KlRr0u80CRKAuvMOv9l4rmI4n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69LvBAAAA3AAAAA8AAAAAAAAAAAAAAAAAmAIAAGRycy9kb3du&#10;cmV2LnhtbFBLBQYAAAAABAAEAPUAAACGAwAAAAA=&#10;" filled="f" fillcolor="#9cf"/>
                      <v:shape id="AutoShape 10324" o:spid="_x0000_s1063" type="#_x0000_t16" style="position:absolute;left:1815;top:2836;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qzMMA&#10;AADcAAAADwAAAGRycy9kb3ducmV2LnhtbESPQWvCQBSE74L/YXlCb7qp0MRGV5GCpTdpTO+P7DMJ&#10;3X0bs9sk7a93C4Ueh5n5htkdJmvEQL1vHSt4XCUgiCunW64VlJfTcgPCB2SNxjEp+CYPh/18tsNc&#10;u5HfaShCLSKEfY4KmhC6XEpfNWTRr1xHHL2r6y2GKPta6h7HCLdGrpMklRZbjgsNdvTSUPVZfFkF&#10;Z/s6PtdPpsITZyZwefv4aVGph8V03IIINIX/8F/7TSvI1in8no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hqzMMAAADcAAAADwAAAAAAAAAAAAAAAACYAgAAZHJzL2Rv&#10;d25yZXYueG1sUEsFBgAAAAAEAAQA9QAAAIgDAAAAAA==&#10;" filled="f" fillcolor="#9cf"/>
                      <v:shape id="AutoShape 10325" o:spid="_x0000_s1064" type="#_x0000_t16" style="position:absolute;left:1817;top:2554;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PV8MA&#10;AADcAAAADwAAAGRycy9kb3ducmV2LnhtbESPQWvCQBSE70L/w/IK3symgo1NXaUUIt5KNd4f2dck&#10;dPdtml2T2F/fLQgeh5n5htnsJmvEQL1vHSt4SlIQxJXTLdcKylOxWIPwAVmjcUwKruRht32YbTDX&#10;buRPGo6hFhHCPkcFTQhdLqWvGrLoE9cRR+/L9RZDlH0tdY9jhFsjl2n6LC22HBca7Oi9oer7eLEK&#10;Pux+fKlXpsKCMxO4/Dn/tqjU/HF6ewURaAr38K190AqyZQb/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TPV8MAAADcAAAADwAAAAAAAAAAAAAAAACYAgAAZHJzL2Rv&#10;d25yZXYueG1sUEsFBgAAAAAEAAQA9QAAAIgDAAAAAA==&#10;" filled="f" fillcolor="#9cf"/>
                      <v:shape id="AutoShape 10326" o:spid="_x0000_s1065" type="#_x0000_t16" style="position:absolute;left:1818;top:2272;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bJb0A&#10;AADcAAAADwAAAGRycy9kb3ducmV2LnhtbERPy4rCMBTdD/gP4QruxlTBVzWKCIq7wdf+0lzbYnJT&#10;m2irXz9ZCC4P571YtdaIJ9W+dKxg0E9AEGdOl5wrOJ+2v1MQPiBrNI5JwYs8rJadnwWm2jV8oOcx&#10;5CKGsE9RQRFClUrps4Is+r6riCN3dbXFEGGdS11jE8OtkcMkGUuLJceGAivaFJTdjg+r4M/umlk+&#10;MhlueWICn++Xd4lK9brteg4iUBu+4o97rxVMhnFtPBOPgFz+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ftbJb0AAADcAAAADwAAAAAAAAAAAAAAAACYAgAAZHJzL2Rvd25yZXYu&#10;eG1sUEsFBgAAAAAEAAQA9QAAAIIDAAAAAA==&#10;" filled="f" fillcolor="#9cf"/>
                      <v:shape id="AutoShape 10327" o:spid="_x0000_s1066" type="#_x0000_t16" style="position:absolute;left:1816;top:1990;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vsMA&#10;AADcAAAADwAAAGRycy9kb3ducmV2LnhtbESPQWvCQBSE74L/YXkFb7ppwEajaygFS2+lMb0/sq9J&#10;cPdtzG5N2l/fLQgeh5n5htkXkzXiSoPvHCt4XCUgiGunO24UVKfjcgPCB2SNxjEp+CEPxWE+22Ou&#10;3cgfdC1DIyKEfY4K2hD6XEpft2TRr1xPHL0vN1gMUQ6N1AOOEW6NTJPkSVrsOC602NNLS/W5/LYK&#10;3u3ruG3WpsYjZyZwdfn87VCpxcP0vAMRaAr38K39phVk6Rb+z8Qj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f+vsMAAADcAAAADwAAAAAAAAAAAAAAAACYAgAAZHJzL2Rv&#10;d25yZXYueG1sUEsFBgAAAAAEAAQA9QAAAIgDAAAAAA==&#10;" filled="f" fillcolor="#9cf"/>
                      <v:shape id="AutoShape 10328" o:spid="_x0000_s1067" type="#_x0000_t16" style="position:absolute;left:1818;top:1743;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B/r8A&#10;AADcAAAADwAAAGRycy9kb3ducmV2LnhtbERPy4rCMBTdC/MP4Q6403QUX9Uog6C4E6vuL821LZPc&#10;dJpoO/P1ZiG4PJz3atNZIx7U+Mqxgq9hAoI4d7riQsHlvBvMQfiArNE4JgV/5GGz/uitMNWu5RM9&#10;slCIGMI+RQVlCHUqpc9LsuiHriaO3M01FkOETSF1g20Mt0aOkmQqLVYcG0qsaVtS/pPdrYKj3beL&#10;YmJy3PHMBL78Xv8rVKr/2X0vQQTqwlv8ch+0gtk4zo9n4h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VMH+vwAAANwAAAAPAAAAAAAAAAAAAAAAAJgCAABkcnMvZG93bnJl&#10;di54bWxQSwUGAAAAAAQABAD1AAAAhAMAAAAA&#10;" filled="f" fillcolor="#9cf"/>
                    </v:group>
                    <v:group id="Group 10329" o:spid="_x0000_s1068" style="position:absolute;left:2413;top:5357;width:144;height:1019;rotation:3573465fd" coordorigin="1813,1743" coordsize="382,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pMAKxgAAANwA&#10;AAAPAAAAAAAAAAAAAAAAAKoCAABkcnMvZG93bnJldi54bWxQSwUGAAAAAAQABAD6AAAAnQMAAAAA&#10;">
                      <v:shape id="AutoShape 10330" o:spid="_x0000_s1069" type="#_x0000_t16" style="position:absolute;left:1816;top:4222;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EsIA&#10;AADcAAAADwAAAGRycy9kb3ducmV2LnhtbESPT4vCMBTE7wt+h/AEb2uq4qrVKMuC4k3WP/dH82yL&#10;yUttoq1+erOw4HGYmd8wi1VrjbhT7UvHCgb9BARx5nTJuYLjYf05BeEDskbjmBQ8yMNq2flYYKpd&#10;w79034dcRAj7FBUUIVSplD4ryKLvu4o4emdXWwxR1rnUNTYRbo0cJsmXtFhyXCiwop+Cssv+ZhXs&#10;7KaZ5WOT4ZonJvDxenqWqFSv237PQQRqwzv8395qBZPREP7O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voSwgAAANwAAAAPAAAAAAAAAAAAAAAAAJgCAABkcnMvZG93&#10;bnJldi54bWxQSwUGAAAAAAQABAD1AAAAhwMAAAAA&#10;" filled="f" fillcolor="#9cf"/>
                      <v:shape id="AutoShape 10331" o:spid="_x0000_s1070" type="#_x0000_t16" style="position:absolute;left:1815;top:3955;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ficMA&#10;AADcAAAADwAAAGRycy9kb3ducmV2LnhtbESPQWvCQBSE74X+h+UVvNVNDW1q6ioiKL2VxvT+yD6T&#10;0N23aXY10V/fFQSPw8x8wyxWozXiRL1vHSt4mSYgiCunW64VlPvt8zsIH5A1Gsek4EweVsvHhwXm&#10;2g38Taci1CJC2OeooAmhy6X0VUMW/dR1xNE7uN5iiLKvpe5xiHBr5CxJ3qTFluNCgx1tGqp+i6NV&#10;8GV3w7x+NRVuOTOBy7+fS4tKTZ7G9QeIQGO4h2/tT60gS1O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ZficMAAADcAAAADwAAAAAAAAAAAAAAAACYAgAAZHJzL2Rv&#10;d25yZXYueG1sUEsFBgAAAAAEAAQA9QAAAIgDAAAAAA==&#10;" filled="f" fillcolor="#9cf"/>
                      <v:shape id="AutoShape 10332" o:spid="_x0000_s1071" type="#_x0000_t16" style="position:absolute;left:1815;top:3673;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cIA&#10;AADcAAAADwAAAGRycy9kb3ducmV2LnhtbESPT2vCQBTE70K/w/IKvdWNrX+jq0hB8SZGvT+yzyS4&#10;+zbNribtp+8KBY/DzPyGWaw6a8SdGl85VjDoJyCIc6crLhScjpv3KQgfkDUax6Tghzysli+9Baba&#10;tXygexYKESHsU1RQhlCnUvq8JIu+72ri6F1cYzFE2RRSN9hGuDXyI0nG0mLFcaHEmr5Kyq/ZzSrY&#10;2207K0Ymxw1PTODT9/m3QqXeXrv1HESgLjzD/+2dVjD5HMLj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8f9wgAAANwAAAAPAAAAAAAAAAAAAAAAAJgCAABkcnMvZG93&#10;bnJldi54bWxQSwUGAAAAAAQABAD1AAAAhwMAAAAA&#10;" filled="f" fillcolor="#9cf"/>
                      <v:shape id="AutoShape 10333" o:spid="_x0000_s1072" type="#_x0000_t16" style="position:absolute;left:1814;top:3398;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iZsMA&#10;AADcAAAADwAAAGRycy9kb3ducmV2LnhtbESPQWvCQBSE74X+h+UVvNVNK2lq6ipFULxJY3p/ZJ9J&#10;6O7bNLua6K93CwWPw8x8wyxWozXiTL1vHSt4mSYgiCunW64VlIfN8zsIH5A1Gsek4EIeVsvHhwXm&#10;2g38Reci1CJC2OeooAmhy6X0VUMW/dR1xNE7ut5iiLKvpe5xiHBr5GuSvEmLLceFBjtaN1T9FCer&#10;YG+3w7xOTYUbzkzg8vf72qJSk6fx8wNEoDHcw//tnVaQzVL4Ox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NiZsMAAADcAAAADwAAAAAAAAAAAAAAAACYAgAAZHJzL2Rv&#10;d25yZXYueG1sUEsFBgAAAAAEAAQA9QAAAIgDAAAAAA==&#10;" filled="f" fillcolor="#9cf"/>
                      <v:shape id="AutoShape 10334" o:spid="_x0000_s1073" type="#_x0000_t16" style="position:absolute;left:1813;top:3118;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8EcMA&#10;AADcAAAADwAAAGRycy9kb3ducmV2LnhtbESPQWvCQBSE74X+h+UVvNVNFZOauooISm+lMb0/ss8k&#10;dPdtml1N7K93CwWPw8x8w6w2ozXiQr1vHSt4mSYgiCunW64VlMf98ysIH5A1Gsek4EoeNuvHhxXm&#10;2g38SZci1CJC2OeooAmhy6X0VUMW/dR1xNE7ud5iiLKvpe5xiHBr5CxJUmmx5bjQYEe7hqrv4mwV&#10;fNjDsKwXpsI9ZyZw+fP126JSk6dx+wYi0Bju4f/2u1aQzVP4Ox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H8EcMAAADcAAAADwAAAAAAAAAAAAAAAACYAgAAZHJzL2Rv&#10;d25yZXYueG1sUEsFBgAAAAAEAAQA9QAAAIgDAAAAAA==&#10;" filled="f" fillcolor="#9cf"/>
                      <v:shape id="AutoShape 10335" o:spid="_x0000_s1074" type="#_x0000_t16" style="position:absolute;left:1815;top:2836;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ZisMA&#10;AADcAAAADwAAAGRycy9kb3ducmV2LnhtbESPQWvCQBSE74L/YXlCb7qppU2buglFsPQm1Xh/ZF+T&#10;0N23aXZror/eFQSPw8x8w6yK0RpxpN63jhU8LhIQxJXTLdcKyv1m/grCB2SNxjEpOJGHIp9OVphp&#10;N/A3HXehFhHCPkMFTQhdJqWvGrLoF64jjt6P6y2GKPta6h6HCLdGLpPkRVpsOS402NG6oep3928V&#10;bO3n8FY/mwo3nJrA5d/h3KJSD7Px4x1EoDHcw7f2l1aQPqVwPROPgM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1ZisMAAADcAAAADwAAAAAAAAAAAAAAAACYAgAAZHJzL2Rv&#10;d25yZXYueG1sUEsFBgAAAAAEAAQA9QAAAIgDAAAAAA==&#10;" filled="f" fillcolor="#9cf"/>
                      <v:shape id="AutoShape 10336" o:spid="_x0000_s1075" type="#_x0000_t16" style="position:absolute;left:1817;top:2554;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N+L8A&#10;AADcAAAADwAAAGRycy9kb3ducmV2LnhtbERPy4rCMBTdC/MP4Q6403QUX9Uog6C4E6vuL821LZPc&#10;dJpoO/P1ZiG4PJz3atNZIx7U+Mqxgq9hAoI4d7riQsHlvBvMQfiArNE4JgV/5GGz/uitMNWu5RM9&#10;slCIGMI+RQVlCHUqpc9LsuiHriaO3M01FkOETSF1g20Mt0aOkmQqLVYcG0qsaVtS/pPdrYKj3beL&#10;YmJy3PHMBL78Xv8rVKr/2X0vQQTqwlv8ch+0gtk4ro1n4h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Is34vwAAANwAAAAPAAAAAAAAAAAAAAAAAJgCAABkcnMvZG93bnJl&#10;di54bWxQSwUGAAAAAAQABAD1AAAAhAMAAAAA&#10;" filled="f" fillcolor="#9cf"/>
                      <v:shape id="AutoShape 10337" o:spid="_x0000_s1076" type="#_x0000_t16" style="position:absolute;left:1818;top:2272;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5oY8IA&#10;AADcAAAADwAAAGRycy9kb3ducmV2LnhtbESPW4vCMBSE3wX/QziCb5qqrJdqFBGUfVu8vR+aY1tM&#10;TmoTbXd//WZhwcdhZr5hVpvWGvGi2peOFYyGCQjizOmScwWX834wB+EDskbjmBR8k4fNuttZYapd&#10;w0d6nUIuIoR9igqKEKpUSp8VZNEPXUUcvZurLYYo61zqGpsIt0aOk2QqLZYcFwqsaFdQdj89rYIv&#10;e2gW+YfJcM8zE/jyuP6UqFS/126XIAK14R3+b39qBbPJAv7O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mhjwgAAANwAAAAPAAAAAAAAAAAAAAAAAJgCAABkcnMvZG93&#10;bnJldi54bWxQSwUGAAAAAAQABAD1AAAAhwMAAAAA&#10;" filled="f" fillcolor="#9cf"/>
                      <v:shape id="AutoShape 10338" o:spid="_x0000_s1077" type="#_x0000_t16" style="position:absolute;left:1816;top:1990;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yg74A&#10;AADcAAAADwAAAGRycy9kb3ducmV2LnhtbERPy4rCMBTdC/MP4Q6403TEZzXKICjuxKr7S3NtyyQ3&#10;nSbazny9WQguD+e92nTWiAc1vnKs4GuYgCDOna64UHA57wZzED4gazSOScEfedisP3orTLVr+USP&#10;LBQihrBPUUEZQp1K6fOSLPqhq4kjd3ONxRBhU0jdYBvDrZGjJJlKixXHhhJr2paU/2R3q+Bo9+2i&#10;mJgcdzwzgS+/1/8Klep/dt9LEIG68Ba/3AetYDaO8+OZeAT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5SsoO+AAAA3AAAAA8AAAAAAAAAAAAAAAAAmAIAAGRycy9kb3ducmV2&#10;LnhtbFBLBQYAAAAABAAEAPUAAACDAwAAAAA=&#10;" filled="f" fillcolor="#9cf"/>
                      <v:shape id="AutoShape 10339" o:spid="_x0000_s1078" type="#_x0000_t16" style="position:absolute;left:1818;top:1743;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XGMIA&#10;AADcAAAADwAAAGRycy9kb3ducmV2LnhtbESPT4vCMBTE7wt+h/AEb2uq6KrVKCIo3mT9c380z7aY&#10;vNQm2u5+erOw4HGYmd8wi1VrjXhS7UvHCgb9BARx5nTJuYLzafs5BeEDskbjmBT8kIfVsvOxwFS7&#10;hr/peQy5iBD2KSooQqhSKX1WkEXfdxVx9K6uthiirHOpa2wi3Bo5TJIvabHkuFBgRZuCstvxYRUc&#10;7K6Z5WOT4ZYnJvD5fvktUalet13PQQRqwzv8395rBZPRAP7O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hcYwgAAANwAAAAPAAAAAAAAAAAAAAAAAJgCAABkcnMvZG93&#10;bnJldi54bWxQSwUGAAAAAAQABAD1AAAAhwMAAAAA&#10;" filled="f" fillcolor="#9cf"/>
                    </v:group>
                    <v:shape id="AutoShape 10340" o:spid="_x0000_s1079" type="#_x0000_t16" style="position:absolute;left:2537;top:5964;width:142;height:135;rotation:357346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w9MQA&#10;AADcAAAADwAAAGRycy9kb3ducmV2LnhtbESPQWvCQBSE7wX/w/IEL6VutEYldRURSr2qPXh8zb5m&#10;o9m3Ibsm6b93BaHHYWa+YVab3laipcaXjhVMxgkI4tzpkgsF36fPtyUIH5A1Vo5JwR952KwHLyvM&#10;tOv4QO0xFCJC2GeowIRQZ1L63JBFP3Y1cfR+XWMxRNkUUjfYRbit5DRJ5tJiyXHBYE07Q/n1eLMK&#10;TpeUW/NznZ+7S47nW8rp6/uXUqNhv/0AEagP/+Fne68VLGZT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RsPTEAAAA3AAAAA8AAAAAAAAAAAAAAAAAmAIAAGRycy9k&#10;b3ducmV2LnhtbFBLBQYAAAAABAAEAPUAAACJAwAAAAA=&#10;" filled="f" fillcolor="#9cf"/>
                    <v:shape id="AutoShape 10341" o:spid="_x0000_s1080" type="#_x0000_t16" style="position:absolute;left:3010;top:5882;width:142;height:134;rotation:357346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Vb8QA&#10;AADcAAAADwAAAGRycy9kb3ducmV2LnhtbESPQWvCQBSE74X+h+UVvBTdqI1K6ioiSL1We/D4zL5m&#10;o9m3Ibsm6b93BaHHYWa+YZbr3laipcaXjhWMRwkI4tzpkgsFP8fdcAHCB2SNlWNS8Ece1qvXlyVm&#10;2nX8Te0hFCJC2GeowIRQZ1L63JBFP3I1cfR+XWMxRNkUUjfYRbit5CRJZtJiyXHBYE1bQ/n1cLMK&#10;jpeUW3O+zk7dJcfTLeX0ffql1OCt33yCCNSH//CzvdcK5h9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dFW/EAAAA3AAAAA8AAAAAAAAAAAAAAAAAmAIAAGRycy9k&#10;b3ducmV2LnhtbFBLBQYAAAAABAAEAPUAAACJAwAAAAA=&#10;" filled="f" fillcolor="#9cf"/>
                    <v:shape id="AutoShape 10342" o:spid="_x0000_s1081" type="#_x0000_t16" style="position:absolute;left:2853;top:6176;width:142;height:135;rotation:357346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SNG8QA&#10;AADcAAAADwAAAGRycy9kb3ducmV2LnhtbESPT2vCQBTE74V+h+UVvBTd+CcqqauIIPVa7cHjM/ua&#10;jWbfhuyapN/eFQo9DjPzG2a16W0lWmp86VjBeJSAIM6dLrlQ8H3aD5cgfEDWWDkmBb/kYbN+fVlh&#10;pl3HX9QeQyEihH2GCkwIdSalzw1Z9CNXE0fvxzUWQ5RNIXWDXYTbSk6SZC4tlhwXDNa0M5Tfjner&#10;4HRNuTWX2/zcXXM831NO36efSg3e+u0HiEB9+A//tQ9awWI2g+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0jRvEAAAA3AAAAA8AAAAAAAAAAAAAAAAAmAIAAGRycy9k&#10;b3ducmV2LnhtbFBLBQYAAAAABAAEAPUAAACJAwAAAAA=&#10;" filled="f" fillcolor="#9cf"/>
                    <v:shape id="AutoShape 10343" o:spid="_x0000_s1082" type="#_x0000_t16" style="position:absolute;left:2547;top:6180;width:142;height:135;rotation:357346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ogMQA&#10;AADcAAAADwAAAGRycy9kb3ducmV2LnhtbESPT2vCQBTE7wW/w/IKvRTd2BotqauUgtSrfw4en9nX&#10;bDT7NmTXJH57VxA8DjPzG2a+7G0lWmp86VjBeJSAIM6dLrlQsN+thl8gfEDWWDkmBVfysFwMXuaY&#10;adfxhtptKESEsM9QgQmhzqT0uSGLfuRq4uj9u8ZiiLIppG6wi3BbyY8kmUqLJccFgzX9GsrP24tV&#10;sDul3JrjeXroTjkeLimn759/Sr299j/fIAL14Rl+tNdawWyS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4KIDEAAAA3AAAAA8AAAAAAAAAAAAAAAAAmAIAAGRycy9k&#10;b3ducmV2LnhtbFBLBQYAAAAABAAEAPUAAACJAwAAAAA=&#10;" filled="f" fillcolor="#9cf"/>
                    <v:group id="Group 10344" o:spid="_x0000_s1083" style="position:absolute;left:2439;top:4727;width:144;height:1019;rotation:3573465fd" coordorigin="1813,1743" coordsize="382,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LKwPFAAAA3AAA&#10;AA8AAAAAAAAAAAAAAAAAqgIAAGRycy9kb3ducmV2LnhtbFBLBQYAAAAABAAEAPoAAACcAwAAAAA=&#10;">
                      <v:shape id="AutoShape 10345" o:spid="_x0000_s1084" type="#_x0000_t16" style="position:absolute;left:1816;top:4222;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q98MA&#10;AADcAAAADwAAAGRycy9kb3ducmV2LnhtbESPQWvCQBSE74L/YXlCb7qptE2buglFsPQm1Xh/ZF+T&#10;0N23aXZror/eFQSPw8x8w6yK0RpxpN63jhU8LhIQxJXTLdcKyv1m/grCB2SNxjEpOJGHIp9OVphp&#10;N/A3HXehFhHCPkMFTQhdJqWvGrLoF64jjt6P6y2GKPta6h6HCLdGLpPkRVpsOS402NG6oep3928V&#10;bO3n8FY/mwo3nJrA5d/h3KJSD7Px4x1EoDHcw7f2l1aQPqVwPROPgM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sq98MAAADcAAAADwAAAAAAAAAAAAAAAACYAgAAZHJzL2Rv&#10;d25yZXYueG1sUEsFBgAAAAAEAAQA9QAAAIgDAAAAAA==&#10;" filled="f" fillcolor="#9cf"/>
                      <v:shape id="AutoShape 10346" o:spid="_x0000_s1085" type="#_x0000_t16" style="position:absolute;left:1815;top:3955;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hb4A&#10;AADcAAAADwAAAGRycy9kb3ducmV2LnhtbERPy4rCMBTdC/MP4Q6403TEZzXKICjuxKr7S3NtyyQ3&#10;nSbazny9WQguD+e92nTWiAc1vnKs4GuYgCDOna64UHA57wZzED4gazSOScEfedisP3orTLVr+USP&#10;LBQihrBPUUEZQp1K6fOSLPqhq4kjd3ONxRBhU0jdYBvDrZGjJJlKixXHhhJr2paU/2R3q+Bo9+2i&#10;mJgcdzwzgS+/1/8Klep/dt9LEIG68Ba/3AetYDaOa+OZeAT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kvoW+AAAA3AAAAA8AAAAAAAAAAAAAAAAAmAIAAGRycy9kb3ducmV2&#10;LnhtbFBLBQYAAAAABAAEAPUAAACDAwAAAAA=&#10;" filled="f" fillcolor="#9cf"/>
                      <v:shape id="AutoShape 10347" o:spid="_x0000_s1086" type="#_x0000_t16" style="position:absolute;left:1815;top:3673;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bHsIA&#10;AADcAAAADwAAAGRycy9kb3ducmV2LnhtbESPW4vCMBSE3wX/QziCb5oqrpdqFBGUfVu8vR+aY1tM&#10;TmoTbXd//WZhwcdhZr5hVpvWGvGi2peOFYyGCQjizOmScwWX834wB+EDskbjmBR8k4fNuttZYapd&#10;w0d6nUIuIoR9igqKEKpUSp8VZNEPXUUcvZurLYYo61zqGpsIt0aOk2QqLZYcFwqsaFdQdj89rYIv&#10;e2gW+YfJcM8zE/jyuP6UqFS/126XIAK14R3+b39qBbPJAv7O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BsewgAAANwAAAAPAAAAAAAAAAAAAAAAAJgCAABkcnMvZG93&#10;bnJldi54bWxQSwUGAAAAAAQABAD1AAAAhwMAAAAA&#10;" filled="f" fillcolor="#9cf"/>
                      <v:shape id="AutoShape 10348" o:spid="_x0000_s1087" type="#_x0000_t16" style="position:absolute;left:1814;top:3398;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kXr0A&#10;AADcAAAADwAAAGRycy9kb3ducmV2LnhtbERPTYvCMBC9L/gfwgje1lRBXatRRFC8ia7eh2Zsi8mk&#10;NtFWf705CB4f73u+bK0RD6p96VjBoJ+AIM6cLjlXcPrf/P6B8AFZo3FMCp7kYbno/Mwx1a7hAz2O&#10;IRcxhH2KCooQqlRKnxVk0fddRRy5i6sthgjrXOoamxhujRwmyVhaLDk2FFjRuqDserxbBXu7bab5&#10;yGS44YkJfLqdXyUq1eu2qxmIQG34ij/unVYwGcX58Uw8AnLx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4skXr0AAADcAAAADwAAAAAAAAAAAAAAAACYAgAAZHJzL2Rvd25yZXYu&#10;eG1sUEsFBgAAAAAEAAQA9QAAAIIDAAAAAA==&#10;" filled="f" fillcolor="#9cf"/>
                      <v:shape id="AutoShape 10349" o:spid="_x0000_s1088" type="#_x0000_t16" style="position:absolute;left:1813;top:3118;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BxcEA&#10;AADcAAAADwAAAGRycy9kb3ducmV2LnhtbESPT4vCMBTE74LfITzBm6Yu+K8aZVlQ9iZqvT+aZ1tM&#10;XmqTtd399BtB8DjMzG+Y9bazRjyo8ZVjBZNxAoI4d7riQkF23o0WIHxA1mgck4Jf8rDd9HtrTLVr&#10;+UiPUyhEhLBPUUEZQp1K6fOSLPqxq4mjd3WNxRBlU0jdYBvh1siPJJlJixXHhRJr+iopv51+rIKD&#10;3bfLYmpy3PHcBM7ul78KlRoOus8ViEBdeIdf7W+tYD6dwPN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HgcXBAAAA3AAAAA8AAAAAAAAAAAAAAAAAmAIAAGRycy9kb3du&#10;cmV2LnhtbFBLBQYAAAAABAAEAPUAAACGAwAAAAA=&#10;" filled="f" fillcolor="#9cf"/>
                      <v:shape id="AutoShape 10350" o:spid="_x0000_s1089" type="#_x0000_t16" style="position:absolute;left:1815;top:2836;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fssEA&#10;AADcAAAADwAAAGRycy9kb3ducmV2LnhtbESPQYvCMBSE7wv+h/AEb2uq4KrVKLKgeFvUen80z7aY&#10;vNQma+v++o0geBxm5htmue6sEXdqfOVYwWiYgCDOna64UJCdtp8zED4gazSOScGDPKxXvY8lptq1&#10;fKD7MRQiQtinqKAMoU6l9HlJFv3Q1cTRu7jGYoiyKaRusI1wa+Q4Sb6kxYrjQok1fZeUX4+/VsGP&#10;3bXzYmJy3PLUBM5u578KlRr0u80CRKAuvMOv9l4rmE7G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VH7LBAAAA3AAAAA8AAAAAAAAAAAAAAAAAmAIAAGRycy9kb3du&#10;cmV2LnhtbFBLBQYAAAAABAAEAPUAAACGAwAAAAA=&#10;" filled="f" fillcolor="#9cf"/>
                      <v:shape id="AutoShape 10351" o:spid="_x0000_s1090" type="#_x0000_t16" style="position:absolute;left:1817;top:2554;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6KcMA&#10;AADcAAAADwAAAGRycy9kb3ducmV2LnhtbESPQWvCQBSE74X+h+UVvNVNK2lq6ipFULxJY3p/ZJ9J&#10;6O7bNLua6K93CwWPw8x8wyxWozXiTL1vHSt4mSYgiCunW64VlIfN8zsIH5A1Gsek4EIeVsvHhwXm&#10;2g38Reci1CJC2OeooAmhy6X0VUMW/dR1xNE7ut5iiLKvpe5xiHBr5GuSvEmLLceFBjtaN1T9FCer&#10;YG+3w7xOTYUbzkzg8vf72qJSk6fx8wNEoDHcw//tnVaQpTP4Ox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m6KcMAAADcAAAADwAAAAAAAAAAAAAAAACYAgAAZHJzL2Rv&#10;d25yZXYueG1sUEsFBgAAAAAEAAQA9QAAAIgDAAAAAA==&#10;" filled="f" fillcolor="#9cf"/>
                      <v:shape id="AutoShape 10352" o:spid="_x0000_s1091" type="#_x0000_t16" style="position:absolute;left:1818;top:2272;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iXcMA&#10;AADcAAAADwAAAGRycy9kb3ducmV2LnhtbESPQWvCQBSE74X+h+UVvNVNi2lq6ipFULxJY3p/ZJ9J&#10;6O7bNLua6K93CwWPw8x8wyxWozXiTL1vHSt4mSYgiCunW64VlIfN8zsIH5A1Gsek4EIeVsvHhwXm&#10;2g38Reci1CJC2OeooAmhy6X0VUMW/dR1xNE7ut5iiLKvpe5xiHBr5GuSvEmLLceFBjtaN1T9FCer&#10;YG+3w7xOTYUbzkzg8vf72qJSk6fx8wNEoDHcw//tnVaQpTP4Ox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AiXcMAAADcAAAADwAAAAAAAAAAAAAAAACYAgAAZHJzL2Rv&#10;d25yZXYueG1sUEsFBgAAAAAEAAQA9QAAAIgDAAAAAA==&#10;" filled="f" fillcolor="#9cf"/>
                      <v:shape id="AutoShape 10353" o:spid="_x0000_s1092" type="#_x0000_t16" style="position:absolute;left:1816;top:1990;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xsEA&#10;AADcAAAADwAAAGRycy9kb3ducmV2LnhtbESPT4vCMBTE74LfITzBm6YKVbdrlGVB8Sb+uz+at23Z&#10;5KU20db99BtB8DjMzG+Y5bqzRtyp8ZVjBZNxAoI4d7riQsH5tBktQPiArNE4JgUP8rBe9XtLzLRr&#10;+UD3YyhEhLDPUEEZQp1J6fOSLPqxq4mj9+MaiyHKppC6wTbCrZHTJJlJixXHhRJr+i4p/z3erIK9&#10;3bYfRWpy3PDcBD5fL38VKjUcdF+fIAJ14R1+tXdawTxN4Xk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8h8bBAAAA3AAAAA8AAAAAAAAAAAAAAAAAmAIAAGRycy9kb3du&#10;cmV2LnhtbFBLBQYAAAAABAAEAPUAAACGAwAAAAA=&#10;" filled="f" fillcolor="#9cf"/>
                      <v:shape id="AutoShape 10354" o:spid="_x0000_s1093" type="#_x0000_t16" style="position:absolute;left:1818;top:1743;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ZscMA&#10;AADcAAAADwAAAGRycy9kb3ducmV2LnhtbESPQWvCQBSE74L/YXlCb7qpkKSNriKCpbdimt4f2WcS&#10;uvs2Zrcm7a/vCoUeh5n5htnuJ2vEjQbfOVbwuEpAENdOd9woqN5PyycQPiBrNI5JwTd52O/msy0W&#10;2o18plsZGhEh7AtU0IbQF1L6uiWLfuV64uhd3GAxRDk0Ug84Rrg1cp0kmbTYcVxosadjS/Vn+WUV&#10;vNmX8blJTY0nzk3g6vrx06FSD4vpsAERaAr/4b/2q1aQpxnc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4ZscMAAADcAAAADwAAAAAAAAAAAAAAAACYAgAAZHJzL2Rv&#10;d25yZXYueG1sUEsFBgAAAAAEAAQA9QAAAIgDAAAAAA==&#10;" filled="f" fillcolor="#9cf"/>
                    </v:group>
                    <v:group id="Group 10355" o:spid="_x0000_s1094" style="position:absolute;left:2840;top:4772;width:144;height:1019;rotation:5689194fd" coordorigin="1813,1743" coordsize="382,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1iKfFAAAA3AAA&#10;AA8AAAAAAAAAAAAAAAAAqgIAAGRycy9kb3ducmV2LnhtbFBLBQYAAAAABAAEAPoAAACcAwAAAAA=&#10;">
                      <v:shape id="AutoShape 10356" o:spid="_x0000_s1095" type="#_x0000_t16" style="position:absolute;left:1816;top:4222;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oWL0A&#10;AADcAAAADwAAAGRycy9kb3ducmV2LnhtbERPTYvCMBC9L/gfwgje1lRBXatRRFC8ia7eh2Zsi8mk&#10;NtFWf705CB4f73u+bK0RD6p96VjBoJ+AIM6cLjlXcPrf/P6B8AFZo3FMCp7kYbno/Mwx1a7hAz2O&#10;IRcxhH2KCooQqlRKnxVk0fddRRy5i6sthgjrXOoamxhujRwmyVhaLDk2FFjRuqDserxbBXu7bab5&#10;yGS44YkJfLqdXyUq1eu2qxmIQG34ij/unVYwGcW18Uw8AnLx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f0oWL0AAADcAAAADwAAAAAAAAAAAAAAAACYAgAAZHJzL2Rvd25yZXYu&#10;eG1sUEsFBgAAAAAEAAQA9QAAAIIDAAAAAA==&#10;" filled="f" fillcolor="#9cf"/>
                      <v:shape id="AutoShape 10357" o:spid="_x0000_s1096" type="#_x0000_t16" style="position:absolute;left:1815;top:3955;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Nw8EA&#10;AADcAAAADwAAAGRycy9kb3ducmV2LnhtbESPQYvCMBSE74L/IbwFb5qu4KrVKCIo3pbV7v3RvG2L&#10;yUttoq3+erMgeBxm5htmue6sETdqfOVYwecoAUGcO11xoSA77YYzED4gazSOScGdPKxX/d4SU+1a&#10;/qHbMRQiQtinqKAMoU6l9HlJFv3I1cTR+3ONxRBlU0jdYBvh1shxknxJixXHhRJr2paUn49Xq+Db&#10;7tt5MTE57nhqAmeX30eFSg0+us0CRKAuvMOv9kErmE7m8H8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xjcPBAAAA3AAAAA8AAAAAAAAAAAAAAAAAmAIAAGRycy9kb3du&#10;cmV2LnhtbFBLBQYAAAAABAAEAPUAAACGAwAAAAA=&#10;" filled="f" fillcolor="#9cf"/>
                      <v:shape id="AutoShape 10358" o:spid="_x0000_s1097" type="#_x0000_t16" style="position:absolute;left:1815;top:3673;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u478A&#10;AADcAAAADwAAAGRycy9kb3ducmV2LnhtbERPy4rCMBTdC/5DuII7TR3wMZ2mIgOKu8HH7C/NnbaY&#10;3NQm2urXm8WAy8N5Z+veGnGn1teOFcymCQjiwumaSwXn03ayAuEDskbjmBQ8yMM6Hw4yTLXr+ED3&#10;YyhFDGGfooIqhCaV0hcVWfRT1xBH7s+1FkOEbSl1i10Mt0Z+JMlCWqw5NlTY0HdFxeV4swp+7K77&#10;LOemwC0vTeDz9fdZo1LjUb/5AhGoD2/xv3uvFSwXcX48E4+Az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5+7jvwAAANwAAAAPAAAAAAAAAAAAAAAAAJgCAABkcnMvZG93bnJl&#10;di54bWxQSwUGAAAAAAQABAD1AAAAhAMAAAAA&#10;" filled="f" fillcolor="#9cf"/>
                      <v:shape id="AutoShape 10359" o:spid="_x0000_s1098" type="#_x0000_t16" style="position:absolute;left:1814;top:3398;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LeMAA&#10;AADcAAAADwAAAGRycy9kb3ducmV2LnhtbESPQYvCMBSE7wv+h/AEb2uqoK7VKMuC4k109f5onm0x&#10;ealNtNVfbwTB4zAz3zDzZWuNuFHtS8cKBv0EBHHmdMm5gsP/6vsHhA/IGo1jUnAnD8tF52uOqXYN&#10;7+i2D7mIEPYpKihCqFIpfVaQRd93FXH0Tq62GKKsc6lrbCLcGjlMkrG0WHJcKLCiv4Ky8/5qFWzt&#10;upnmI5Phiicm8OFyfJSoVK/b/s5ABGrDJ/xub7SCyXgAr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tLeMAAAADcAAAADwAAAAAAAAAAAAAAAACYAgAAZHJzL2Rvd25y&#10;ZXYueG1sUEsFBgAAAAAEAAQA9QAAAIUDAAAAAA==&#10;" filled="f" fillcolor="#9cf"/>
                      <v:shape id="AutoShape 10360" o:spid="_x0000_s1099" type="#_x0000_t16" style="position:absolute;left:1813;top:3118;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VD8MA&#10;AADcAAAADwAAAGRycy9kb3ducmV2LnhtbESPQWvCQBSE74L/YXlCb7qp0MRGV5GCpTdpTO+P7DMJ&#10;3X0bs9sk7a93C4Ueh5n5htkdJmvEQL1vHSt4XCUgiCunW64VlJfTcgPCB2SNxjEp+CYPh/18tsNc&#10;u5HfaShCLSKEfY4KmhC6XEpfNWTRr1xHHL2r6y2GKPta6h7HCLdGrpMklRZbjgsNdvTSUPVZfFkF&#10;Z/s6PtdPpsITZyZwefv4aVGph8V03IIINIX/8F/7TSvI0jX8no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nVD8MAAADcAAAADwAAAAAAAAAAAAAAAACYAgAAZHJzL2Rv&#10;d25yZXYueG1sUEsFBgAAAAAEAAQA9QAAAIgDAAAAAA==&#10;" filled="f" fillcolor="#9cf"/>
                      <v:shape id="AutoShape 10361" o:spid="_x0000_s1100" type="#_x0000_t16" style="position:absolute;left:1815;top:2836;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wlMMA&#10;AADcAAAADwAAAGRycy9kb3ducmV2LnhtbESPQWvCQBSE74X+h+UVvNVNFZOauooISm+lMb0/ss8k&#10;dPdtml1N7K93CwWPw8x8w6w2ozXiQr1vHSt4mSYgiCunW64VlMf98ysIH5A1Gsek4EoeNuvHhxXm&#10;2g38SZci1CJC2OeooAmhy6X0VUMW/dR1xNE7ud5iiLKvpe5xiHBr5CxJUmmx5bjQYEe7hqrv4mwV&#10;fNjDsKwXpsI9ZyZw+fP126JSk6dx+wYi0Bju4f/2u1aQpXP4Ox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VwlMMAAADcAAAADwAAAAAAAAAAAAAAAACYAgAAZHJzL2Rv&#10;d25yZXYueG1sUEsFBgAAAAAEAAQA9QAAAIgDAAAAAA==&#10;" filled="f" fillcolor="#9cf"/>
                      <v:shape id="AutoShape 10362" o:spid="_x0000_s1101" type="#_x0000_t16" style="position:absolute;left:1817;top:2554;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o4MMA&#10;AADcAAAADwAAAGRycy9kb3ducmV2LnhtbESPQWvCQBSE74X+h+UVvNVNRZOauooISm+lMb0/ss8k&#10;dPdtml1N7K93CwWPw8x8w6w2ozXiQr1vHSt4mSYgiCunW64VlMf98ysIH5A1Gsek4EoeNuvHhxXm&#10;2g38SZci1CJC2OeooAmhy6X0VUMW/dR1xNE7ud5iiLKvpe5xiHBr5CxJUmmx5bjQYEe7hqrv4mwV&#10;fNjDsKwXpsI9ZyZw+fP126JSk6dx+wYi0Bju4f/2u1aQpXP4Ox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zo4MMAAADcAAAADwAAAAAAAAAAAAAAAACYAgAAZHJzL2Rv&#10;d25yZXYueG1sUEsFBgAAAAAEAAQA9QAAAIgDAAAAAA==&#10;" filled="f" fillcolor="#9cf"/>
                      <v:shape id="AutoShape 10363" o:spid="_x0000_s1102" type="#_x0000_t16" style="position:absolute;left:1818;top:2272;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Ne8MA&#10;AADcAAAADwAAAGRycy9kb3ducmV2LnhtbESPQWvCQBSE74L/YXlCb7qpkKSNriKCpbdimt4f2WcS&#10;uvs2Zrcm7a/vCoUeh5n5htnuJ2vEjQbfOVbwuEpAENdOd9woqN5PyycQPiBrNI5JwTd52O/msy0W&#10;2o18plsZGhEh7AtU0IbQF1L6uiWLfuV64uhd3GAxRDk0Ug84Rrg1cp0kmbTYcVxosadjS/Vn+WUV&#10;vNmX8blJTY0nzk3g6vrx06FSD4vpsAERaAr/4b/2q1aQZync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BNe8MAAADcAAAADwAAAAAAAAAAAAAAAACYAgAAZHJzL2Rv&#10;d25yZXYueG1sUEsFBgAAAAAEAAQA9QAAAIgDAAAAAA==&#10;" filled="f" fillcolor="#9cf"/>
                      <v:shape id="AutoShape 10364" o:spid="_x0000_s1103" type="#_x0000_t16" style="position:absolute;left:1816;top:1990;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TDMEA&#10;AADcAAAADwAAAGRycy9kb3ducmV2LnhtbESPT4vCMBTE78J+h/AW9qbpClatRhFB8Sbrn/ujebbF&#10;5KXbRNv105sFweMwM79h5svOGnGnxleOFXwPEhDEudMVFwpOx01/AsIHZI3GMSn4Iw/LxUdvjpl2&#10;Lf/Q/RAKESHsM1RQhlBnUvq8JIt+4Gri6F1cYzFE2RRSN9hGuDVymCSptFhxXCixpnVJ+fVwswr2&#10;dttOi5HJccNjE/j0e35UqNTXZ7eagQjUhXf41d5pBeM0hf8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C0wzBAAAA3AAAAA8AAAAAAAAAAAAAAAAAmAIAAGRycy9kb3du&#10;cmV2LnhtbFBLBQYAAAAABAAEAPUAAACGAwAAAAA=&#10;" filled="f" fillcolor="#9cf"/>
                      <v:shape id="AutoShape 10365" o:spid="_x0000_s1104" type="#_x0000_t16" style="position:absolute;left:1818;top:1743;width:377;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l8EA&#10;AADcAAAADwAAAGRycy9kb3ducmV2LnhtbESPT4vCMBTE74LfITxhb5oqaLUaRQTF27L+uT+aZ1tM&#10;XmoTbddPv1lY2OMwM79hVpvOGvGixleOFYxHCQji3OmKCwWX8344B+EDskbjmBR8k4fNut9bYaZd&#10;y1/0OoVCRAj7DBWUIdSZlD4vyaIfuZo4ejfXWAxRNoXUDbYRbo2cJMlMWqw4LpRY066k/H56WgWf&#10;9tAuiqnJcc+pCXx5XN8VKvUx6LZLEIG68B/+ax+1gnSWwu+Ze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OdpfBAAAA3AAAAA8AAAAAAAAAAAAAAAAAmAIAAGRycy9kb3du&#10;cmV2LnhtbFBLBQYAAAAABAAEAPUAAACGAwAAAAA=&#10;" filled="f" fillcolor="#9cf"/>
                    </v:group>
                  </v:group>
                  <v:rect id="Rectangle 10366" o:spid="_x0000_s1105" style="position:absolute;left:3592;top:5082;width:1113;height:1358;rotation:18243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iVMQA&#10;AADcAAAADwAAAGRycy9kb3ducmV2LnhtbERPTWvCQBC9F/oflhF6KbqxpVaiq9hCIaeWWkG9Ddkx&#10;G5udDdltjP++cyj0+Hjfy/XgG9VTF+vABqaTDBRxGWzNlYHd19t4DiomZItNYDJwpQjr1e3NEnMb&#10;LvxJ/TZVSkI45mjApdTmWsfSkcc4CS2xcKfQeUwCu0rbDi8S7hv9kGUz7bFmaXDY0quj8nv746X3&#10;Pe7uz+7pY/+yORwf+1ORrtPCmLvRsFmASjSkf/Gfu7AGnmeyVs7I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J4lTEAAAA3AAAAA8AAAAAAAAAAAAAAAAAmAIAAGRycy9k&#10;b3ducmV2LnhtbFBLBQYAAAAABAAEAPUAAACJAwAAAAA=&#10;" filled="f" fillcolor="#c9f">
                    <v:shadow offset="6pt,6pt"/>
                  </v:rect>
                </v:group>
              </w:pict>
            </w: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p>
          <w:p w:rsidR="001D0214" w:rsidRPr="005F7685" w:rsidRDefault="001D0214" w:rsidP="00BA50B3">
            <w:pPr>
              <w:numPr>
                <w:ilvl w:val="1"/>
                <w:numId w:val="20"/>
              </w:numPr>
              <w:tabs>
                <w:tab w:val="clear" w:pos="1364"/>
                <w:tab w:val="left" w:pos="257"/>
              </w:tabs>
              <w:ind w:left="0" w:right="34" w:hanging="27"/>
              <w:jc w:val="both"/>
              <w:rPr>
                <w:rFonts w:ascii="Times New Roman" w:hAnsi="Times New Roman"/>
                <w:bCs/>
                <w:sz w:val="18"/>
                <w:szCs w:val="18"/>
              </w:rPr>
            </w:pPr>
            <w:r w:rsidRPr="005F7685">
              <w:rPr>
                <w:rFonts w:ascii="Times New Roman" w:hAnsi="Times New Roman"/>
                <w:bCs/>
                <w:sz w:val="18"/>
                <w:szCs w:val="18"/>
              </w:rPr>
              <w:t xml:space="preserve">Masanın üzerinde 78 sayısına karşılık gelen onluk taban blokları olması gerekmektedir. Bunlardan bazıları kâğıdın altında kalmıştır. Kâğıdın altında kalan bloklar hangi sayıya karşılık gelir? </w:t>
            </w:r>
          </w:p>
          <w:p w:rsidR="001D0214" w:rsidRPr="005F7685" w:rsidRDefault="001D0214" w:rsidP="00BA50B3">
            <w:pPr>
              <w:rPr>
                <w:rFonts w:ascii="Times New Roman" w:hAnsi="Times New Roman"/>
                <w:sz w:val="20"/>
                <w:szCs w:val="20"/>
              </w:rPr>
            </w:pPr>
          </w:p>
          <w:p w:rsidR="001D0214" w:rsidRPr="005F7685" w:rsidRDefault="001D0214" w:rsidP="00BA50B3">
            <w:pPr>
              <w:widowControl w:val="0"/>
              <w:autoSpaceDE w:val="0"/>
              <w:autoSpaceDN w:val="0"/>
              <w:adjustRightInd w:val="0"/>
              <w:textAlignment w:val="center"/>
              <w:rPr>
                <w:rFonts w:ascii="Times New Roman" w:hAnsi="Times New Roman"/>
                <w:color w:val="000000"/>
                <w:sz w:val="18"/>
                <w:szCs w:val="18"/>
              </w:rPr>
            </w:pPr>
            <w:r w:rsidRPr="005F7685">
              <w:rPr>
                <w:rFonts w:ascii="Times New Roman" w:hAnsi="Times New Roman"/>
                <w:color w:val="000000"/>
                <w:sz w:val="18"/>
                <w:szCs w:val="18"/>
              </w:rPr>
              <w:t>[!] Çıkarma işleminin farklı anlamları ile ilgili etkinlikler de yaptırılır.</w:t>
            </w:r>
          </w:p>
          <w:p w:rsidR="001D0214" w:rsidRPr="005F7685" w:rsidRDefault="001D0214" w:rsidP="00BA50B3">
            <w:pPr>
              <w:widowControl w:val="0"/>
              <w:autoSpaceDE w:val="0"/>
              <w:autoSpaceDN w:val="0"/>
              <w:adjustRightInd w:val="0"/>
              <w:textAlignment w:val="center"/>
              <w:rPr>
                <w:rFonts w:ascii="Times New Roman" w:hAnsi="Times New Roman"/>
                <w:color w:val="000000"/>
                <w:sz w:val="19"/>
                <w:szCs w:val="19"/>
              </w:rPr>
            </w:pPr>
          </w:p>
          <w:p w:rsidR="001D0214" w:rsidRPr="005F7685" w:rsidRDefault="001D0214" w:rsidP="00BA50B3">
            <w:pPr>
              <w:rPr>
                <w:rFonts w:ascii="Times New Roman" w:hAnsi="Times New Roman"/>
                <w:sz w:val="18"/>
                <w:szCs w:val="18"/>
              </w:rPr>
            </w:pPr>
            <w:r w:rsidRPr="005F7685">
              <w:rPr>
                <w:rFonts w:ascii="Times New Roman" w:hAnsi="Times New Roman"/>
                <w:color w:val="000000"/>
                <w:sz w:val="18"/>
                <w:szCs w:val="18"/>
              </w:rPr>
              <w:t>[!] Çıkarma işlemi onluk taban blokları, sayma çubukları vb. materyallerle modellenir ve işlem açıklatılır.</w:t>
            </w:r>
          </w:p>
        </w:tc>
        <w:tc>
          <w:tcPr>
            <w:tcW w:w="1980" w:type="dxa"/>
            <w:vMerge w:val="restart"/>
          </w:tcPr>
          <w:p w:rsidR="001D0214" w:rsidRPr="005F7685" w:rsidRDefault="001D0214" w:rsidP="00BA50B3">
            <w:pPr>
              <w:rPr>
                <w:rFonts w:ascii="Webdings" w:hAnsi="Webdings" w:cs="Webdings"/>
                <w:color w:val="000000"/>
                <w:sz w:val="20"/>
                <w:szCs w:val="20"/>
              </w:rPr>
            </w:pPr>
          </w:p>
        </w:tc>
        <w:tc>
          <w:tcPr>
            <w:tcW w:w="1650" w:type="dxa"/>
            <w:vMerge/>
          </w:tcPr>
          <w:p w:rsidR="001D0214" w:rsidRPr="005F7685" w:rsidRDefault="001D0214" w:rsidP="00BA50B3">
            <w:pPr>
              <w:rPr>
                <w:rFonts w:ascii="Times New Roman" w:hAnsi="Times New Roman"/>
                <w:sz w:val="20"/>
                <w:szCs w:val="20"/>
              </w:rPr>
            </w:pPr>
          </w:p>
        </w:tc>
        <w:tc>
          <w:tcPr>
            <w:tcW w:w="1430" w:type="dxa"/>
            <w:vMerge/>
          </w:tcPr>
          <w:p w:rsidR="001D0214" w:rsidRPr="005F7685" w:rsidRDefault="001D0214" w:rsidP="00BA50B3">
            <w:pPr>
              <w:pStyle w:val="NormalWeb"/>
              <w:spacing w:before="0" w:beforeAutospacing="0" w:after="0" w:afterAutospacing="0"/>
              <w:rPr>
                <w:sz w:val="20"/>
                <w:szCs w:val="20"/>
              </w:rPr>
            </w:pPr>
          </w:p>
        </w:tc>
        <w:tc>
          <w:tcPr>
            <w:tcW w:w="1986" w:type="dxa"/>
            <w:vMerge/>
          </w:tcPr>
          <w:p w:rsidR="001D0214" w:rsidRPr="005F7685" w:rsidRDefault="001D0214" w:rsidP="00BA50B3">
            <w:pPr>
              <w:rPr>
                <w:rFonts w:ascii="Times New Roman" w:hAnsi="Times New Roman"/>
                <w:sz w:val="22"/>
              </w:rPr>
            </w:pPr>
          </w:p>
        </w:tc>
      </w:tr>
      <w:tr w:rsidR="001D0214" w:rsidRPr="005F7685" w:rsidTr="00517CFA">
        <w:trPr>
          <w:cantSplit/>
          <w:trHeight w:val="2685"/>
        </w:trPr>
        <w:tc>
          <w:tcPr>
            <w:tcW w:w="438" w:type="dxa"/>
            <w:vMerge/>
          </w:tcPr>
          <w:p w:rsidR="001D0214" w:rsidRPr="005F7685" w:rsidRDefault="001D0214" w:rsidP="00BA50B3">
            <w:pPr>
              <w:tabs>
                <w:tab w:val="left" w:pos="1455"/>
              </w:tabs>
              <w:rPr>
                <w:rFonts w:ascii="Times New Roman" w:hAnsi="Times New Roman"/>
                <w:sz w:val="22"/>
              </w:rPr>
            </w:pPr>
          </w:p>
        </w:tc>
        <w:tc>
          <w:tcPr>
            <w:tcW w:w="379" w:type="dxa"/>
            <w:textDirection w:val="btLr"/>
          </w:tcPr>
          <w:p w:rsidR="001D0214" w:rsidRPr="00517CFA" w:rsidRDefault="001D0214" w:rsidP="00517CFA">
            <w:pPr>
              <w:tabs>
                <w:tab w:val="left" w:pos="1455"/>
              </w:tabs>
              <w:ind w:left="113" w:right="113"/>
              <w:jc w:val="center"/>
              <w:rPr>
                <w:rFonts w:ascii="Times New Roman" w:hAnsi="Times New Roman"/>
                <w:sz w:val="22"/>
              </w:rPr>
            </w:pPr>
            <w:r>
              <w:rPr>
                <w:noProof/>
                <w:lang w:eastAsia="tr-TR"/>
              </w:rPr>
              <w:pict>
                <v:shapetype id="_x0000_t32" coordsize="21600,21600" o:spt="32" o:oned="t" path="m,l21600,21600e" filled="f">
                  <v:path arrowok="t" fillok="f" o:connecttype="none"/>
                  <o:lock v:ext="edit" shapetype="t"/>
                </v:shapetype>
                <v:shape id="AutoShape 10368" o:spid="_x0000_s1106" type="#_x0000_t32" style="position:absolute;left:0;text-align:left;margin-left:11.25pt;margin-top:25.1pt;width:25.5pt;height:.75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"/>
              </w:pict>
            </w:r>
            <w:r>
              <w:rPr>
                <w:rFonts w:ascii="Times New Roman" w:hAnsi="Times New Roman"/>
                <w:sz w:val="22"/>
                <w:szCs w:val="22"/>
              </w:rPr>
              <w:t>12.Hafta 14 -18 Aralık</w:t>
            </w:r>
          </w:p>
        </w:tc>
        <w:tc>
          <w:tcPr>
            <w:tcW w:w="467" w:type="dxa"/>
            <w:vMerge/>
          </w:tcPr>
          <w:p w:rsidR="001D0214" w:rsidRPr="005F7685" w:rsidRDefault="001D0214" w:rsidP="00BA50B3">
            <w:pPr>
              <w:rPr>
                <w:rFonts w:ascii="Times New Roman" w:hAnsi="Times New Roman"/>
                <w:sz w:val="22"/>
              </w:rPr>
            </w:pPr>
          </w:p>
        </w:tc>
        <w:tc>
          <w:tcPr>
            <w:tcW w:w="1540" w:type="dxa"/>
            <w:vMerge/>
          </w:tcPr>
          <w:p w:rsidR="001D0214" w:rsidRDefault="001D0214" w:rsidP="00BA50B3">
            <w:pPr>
              <w:rPr>
                <w:rFonts w:ascii="Times New Roman" w:hAnsi="Times New Roman"/>
                <w:sz w:val="20"/>
                <w:szCs w:val="20"/>
              </w:rPr>
            </w:pPr>
          </w:p>
        </w:tc>
        <w:tc>
          <w:tcPr>
            <w:tcW w:w="6050" w:type="dxa"/>
            <w:vMerge/>
          </w:tcPr>
          <w:p w:rsidR="001D0214" w:rsidRDefault="001D0214" w:rsidP="00BA50B3">
            <w:pPr>
              <w:rPr>
                <w:rFonts w:ascii="Times New Roman" w:hAnsi="Times New Roman"/>
                <w:sz w:val="20"/>
                <w:szCs w:val="20"/>
              </w:rPr>
            </w:pPr>
          </w:p>
        </w:tc>
        <w:tc>
          <w:tcPr>
            <w:tcW w:w="1980" w:type="dxa"/>
            <w:vMerge/>
          </w:tcPr>
          <w:p w:rsidR="001D0214" w:rsidRPr="005F7685" w:rsidRDefault="001D0214" w:rsidP="00BA50B3">
            <w:pPr>
              <w:rPr>
                <w:rFonts w:ascii="Webdings" w:hAnsi="Webdings" w:cs="Webdings"/>
                <w:color w:val="000000"/>
                <w:sz w:val="20"/>
                <w:szCs w:val="20"/>
              </w:rPr>
            </w:pPr>
          </w:p>
        </w:tc>
        <w:tc>
          <w:tcPr>
            <w:tcW w:w="1650" w:type="dxa"/>
            <w:vMerge/>
          </w:tcPr>
          <w:p w:rsidR="001D0214" w:rsidRPr="005F7685" w:rsidRDefault="001D0214" w:rsidP="00BA50B3">
            <w:pPr>
              <w:rPr>
                <w:rFonts w:ascii="Times New Roman" w:hAnsi="Times New Roman"/>
                <w:sz w:val="20"/>
                <w:szCs w:val="20"/>
              </w:rPr>
            </w:pPr>
          </w:p>
        </w:tc>
        <w:tc>
          <w:tcPr>
            <w:tcW w:w="1430" w:type="dxa"/>
            <w:vMerge/>
          </w:tcPr>
          <w:p w:rsidR="001D0214" w:rsidRPr="005F7685" w:rsidRDefault="001D0214" w:rsidP="00BA50B3">
            <w:pPr>
              <w:pStyle w:val="NormalWeb"/>
              <w:spacing w:before="0" w:beforeAutospacing="0" w:after="0" w:afterAutospacing="0"/>
              <w:rPr>
                <w:sz w:val="20"/>
                <w:szCs w:val="20"/>
              </w:rPr>
            </w:pPr>
          </w:p>
        </w:tc>
        <w:tc>
          <w:tcPr>
            <w:tcW w:w="1986" w:type="dxa"/>
            <w:vMerge/>
          </w:tcPr>
          <w:p w:rsidR="001D0214" w:rsidRPr="005F7685" w:rsidRDefault="001D0214" w:rsidP="00BA50B3">
            <w:pPr>
              <w:rPr>
                <w:rFonts w:ascii="Times New Roman" w:hAnsi="Times New Roman"/>
                <w:sz w:val="22"/>
              </w:rPr>
            </w:pPr>
          </w:p>
        </w:tc>
      </w:tr>
    </w:tbl>
    <w:p w:rsidR="001D0214" w:rsidRDefault="001D0214" w:rsidP="00517CFA">
      <w:pPr>
        <w:rPr>
          <w:b/>
          <w:sz w:val="24"/>
        </w:rPr>
      </w:pPr>
    </w:p>
    <w:p w:rsidR="001D0214" w:rsidRDefault="001D0214" w:rsidP="00517CFA">
      <w:pPr>
        <w:rPr>
          <w:b/>
          <w:sz w:val="24"/>
        </w:rPr>
      </w:pPr>
    </w:p>
    <w:p w:rsidR="001D0214" w:rsidRDefault="001D0214" w:rsidP="00443307">
      <w:pPr>
        <w:ind w:firstLine="720"/>
        <w:jc w:val="center"/>
      </w:pPr>
    </w:p>
    <w:p w:rsidR="001D0214" w:rsidRDefault="001D0214" w:rsidP="00443307">
      <w:pPr>
        <w:ind w:firstLine="720"/>
        <w:jc w:val="center"/>
      </w:pPr>
    </w:p>
    <w:p w:rsidR="001D0214" w:rsidRDefault="001D0214" w:rsidP="003E298B"/>
    <w:p w:rsidR="001D0214" w:rsidRDefault="001D0214" w:rsidP="003E298B"/>
    <w:p w:rsidR="001D0214" w:rsidRDefault="001D0214" w:rsidP="003E298B"/>
    <w:p w:rsidR="001D0214" w:rsidRDefault="001D0214" w:rsidP="003E29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
        <w:gridCol w:w="438"/>
        <w:gridCol w:w="440"/>
        <w:gridCol w:w="330"/>
        <w:gridCol w:w="1540"/>
        <w:gridCol w:w="5720"/>
        <w:gridCol w:w="2090"/>
        <w:gridCol w:w="1870"/>
        <w:gridCol w:w="1430"/>
        <w:gridCol w:w="1986"/>
      </w:tblGrid>
      <w:tr w:rsidR="001D0214" w:rsidTr="005F7685">
        <w:tc>
          <w:tcPr>
            <w:tcW w:w="1208" w:type="dxa"/>
            <w:gridSpan w:val="4"/>
          </w:tcPr>
          <w:p w:rsidR="001D0214" w:rsidRPr="001E324D" w:rsidRDefault="001D0214" w:rsidP="005F7685">
            <w:pPr>
              <w:tabs>
                <w:tab w:val="left" w:pos="1455"/>
              </w:tabs>
              <w:jc w:val="center"/>
              <w:rPr>
                <w:rFonts w:ascii="Times New Roman" w:hAnsi="Times New Roman"/>
                <w:b/>
                <w:sz w:val="24"/>
              </w:rPr>
            </w:pPr>
            <w:r w:rsidRPr="001E324D">
              <w:rPr>
                <w:rFonts w:ascii="Times New Roman" w:hAnsi="Times New Roman"/>
                <w:b/>
                <w:sz w:val="24"/>
              </w:rPr>
              <w:t>SÜRE</w:t>
            </w:r>
          </w:p>
        </w:tc>
        <w:tc>
          <w:tcPr>
            <w:tcW w:w="12650" w:type="dxa"/>
            <w:gridSpan w:val="5"/>
          </w:tcPr>
          <w:p w:rsidR="001D0214" w:rsidRPr="001E324D" w:rsidRDefault="001D0214" w:rsidP="009208C0">
            <w:pPr>
              <w:tabs>
                <w:tab w:val="left" w:pos="1455"/>
              </w:tabs>
              <w:rPr>
                <w:b/>
                <w:sz w:val="24"/>
              </w:rPr>
            </w:pPr>
            <w:r w:rsidRPr="001E324D">
              <w:rPr>
                <w:b/>
                <w:sz w:val="24"/>
              </w:rPr>
              <w:t>2. Ünite  15 Aralık 2015  26 Şubat 2016  (43 saat )</w:t>
            </w:r>
          </w:p>
        </w:tc>
        <w:tc>
          <w:tcPr>
            <w:tcW w:w="1986" w:type="dxa"/>
          </w:tcPr>
          <w:p w:rsidR="001D0214" w:rsidRPr="00A66F2C" w:rsidRDefault="001D0214" w:rsidP="005F7685">
            <w:pPr>
              <w:tabs>
                <w:tab w:val="left" w:pos="1455"/>
              </w:tabs>
            </w:pPr>
          </w:p>
        </w:tc>
      </w:tr>
      <w:tr w:rsidR="001D0214" w:rsidTr="005F7685">
        <w:trPr>
          <w:cantSplit/>
          <w:trHeight w:val="827"/>
        </w:trPr>
        <w:tc>
          <w:tcPr>
            <w:tcW w:w="438" w:type="dxa"/>
            <w:gridSpan w:val="2"/>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30"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4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ALT ÖĞRENME ALANI</w:t>
            </w:r>
          </w:p>
        </w:tc>
        <w:tc>
          <w:tcPr>
            <w:tcW w:w="572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ETKİNLİK ÖRNEKLERİ AÇIKLAMALAR</w:t>
            </w:r>
          </w:p>
        </w:tc>
        <w:tc>
          <w:tcPr>
            <w:tcW w:w="2090" w:type="dxa"/>
            <w:vAlign w:val="center"/>
          </w:tcPr>
          <w:p w:rsidR="001D0214" w:rsidRPr="005F7685" w:rsidRDefault="001D0214" w:rsidP="005F7685">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87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ARAÇ-GEREÇ</w:t>
            </w:r>
          </w:p>
        </w:tc>
        <w:tc>
          <w:tcPr>
            <w:tcW w:w="143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5F7685">
            <w:pPr>
              <w:tabs>
                <w:tab w:val="left" w:pos="1455"/>
              </w:tabs>
              <w:rPr>
                <w:rFonts w:ascii="Times New Roman" w:hAnsi="Times New Roman"/>
                <w:b/>
                <w:szCs w:val="16"/>
              </w:rPr>
            </w:pPr>
          </w:p>
          <w:p w:rsidR="001D0214" w:rsidRPr="005F7685" w:rsidRDefault="001D0214" w:rsidP="005F7685">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5F7685">
        <w:trPr>
          <w:gridBefore w:val="1"/>
          <w:trHeight w:val="2655"/>
        </w:trPr>
        <w:tc>
          <w:tcPr>
            <w:tcW w:w="438" w:type="dxa"/>
            <w:vMerge w:val="restart"/>
            <w:textDirection w:val="btLr"/>
          </w:tcPr>
          <w:p w:rsidR="001D0214" w:rsidRPr="001E324D" w:rsidRDefault="001D0214" w:rsidP="00703A3C">
            <w:pPr>
              <w:tabs>
                <w:tab w:val="left" w:pos="1455"/>
              </w:tabs>
              <w:ind w:left="113" w:right="113"/>
              <w:jc w:val="center"/>
              <w:rPr>
                <w:rFonts w:ascii="Times New Roman" w:hAnsi="Times New Roman"/>
                <w:b/>
                <w:sz w:val="22"/>
              </w:rPr>
            </w:pPr>
            <w:r w:rsidRPr="001E324D">
              <w:rPr>
                <w:rFonts w:ascii="Times New Roman" w:hAnsi="Times New Roman"/>
                <w:b/>
                <w:sz w:val="22"/>
                <w:szCs w:val="22"/>
              </w:rPr>
              <w:t>ARALIK</w:t>
            </w: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tc>
        <w:tc>
          <w:tcPr>
            <w:tcW w:w="440" w:type="dxa"/>
            <w:vMerge w:val="restart"/>
            <w:textDirection w:val="btLr"/>
          </w:tcPr>
          <w:p w:rsidR="001D0214" w:rsidRPr="00FF0C74" w:rsidRDefault="001D0214" w:rsidP="005F7685">
            <w:pPr>
              <w:tabs>
                <w:tab w:val="left" w:pos="1455"/>
              </w:tabs>
              <w:ind w:left="113" w:right="113"/>
              <w:jc w:val="center"/>
              <w:rPr>
                <w:rFonts w:ascii="Times New Roman" w:hAnsi="Times New Roman"/>
                <w:sz w:val="22"/>
              </w:rPr>
            </w:pPr>
            <w:r w:rsidRPr="00FF0C74">
              <w:rPr>
                <w:rFonts w:ascii="Times New Roman" w:hAnsi="Times New Roman"/>
                <w:sz w:val="22"/>
                <w:szCs w:val="22"/>
              </w:rPr>
              <w:t>12.Hafta 14-18 Aralık</w:t>
            </w: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tc>
        <w:tc>
          <w:tcPr>
            <w:tcW w:w="330" w:type="dxa"/>
            <w:vMerge w:val="restart"/>
          </w:tcPr>
          <w:p w:rsidR="001D0214" w:rsidRPr="005F7685" w:rsidRDefault="001D0214" w:rsidP="005F7685">
            <w:pPr>
              <w:tabs>
                <w:tab w:val="left" w:pos="1455"/>
              </w:tabs>
              <w:rPr>
                <w:rFonts w:ascii="Times New Roman" w:hAnsi="Times New Roman"/>
                <w:sz w:val="22"/>
              </w:rPr>
            </w:pPr>
          </w:p>
          <w:p w:rsidR="001D0214" w:rsidRPr="005F7685" w:rsidRDefault="001D0214" w:rsidP="00B676E0">
            <w:pPr>
              <w:rPr>
                <w:rFonts w:ascii="Times New Roman" w:hAnsi="Times New Roman"/>
                <w:sz w:val="22"/>
              </w:rPr>
            </w:pPr>
          </w:p>
          <w:p w:rsidR="001D0214" w:rsidRPr="005F7685" w:rsidRDefault="001D0214" w:rsidP="00B676E0">
            <w:pPr>
              <w:rPr>
                <w:rFonts w:ascii="Times New Roman" w:hAnsi="Times New Roman"/>
                <w:sz w:val="22"/>
              </w:rPr>
            </w:pPr>
          </w:p>
          <w:p w:rsidR="001D0214" w:rsidRPr="005F7685" w:rsidRDefault="001D0214" w:rsidP="00B676E0">
            <w:pPr>
              <w:rPr>
                <w:rFonts w:ascii="Times New Roman" w:hAnsi="Times New Roman"/>
                <w:sz w:val="22"/>
              </w:rPr>
            </w:pPr>
          </w:p>
          <w:p w:rsidR="001D0214" w:rsidRPr="005F7685" w:rsidRDefault="001D0214" w:rsidP="00B676E0">
            <w:pPr>
              <w:rPr>
                <w:rFonts w:ascii="Times New Roman" w:hAnsi="Times New Roman"/>
                <w:sz w:val="22"/>
              </w:rPr>
            </w:pPr>
          </w:p>
          <w:p w:rsidR="001D0214" w:rsidRPr="005F7685" w:rsidRDefault="001D0214" w:rsidP="00371CD0">
            <w:pPr>
              <w:rPr>
                <w:rFonts w:ascii="Times New Roman" w:hAnsi="Times New Roman"/>
                <w:sz w:val="22"/>
              </w:rPr>
            </w:pPr>
          </w:p>
          <w:p w:rsidR="001D0214" w:rsidRPr="005F7685" w:rsidRDefault="001D0214" w:rsidP="00371CD0">
            <w:pPr>
              <w:rPr>
                <w:rFonts w:ascii="Times New Roman" w:hAnsi="Times New Roman"/>
                <w:sz w:val="22"/>
              </w:rPr>
            </w:pPr>
          </w:p>
          <w:p w:rsidR="001D0214" w:rsidRPr="005F7685" w:rsidRDefault="001D0214" w:rsidP="00371CD0">
            <w:pPr>
              <w:rPr>
                <w:rFonts w:ascii="Times New Roman" w:hAnsi="Times New Roman"/>
                <w:sz w:val="22"/>
              </w:rPr>
            </w:pPr>
          </w:p>
          <w:p w:rsidR="001D0214" w:rsidRPr="005F7685" w:rsidRDefault="001D0214" w:rsidP="00371CD0">
            <w:pPr>
              <w:rPr>
                <w:rFonts w:ascii="Times New Roman" w:hAnsi="Times New Roman"/>
                <w:sz w:val="22"/>
              </w:rPr>
            </w:pPr>
          </w:p>
          <w:p w:rsidR="001D0214" w:rsidRPr="005F7685" w:rsidRDefault="001D0214" w:rsidP="00371CD0">
            <w:pPr>
              <w:rPr>
                <w:rFonts w:ascii="Times New Roman" w:hAnsi="Times New Roman"/>
                <w:sz w:val="22"/>
              </w:rPr>
            </w:pPr>
          </w:p>
          <w:p w:rsidR="001D0214" w:rsidRPr="005F7685" w:rsidRDefault="001D0214" w:rsidP="00371CD0">
            <w:pPr>
              <w:rPr>
                <w:rFonts w:ascii="Times New Roman" w:hAnsi="Times New Roman"/>
                <w:sz w:val="22"/>
              </w:rPr>
            </w:pPr>
          </w:p>
          <w:p w:rsidR="001D0214" w:rsidRPr="005F7685" w:rsidRDefault="001D0214" w:rsidP="00371CD0">
            <w:pPr>
              <w:rPr>
                <w:rFonts w:ascii="Times New Roman" w:hAnsi="Times New Roman"/>
                <w:sz w:val="22"/>
              </w:rPr>
            </w:pPr>
          </w:p>
          <w:p w:rsidR="001D0214" w:rsidRPr="005F7685" w:rsidRDefault="001D0214" w:rsidP="00371CD0">
            <w:pPr>
              <w:rPr>
                <w:rFonts w:ascii="Times New Roman" w:hAnsi="Times New Roman"/>
                <w:sz w:val="22"/>
              </w:rPr>
            </w:pPr>
          </w:p>
          <w:p w:rsidR="001D0214" w:rsidRPr="005F7685" w:rsidRDefault="001D0214" w:rsidP="00371CD0">
            <w:pPr>
              <w:rPr>
                <w:rFonts w:ascii="Times New Roman" w:hAnsi="Times New Roman"/>
                <w:sz w:val="22"/>
              </w:rPr>
            </w:pPr>
          </w:p>
          <w:p w:rsidR="001D0214" w:rsidRPr="005F7685" w:rsidRDefault="001D0214" w:rsidP="00371CD0">
            <w:pPr>
              <w:rPr>
                <w:rFonts w:ascii="Times New Roman" w:hAnsi="Times New Roman"/>
                <w:sz w:val="22"/>
              </w:rPr>
            </w:pPr>
            <w:r>
              <w:rPr>
                <w:rFonts w:ascii="Times New Roman" w:hAnsi="Times New Roman"/>
                <w:sz w:val="22"/>
                <w:szCs w:val="22"/>
              </w:rPr>
              <w:t>4</w:t>
            </w:r>
          </w:p>
          <w:p w:rsidR="001D0214" w:rsidRPr="005F7685" w:rsidRDefault="001D0214" w:rsidP="00371CD0">
            <w:pPr>
              <w:rPr>
                <w:rFonts w:ascii="Times New Roman" w:hAnsi="Times New Roman"/>
                <w:sz w:val="22"/>
              </w:rPr>
            </w:pPr>
          </w:p>
        </w:tc>
        <w:tc>
          <w:tcPr>
            <w:tcW w:w="1540" w:type="dxa"/>
            <w:vMerge w:val="restart"/>
          </w:tcPr>
          <w:p w:rsidR="001D0214" w:rsidRPr="005F7685" w:rsidRDefault="001D0214" w:rsidP="00371CD0">
            <w:pPr>
              <w:rPr>
                <w:b/>
              </w:rPr>
            </w:pPr>
          </w:p>
          <w:p w:rsidR="001D0214" w:rsidRPr="005F7685" w:rsidRDefault="001D0214" w:rsidP="00371CD0">
            <w:pPr>
              <w:rPr>
                <w:rFonts w:ascii="Times New Roman" w:hAnsi="Times New Roman"/>
                <w:b/>
                <w:sz w:val="22"/>
              </w:rPr>
            </w:pPr>
          </w:p>
          <w:p w:rsidR="001D0214" w:rsidRPr="005F7685" w:rsidRDefault="001D0214" w:rsidP="00371CD0">
            <w:pPr>
              <w:rPr>
                <w:rFonts w:ascii="Times New Roman" w:hAnsi="Times New Roman"/>
                <w:b/>
                <w:sz w:val="22"/>
              </w:rPr>
            </w:pPr>
          </w:p>
          <w:p w:rsidR="001D0214" w:rsidRPr="005F7685" w:rsidRDefault="001D0214" w:rsidP="00371CD0">
            <w:pPr>
              <w:rPr>
                <w:rFonts w:ascii="Times New Roman" w:hAnsi="Times New Roman"/>
                <w:sz w:val="22"/>
              </w:rPr>
            </w:pPr>
            <w:r w:rsidRPr="005F7685">
              <w:rPr>
                <w:rFonts w:ascii="Times New Roman" w:hAnsi="Times New Roman"/>
                <w:b/>
                <w:sz w:val="22"/>
                <w:szCs w:val="22"/>
              </w:rPr>
              <w:t>ÖLÇME</w:t>
            </w:r>
          </w:p>
          <w:p w:rsidR="001D0214" w:rsidRDefault="001D0214" w:rsidP="00371CD0">
            <w:pPr>
              <w:rPr>
                <w:rFonts w:ascii="Times New Roman" w:hAnsi="Times New Roman"/>
                <w:sz w:val="22"/>
              </w:rPr>
            </w:pPr>
            <w:r w:rsidRPr="005F7685">
              <w:rPr>
                <w:rFonts w:ascii="Times New Roman" w:hAnsi="Times New Roman"/>
                <w:sz w:val="22"/>
                <w:szCs w:val="22"/>
              </w:rPr>
              <w:t>Uzunlukları Ölçme</w:t>
            </w:r>
          </w:p>
          <w:p w:rsidR="001D0214" w:rsidRPr="005F7685" w:rsidRDefault="001D0214" w:rsidP="00371CD0">
            <w:pPr>
              <w:rPr>
                <w:rFonts w:ascii="Times New Roman" w:hAnsi="Times New Roman"/>
                <w:sz w:val="22"/>
              </w:rPr>
            </w:pPr>
            <w:r>
              <w:rPr>
                <w:rFonts w:ascii="Times New Roman" w:hAnsi="Times New Roman"/>
                <w:sz w:val="22"/>
                <w:szCs w:val="22"/>
              </w:rPr>
              <w:t>( 7 saat)</w:t>
            </w:r>
          </w:p>
        </w:tc>
        <w:tc>
          <w:tcPr>
            <w:tcW w:w="5720" w:type="dxa"/>
          </w:tcPr>
          <w:p w:rsidR="001D0214" w:rsidRPr="005F7685" w:rsidRDefault="001D0214" w:rsidP="005F7685">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1. Standart olmayan farklı uzunluk ölçme birimlerini birlikte kullanarak bir uzunluğu ölçer.</w:t>
            </w:r>
          </w:p>
          <w:p w:rsidR="001D0214" w:rsidRPr="005F7685" w:rsidRDefault="001D0214" w:rsidP="005F7685">
            <w:pPr>
              <w:widowControl w:val="0"/>
              <w:autoSpaceDE w:val="0"/>
              <w:autoSpaceDN w:val="0"/>
              <w:adjustRightInd w:val="0"/>
              <w:textAlignment w:val="center"/>
              <w:rPr>
                <w:rFonts w:ascii="Times-Roman" w:hAnsi="Times-Roman" w:cs="Times-Roman"/>
                <w:color w:val="000000"/>
                <w:sz w:val="10"/>
                <w:szCs w:val="10"/>
              </w:rPr>
            </w:pPr>
          </w:p>
          <w:p w:rsidR="001D0214" w:rsidRPr="005F7685" w:rsidRDefault="001D0214" w:rsidP="005F7685">
            <w:pPr>
              <w:spacing w:before="120"/>
              <w:rPr>
                <w:sz w:val="18"/>
                <w:szCs w:val="18"/>
              </w:rPr>
            </w:pPr>
            <w:r w:rsidRPr="005F7685">
              <w:rPr>
                <w:rFonts w:ascii="Webdings" w:hAnsi="Webdings"/>
                <w:b/>
                <w:bCs/>
                <w:sz w:val="18"/>
                <w:szCs w:val="18"/>
              </w:rPr>
              <w:t></w:t>
            </w:r>
            <w:r w:rsidRPr="005F7685">
              <w:rPr>
                <w:rFonts w:ascii="Times New Roman" w:hAnsi="Times New Roman"/>
                <w:sz w:val="21"/>
                <w:szCs w:val="21"/>
              </w:rPr>
              <w:t>Sıra, yazı tahtası vb. uzunluklar; karış-parmak, adım-ayak vb. standart olmayan uzunluk ölçme birimleri ile ölçtürülür. Sonuçlar; “Kitabın boyu 2 karış 3 parmaktır.”, “Sınıfımızın uzunluğu 15 adım 3 ayaktır.” gibi ifadelerle karış, parmak adım, ayak vb. birimleriyle yazdırılır.</w:t>
            </w:r>
          </w:p>
          <w:p w:rsidR="001D0214" w:rsidRPr="005F7685" w:rsidRDefault="001D0214" w:rsidP="005F7685">
            <w:pPr>
              <w:spacing w:before="120"/>
              <w:rPr>
                <w:sz w:val="8"/>
                <w:szCs w:val="8"/>
              </w:rPr>
            </w:pPr>
          </w:p>
          <w:p w:rsidR="001D0214" w:rsidRPr="005F7685" w:rsidRDefault="001D0214" w:rsidP="003C7DD8">
            <w:pPr>
              <w:rPr>
                <w:rFonts w:ascii="Times New Roman" w:hAnsi="Times New Roman"/>
                <w:sz w:val="19"/>
                <w:szCs w:val="19"/>
              </w:rPr>
            </w:pPr>
            <w:r w:rsidRPr="005F7685">
              <w:rPr>
                <w:rFonts w:ascii="Times New Roman" w:hAnsi="Times New Roman"/>
                <w:b/>
                <w:spacing w:val="-20"/>
                <w:sz w:val="19"/>
                <w:szCs w:val="19"/>
              </w:rPr>
              <w:t>[</w:t>
            </w:r>
            <w:r w:rsidRPr="005F7685">
              <w:rPr>
                <w:rFonts w:ascii="Times New Roman" w:hAnsi="Times New Roman"/>
                <w:b/>
                <w:bCs/>
                <w:spacing w:val="-20"/>
                <w:sz w:val="19"/>
                <w:szCs w:val="19"/>
              </w:rPr>
              <w:t>!</w:t>
            </w:r>
            <w:r w:rsidRPr="005F7685">
              <w:rPr>
                <w:rFonts w:ascii="Times New Roman" w:hAnsi="Times New Roman"/>
                <w:b/>
                <w:spacing w:val="-20"/>
                <w:sz w:val="19"/>
                <w:szCs w:val="19"/>
              </w:rPr>
              <w:t>]</w:t>
            </w:r>
            <w:r w:rsidRPr="005F7685">
              <w:rPr>
                <w:rFonts w:ascii="Times New Roman" w:hAnsi="Times New Roman"/>
                <w:b/>
                <w:sz w:val="19"/>
                <w:szCs w:val="19"/>
              </w:rPr>
              <w:t> </w:t>
            </w:r>
            <w:r w:rsidRPr="005F7685">
              <w:rPr>
                <w:rFonts w:ascii="Times New Roman" w:hAnsi="Times New Roman"/>
                <w:sz w:val="19"/>
                <w:szCs w:val="19"/>
              </w:rPr>
              <w:t xml:space="preserve"> Ölçme yapılırken standart olmayan ölçme araçlarının arada boşluk olmayacak şekilde uç uca getirileceği,  iple yapılan ölçmelerde ise ipin gergin olarak tutulması gerektiği vurgulanır.</w:t>
            </w:r>
          </w:p>
          <w:p w:rsidR="001D0214" w:rsidRPr="005F7685" w:rsidRDefault="001D0214" w:rsidP="003C7DD8">
            <w:pPr>
              <w:rPr>
                <w:sz w:val="18"/>
                <w:szCs w:val="18"/>
              </w:rPr>
            </w:pPr>
          </w:p>
        </w:tc>
        <w:tc>
          <w:tcPr>
            <w:tcW w:w="2090" w:type="dxa"/>
          </w:tcPr>
          <w:p w:rsidR="001D0214" w:rsidRPr="005F7685" w:rsidRDefault="001D0214" w:rsidP="005F7685">
            <w:pPr>
              <w:widowControl w:val="0"/>
              <w:autoSpaceDE w:val="0"/>
              <w:autoSpaceDN w:val="0"/>
              <w:adjustRightInd w:val="0"/>
              <w:textAlignment w:val="center"/>
              <w:rPr>
                <w:rFonts w:ascii="Times New Roman" w:hAnsi="Times New Roman"/>
                <w:b/>
                <w:color w:val="000000"/>
                <w:spacing w:val="-2"/>
                <w:sz w:val="22"/>
              </w:rPr>
            </w:pPr>
          </w:p>
          <w:p w:rsidR="001D0214" w:rsidRPr="005F7685" w:rsidRDefault="001D0214" w:rsidP="00B676E0">
            <w:pPr>
              <w:rPr>
                <w:sz w:val="18"/>
                <w:szCs w:val="18"/>
              </w:rPr>
            </w:pPr>
          </w:p>
          <w:p w:rsidR="001D0214" w:rsidRPr="005F7685" w:rsidRDefault="001D0214" w:rsidP="005F7685">
            <w:pPr>
              <w:jc w:val="both"/>
              <w:rPr>
                <w:rFonts w:ascii="Times New Roman" w:hAnsi="Times New Roman"/>
                <w:sz w:val="20"/>
                <w:szCs w:val="20"/>
              </w:rPr>
            </w:pPr>
          </w:p>
          <w:p w:rsidR="001D0214" w:rsidRPr="005F7685" w:rsidRDefault="001D0214" w:rsidP="005F7685">
            <w:pPr>
              <w:jc w:val="both"/>
              <w:rPr>
                <w:sz w:val="24"/>
              </w:rPr>
            </w:pPr>
            <w:r w:rsidRPr="005F7685">
              <w:rPr>
                <w:sz w:val="18"/>
                <w:szCs w:val="18"/>
              </w:rPr>
              <w:t> </w:t>
            </w:r>
          </w:p>
          <w:p w:rsidR="001D0214" w:rsidRPr="005F7685" w:rsidRDefault="001D0214" w:rsidP="00B676E0">
            <w:pPr>
              <w:rPr>
                <w:rFonts w:ascii="Times New Roman" w:hAnsi="Times New Roman"/>
                <w:sz w:val="22"/>
              </w:rPr>
            </w:pPr>
          </w:p>
        </w:tc>
        <w:tc>
          <w:tcPr>
            <w:tcW w:w="1870" w:type="dxa"/>
            <w:vMerge w:val="restart"/>
          </w:tcPr>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4- Metre</w:t>
            </w:r>
          </w:p>
          <w:p w:rsidR="001D0214" w:rsidRPr="005F7685" w:rsidRDefault="001D0214" w:rsidP="009C0DDC">
            <w:pPr>
              <w:rPr>
                <w:rFonts w:ascii="Times New Roman" w:hAnsi="Times New Roman"/>
                <w:sz w:val="20"/>
                <w:szCs w:val="20"/>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tc>
        <w:tc>
          <w:tcPr>
            <w:tcW w:w="1430" w:type="dxa"/>
            <w:vMerge w:val="restart"/>
          </w:tcPr>
          <w:p w:rsidR="001D0214" w:rsidRDefault="001D0214" w:rsidP="005F7685">
            <w:pPr>
              <w:pStyle w:val="NormalWeb"/>
              <w:spacing w:before="0" w:beforeAutospacing="0" w:after="0" w:afterAutospacing="0"/>
            </w:pPr>
            <w:r w:rsidRPr="005F7685">
              <w:rPr>
                <w:sz w:val="20"/>
                <w:szCs w:val="20"/>
              </w:rPr>
              <w:t>1 – Soru-Yanıt</w:t>
            </w:r>
          </w:p>
          <w:p w:rsidR="001D0214" w:rsidRDefault="001D0214" w:rsidP="005F7685">
            <w:pPr>
              <w:pStyle w:val="NormalWeb"/>
              <w:spacing w:before="0" w:beforeAutospacing="0" w:after="0" w:afterAutospacing="0"/>
            </w:pPr>
            <w:r w:rsidRPr="005F7685">
              <w:rPr>
                <w:sz w:val="20"/>
                <w:szCs w:val="20"/>
              </w:rPr>
              <w:t>2 – Beyin Fırtınası</w:t>
            </w:r>
          </w:p>
          <w:p w:rsidR="001D0214" w:rsidRDefault="001D0214" w:rsidP="005F7685">
            <w:pPr>
              <w:pStyle w:val="NormalWeb"/>
              <w:spacing w:before="0" w:beforeAutospacing="0" w:after="0" w:afterAutospacing="0"/>
            </w:pPr>
            <w:r w:rsidRPr="005F7685">
              <w:rPr>
                <w:sz w:val="20"/>
                <w:szCs w:val="20"/>
              </w:rPr>
              <w:t>3 – Anlatım</w:t>
            </w:r>
          </w:p>
          <w:p w:rsidR="001D0214" w:rsidRDefault="001D0214" w:rsidP="005F7685">
            <w:pPr>
              <w:pStyle w:val="NormalWeb"/>
              <w:spacing w:before="0" w:beforeAutospacing="0" w:after="0" w:afterAutospacing="0"/>
            </w:pPr>
            <w:r w:rsidRPr="005F7685">
              <w:rPr>
                <w:sz w:val="20"/>
                <w:szCs w:val="20"/>
              </w:rPr>
              <w:t>4 – Alıştırmalar</w:t>
            </w:r>
          </w:p>
          <w:p w:rsidR="001D0214" w:rsidRDefault="001D0214" w:rsidP="005F7685">
            <w:pPr>
              <w:pStyle w:val="NormalWeb"/>
              <w:spacing w:before="0" w:beforeAutospacing="0" w:after="0" w:afterAutospacing="0"/>
            </w:pPr>
            <w:r w:rsidRPr="005F7685">
              <w:rPr>
                <w:sz w:val="20"/>
                <w:szCs w:val="20"/>
              </w:rPr>
              <w:t xml:space="preserve">5 – Grup </w:t>
            </w:r>
          </w:p>
          <w:p w:rsidR="001D0214" w:rsidRDefault="001D0214" w:rsidP="005F7685">
            <w:pPr>
              <w:pStyle w:val="NormalWeb"/>
              <w:spacing w:before="0" w:beforeAutospacing="0" w:after="0" w:afterAutospacing="0"/>
            </w:pPr>
            <w:r w:rsidRPr="005F7685">
              <w:rPr>
                <w:sz w:val="20"/>
                <w:szCs w:val="20"/>
              </w:rPr>
              <w:t>       Tartışması</w:t>
            </w:r>
          </w:p>
          <w:p w:rsidR="001D0214" w:rsidRDefault="001D0214" w:rsidP="005F7685">
            <w:pPr>
              <w:pStyle w:val="NormalWeb"/>
              <w:spacing w:before="0" w:beforeAutospacing="0" w:after="0" w:afterAutospacing="0"/>
            </w:pPr>
            <w:r w:rsidRPr="005F7685">
              <w:rPr>
                <w:sz w:val="20"/>
                <w:szCs w:val="20"/>
              </w:rPr>
              <w:t>6 – Gösteri</w:t>
            </w:r>
          </w:p>
          <w:p w:rsidR="001D0214" w:rsidRDefault="001D0214" w:rsidP="005F7685">
            <w:pPr>
              <w:pStyle w:val="NormalWeb"/>
              <w:spacing w:before="0" w:beforeAutospacing="0" w:after="0" w:afterAutospacing="0"/>
            </w:pPr>
            <w:r w:rsidRPr="005F7685">
              <w:rPr>
                <w:sz w:val="20"/>
                <w:szCs w:val="20"/>
              </w:rPr>
              <w:t>7 – Rol Yapma</w:t>
            </w:r>
          </w:p>
          <w:p w:rsidR="001D0214" w:rsidRDefault="001D0214" w:rsidP="005F7685">
            <w:pPr>
              <w:pStyle w:val="NormalWeb"/>
              <w:spacing w:before="0" w:beforeAutospacing="0" w:after="0" w:afterAutospacing="0"/>
            </w:pPr>
            <w:r w:rsidRPr="005F7685">
              <w:rPr>
                <w:sz w:val="20"/>
                <w:szCs w:val="20"/>
              </w:rPr>
              <w:t xml:space="preserve">8 – Problem </w:t>
            </w:r>
          </w:p>
          <w:p w:rsidR="001D0214" w:rsidRDefault="001D0214" w:rsidP="005F7685">
            <w:pPr>
              <w:pStyle w:val="NormalWeb"/>
              <w:spacing w:before="0" w:beforeAutospacing="0" w:after="0" w:afterAutospacing="0"/>
            </w:pPr>
            <w:r w:rsidRPr="005F7685">
              <w:rPr>
                <w:sz w:val="20"/>
                <w:szCs w:val="20"/>
              </w:rPr>
              <w:t>       Çözme</w:t>
            </w:r>
          </w:p>
          <w:p w:rsidR="001D0214" w:rsidRDefault="001D0214" w:rsidP="005F7685">
            <w:pPr>
              <w:pStyle w:val="NormalWeb"/>
              <w:spacing w:before="0" w:beforeAutospacing="0" w:after="0" w:afterAutospacing="0"/>
            </w:pPr>
            <w:r w:rsidRPr="005F7685">
              <w:rPr>
                <w:sz w:val="20"/>
                <w:szCs w:val="20"/>
              </w:rPr>
              <w:t xml:space="preserve">9 – Buluş Yoluyla </w:t>
            </w:r>
          </w:p>
          <w:p w:rsidR="001D0214" w:rsidRDefault="001D0214" w:rsidP="005F7685">
            <w:pPr>
              <w:pStyle w:val="NormalWeb"/>
              <w:spacing w:before="0" w:beforeAutospacing="0" w:after="0" w:afterAutospacing="0"/>
            </w:pPr>
            <w:r w:rsidRPr="005F7685">
              <w:rPr>
                <w:sz w:val="20"/>
                <w:szCs w:val="20"/>
              </w:rPr>
              <w:t>       Öğretim</w:t>
            </w:r>
          </w:p>
          <w:p w:rsidR="001D0214" w:rsidRPr="005F7685" w:rsidRDefault="001D0214" w:rsidP="005F7685">
            <w:pPr>
              <w:jc w:val="center"/>
              <w:rPr>
                <w:rFonts w:ascii="Times New Roman" w:hAnsi="Times New Roman"/>
                <w:sz w:val="22"/>
              </w:rPr>
            </w:pPr>
          </w:p>
        </w:tc>
        <w:tc>
          <w:tcPr>
            <w:tcW w:w="1986" w:type="dxa"/>
            <w:vMerge w:val="restart"/>
          </w:tcPr>
          <w:p w:rsidR="001D0214" w:rsidRPr="005F7685" w:rsidRDefault="001D0214" w:rsidP="005F7685">
            <w:pPr>
              <w:widowControl w:val="0"/>
              <w:autoSpaceDE w:val="0"/>
              <w:autoSpaceDN w:val="0"/>
              <w:adjustRightInd w:val="0"/>
              <w:jc w:val="center"/>
              <w:textAlignment w:val="center"/>
              <w:rPr>
                <w:rFonts w:ascii="Times New Roman" w:hAnsi="Times New Roman"/>
                <w:color w:val="000000"/>
                <w:sz w:val="22"/>
              </w:rPr>
            </w:pPr>
          </w:p>
          <w:p w:rsidR="001D0214" w:rsidRPr="005F7685" w:rsidRDefault="001D0214" w:rsidP="005F7685">
            <w:pPr>
              <w:widowControl w:val="0"/>
              <w:autoSpaceDE w:val="0"/>
              <w:autoSpaceDN w:val="0"/>
              <w:adjustRightInd w:val="0"/>
              <w:jc w:val="center"/>
              <w:textAlignment w:val="center"/>
              <w:rPr>
                <w:rFonts w:ascii="Times New Roman" w:hAnsi="Times New Roman"/>
                <w:color w:val="000000"/>
                <w:sz w:val="22"/>
              </w:rPr>
            </w:pPr>
          </w:p>
          <w:p w:rsidR="001D0214" w:rsidRPr="005F7685" w:rsidRDefault="001D0214" w:rsidP="003C7DD8">
            <w:pPr>
              <w:rPr>
                <w:sz w:val="24"/>
              </w:rPr>
            </w:pPr>
            <w:r w:rsidRPr="005F7685">
              <w:rPr>
                <w:rFonts w:ascii="Wingdings" w:hAnsi="Wingdings"/>
                <w:sz w:val="18"/>
                <w:szCs w:val="18"/>
              </w:rPr>
              <w:t></w:t>
            </w:r>
            <w:r w:rsidRPr="005F7685">
              <w:rPr>
                <w:rFonts w:ascii="Times New Roman" w:hAnsi="Times New Roman"/>
                <w:sz w:val="20"/>
                <w:szCs w:val="20"/>
              </w:rPr>
              <w:t>Standart uzunluk ölçme araçlarının kullanıldığı mesleklerle ilgili araştırma yapıp sınıfa sununuz.</w:t>
            </w:r>
          </w:p>
          <w:p w:rsidR="001D0214" w:rsidRPr="005F7685" w:rsidRDefault="001D0214" w:rsidP="005F7685">
            <w:pPr>
              <w:widowControl w:val="0"/>
              <w:autoSpaceDE w:val="0"/>
              <w:autoSpaceDN w:val="0"/>
              <w:adjustRightInd w:val="0"/>
              <w:jc w:val="center"/>
              <w:textAlignment w:val="center"/>
              <w:rPr>
                <w:rFonts w:ascii="Times New Roman" w:hAnsi="Times New Roman"/>
                <w:color w:val="000000"/>
                <w:sz w:val="22"/>
              </w:rPr>
            </w:pPr>
          </w:p>
          <w:p w:rsidR="001D0214" w:rsidRPr="005F7685" w:rsidRDefault="001D0214" w:rsidP="00B676E0">
            <w:pPr>
              <w:rPr>
                <w:rFonts w:ascii="Times New Roman" w:hAnsi="Times New Roman"/>
                <w:szCs w:val="20"/>
                <w:lang w:eastAsia="tr-TR"/>
              </w:rPr>
            </w:pPr>
          </w:p>
          <w:p w:rsidR="001D0214" w:rsidRPr="005F7685" w:rsidRDefault="001D0214" w:rsidP="00B676E0">
            <w:pPr>
              <w:rPr>
                <w:rFonts w:ascii="Times New Roman" w:hAnsi="Times New Roman"/>
                <w:szCs w:val="20"/>
                <w:lang w:eastAsia="tr-TR"/>
              </w:rPr>
            </w:pPr>
          </w:p>
          <w:p w:rsidR="001D0214" w:rsidRPr="005F7685" w:rsidRDefault="001D0214" w:rsidP="00B676E0">
            <w:pPr>
              <w:rPr>
                <w:rFonts w:ascii="Times New Roman" w:hAnsi="Times New Roman"/>
                <w:szCs w:val="20"/>
                <w:lang w:eastAsia="tr-TR"/>
              </w:rPr>
            </w:pPr>
          </w:p>
          <w:p w:rsidR="001D0214" w:rsidRPr="005F7685" w:rsidRDefault="001D0214" w:rsidP="00B676E0">
            <w:pPr>
              <w:rPr>
                <w:rFonts w:ascii="Times New Roman" w:hAnsi="Times New Roman"/>
                <w:szCs w:val="20"/>
                <w:lang w:eastAsia="tr-TR"/>
              </w:rPr>
            </w:pPr>
          </w:p>
          <w:p w:rsidR="001D0214" w:rsidRPr="005F7685" w:rsidRDefault="001D0214" w:rsidP="00B676E0">
            <w:pPr>
              <w:rPr>
                <w:sz w:val="18"/>
              </w:rPr>
            </w:pPr>
          </w:p>
          <w:p w:rsidR="001D0214" w:rsidRPr="005F7685" w:rsidRDefault="001D0214" w:rsidP="005F7685">
            <w:pPr>
              <w:widowControl w:val="0"/>
              <w:autoSpaceDE w:val="0"/>
              <w:autoSpaceDN w:val="0"/>
              <w:adjustRightInd w:val="0"/>
              <w:textAlignment w:val="center"/>
              <w:rPr>
                <w:rFonts w:ascii="Times New Roman" w:hAnsi="Times New Roman"/>
                <w:sz w:val="22"/>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B676E0">
            <w:pPr>
              <w:rPr>
                <w:rFonts w:ascii="Times New Roman" w:hAnsi="Times New Roman"/>
                <w:sz w:val="22"/>
              </w:rPr>
            </w:pPr>
          </w:p>
        </w:tc>
      </w:tr>
      <w:tr w:rsidR="001D0214" w:rsidRPr="005F7685" w:rsidTr="005F7685">
        <w:trPr>
          <w:gridBefore w:val="1"/>
          <w:trHeight w:val="3805"/>
        </w:trPr>
        <w:tc>
          <w:tcPr>
            <w:tcW w:w="438" w:type="dxa"/>
            <w:vMerge/>
          </w:tcPr>
          <w:p w:rsidR="001D0214" w:rsidRPr="005F7685" w:rsidRDefault="001D0214" w:rsidP="005F7685">
            <w:pPr>
              <w:tabs>
                <w:tab w:val="left" w:pos="1455"/>
              </w:tabs>
              <w:rPr>
                <w:rFonts w:ascii="Times New Roman" w:hAnsi="Times New Roman"/>
                <w:sz w:val="22"/>
              </w:rPr>
            </w:pPr>
          </w:p>
        </w:tc>
        <w:tc>
          <w:tcPr>
            <w:tcW w:w="440" w:type="dxa"/>
            <w:vMerge/>
          </w:tcPr>
          <w:p w:rsidR="001D0214" w:rsidRPr="005F7685" w:rsidRDefault="001D0214" w:rsidP="005F7685">
            <w:pPr>
              <w:tabs>
                <w:tab w:val="left" w:pos="1455"/>
              </w:tabs>
              <w:rPr>
                <w:rFonts w:ascii="Times New Roman" w:hAnsi="Times New Roman"/>
                <w:sz w:val="22"/>
              </w:rPr>
            </w:pPr>
          </w:p>
        </w:tc>
        <w:tc>
          <w:tcPr>
            <w:tcW w:w="330" w:type="dxa"/>
            <w:vMerge/>
          </w:tcPr>
          <w:p w:rsidR="001D0214" w:rsidRPr="005F7685" w:rsidRDefault="001D0214" w:rsidP="00371CD0">
            <w:pPr>
              <w:rPr>
                <w:rFonts w:ascii="Times New Roman" w:hAnsi="Times New Roman"/>
                <w:sz w:val="22"/>
              </w:rPr>
            </w:pPr>
          </w:p>
        </w:tc>
        <w:tc>
          <w:tcPr>
            <w:tcW w:w="1540" w:type="dxa"/>
            <w:vMerge/>
          </w:tcPr>
          <w:p w:rsidR="001D0214" w:rsidRPr="005F7685" w:rsidRDefault="001D0214" w:rsidP="00B676E0">
            <w:pPr>
              <w:rPr>
                <w:rFonts w:ascii="Times New Roman" w:hAnsi="Times New Roman"/>
                <w:sz w:val="22"/>
              </w:rPr>
            </w:pPr>
          </w:p>
        </w:tc>
        <w:tc>
          <w:tcPr>
            <w:tcW w:w="5720" w:type="dxa"/>
          </w:tcPr>
          <w:p w:rsidR="001D0214" w:rsidRPr="005F7685" w:rsidRDefault="001D0214" w:rsidP="005F7685">
            <w:pPr>
              <w:jc w:val="both"/>
              <w:rPr>
                <w:rFonts w:ascii="Times New Roman" w:hAnsi="Times New Roman"/>
                <w:sz w:val="20"/>
                <w:szCs w:val="20"/>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2. Standart uzunluk ölçme araçlarını belirterek gerekliliğini açıklar.</w:t>
            </w:r>
          </w:p>
          <w:p w:rsidR="001D0214" w:rsidRPr="005F7685" w:rsidRDefault="001D0214" w:rsidP="005F7685">
            <w:pPr>
              <w:spacing w:before="120"/>
              <w:jc w:val="both"/>
              <w:rPr>
                <w:rFonts w:ascii="Times New Roman" w:hAnsi="Times New Roman"/>
                <w:sz w:val="21"/>
                <w:szCs w:val="21"/>
              </w:rPr>
            </w:pPr>
            <w:r w:rsidRPr="005F7685">
              <w:rPr>
                <w:rFonts w:ascii="Webdings" w:hAnsi="Webdings"/>
                <w:b/>
                <w:bCs/>
                <w:sz w:val="18"/>
                <w:szCs w:val="18"/>
              </w:rPr>
              <w:t></w:t>
            </w:r>
            <w:r w:rsidRPr="005F7685">
              <w:rPr>
                <w:rFonts w:ascii="Times New Roman" w:hAnsi="Times New Roman"/>
                <w:sz w:val="21"/>
                <w:szCs w:val="21"/>
              </w:rPr>
              <w:t>Standart olmayan ölçme birimlerinde; “öğretmenin karışı-öğrencinin karışı”, “öğretmenin adımı-öğrencinin adımı” vb.  ölçümler karşılaştırılarak standart ölçme araçlarının gerekliliği fark ettirilir.</w:t>
            </w:r>
          </w:p>
          <w:p w:rsidR="001D0214" w:rsidRPr="005F7685" w:rsidRDefault="001D0214" w:rsidP="005F7685">
            <w:pPr>
              <w:spacing w:before="120"/>
              <w:jc w:val="both"/>
              <w:rPr>
                <w:szCs w:val="16"/>
              </w:rPr>
            </w:pPr>
          </w:p>
          <w:p w:rsidR="001D0214" w:rsidRPr="005F7685" w:rsidRDefault="001D0214" w:rsidP="005F7685">
            <w:pPr>
              <w:jc w:val="both"/>
              <w:rPr>
                <w:sz w:val="24"/>
              </w:rPr>
            </w:pPr>
            <w:r w:rsidRPr="005F7685">
              <w:rPr>
                <w:rFonts w:ascii="Webdings" w:hAnsi="Webdings"/>
                <w:b/>
                <w:bCs/>
                <w:sz w:val="18"/>
                <w:szCs w:val="18"/>
              </w:rPr>
              <w:t></w:t>
            </w:r>
            <w:r w:rsidRPr="005F7685">
              <w:rPr>
                <w:rFonts w:ascii="Times New Roman" w:hAnsi="Times New Roman"/>
                <w:sz w:val="21"/>
                <w:szCs w:val="21"/>
              </w:rPr>
              <w:t>Yazı tahtası, okul koridoru vb. uzunlukları ölçmek için adımdan ya da karıştan daha uzun ve herkesin kabul edeceği standart bir ölçme aracına olan gereksinim açıklatılır.</w:t>
            </w:r>
          </w:p>
          <w:p w:rsidR="001D0214" w:rsidRPr="005F7685" w:rsidRDefault="001D0214" w:rsidP="005F7685">
            <w:pPr>
              <w:spacing w:before="120"/>
              <w:jc w:val="both"/>
              <w:rPr>
                <w:szCs w:val="16"/>
              </w:rPr>
            </w:pPr>
            <w:r w:rsidRPr="005F7685">
              <w:rPr>
                <w:sz w:val="18"/>
                <w:szCs w:val="18"/>
              </w:rPr>
              <w:t> </w:t>
            </w:r>
          </w:p>
          <w:p w:rsidR="001D0214" w:rsidRPr="005F7685" w:rsidRDefault="001D0214" w:rsidP="005F7685">
            <w:pPr>
              <w:jc w:val="both"/>
              <w:rPr>
                <w:sz w:val="24"/>
              </w:rPr>
            </w:pPr>
            <w:r w:rsidRPr="005F7685">
              <w:rPr>
                <w:rFonts w:ascii="Webdings" w:hAnsi="Webdings"/>
                <w:b/>
                <w:bCs/>
                <w:sz w:val="18"/>
                <w:szCs w:val="18"/>
              </w:rPr>
              <w:t></w:t>
            </w:r>
            <w:r w:rsidRPr="005F7685">
              <w:rPr>
                <w:rFonts w:ascii="Times New Roman" w:hAnsi="Times New Roman"/>
                <w:sz w:val="21"/>
                <w:szCs w:val="21"/>
              </w:rPr>
              <w:t>Vücudumuzun bel kısmının, ağaç gövdesinin vb. uzunluklarının hangi standart ölçme aracı ile ölçüleceği tartıştırılır.</w:t>
            </w:r>
          </w:p>
          <w:p w:rsidR="001D0214" w:rsidRPr="005F7685" w:rsidRDefault="001D0214" w:rsidP="005F7685">
            <w:pPr>
              <w:widowControl w:val="0"/>
              <w:autoSpaceDE w:val="0"/>
              <w:autoSpaceDN w:val="0"/>
              <w:adjustRightInd w:val="0"/>
              <w:textAlignment w:val="center"/>
              <w:rPr>
                <w:rFonts w:ascii="Times-Roman" w:hAnsi="Times-Roman" w:cs="Times-Roman"/>
                <w:color w:val="000000"/>
                <w:sz w:val="20"/>
                <w:szCs w:val="20"/>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19"/>
                <w:szCs w:val="19"/>
              </w:rPr>
            </w:pPr>
            <w:r w:rsidRPr="005F7685">
              <w:rPr>
                <w:rFonts w:ascii="Times New Roman" w:hAnsi="Times New Roman"/>
                <w:color w:val="000000"/>
                <w:sz w:val="19"/>
                <w:szCs w:val="19"/>
              </w:rPr>
              <w:t xml:space="preserve">[!] Standart uzunluk ölçme araçlarından metre, mezura, cetvel, şerit metre vb. araçlar ölçme etkinlikleri sırasında kullandırılır. </w:t>
            </w:r>
          </w:p>
          <w:p w:rsidR="001D0214" w:rsidRPr="005F7685" w:rsidRDefault="001D0214" w:rsidP="00345D2A">
            <w:pPr>
              <w:rPr>
                <w:rFonts w:ascii="Times New Roman" w:hAnsi="Times New Roman"/>
                <w:sz w:val="20"/>
                <w:szCs w:val="20"/>
              </w:rPr>
            </w:pPr>
          </w:p>
        </w:tc>
        <w:tc>
          <w:tcPr>
            <w:tcW w:w="2090" w:type="dxa"/>
          </w:tcPr>
          <w:p w:rsidR="001D0214" w:rsidRPr="005F7685" w:rsidRDefault="001D0214" w:rsidP="005F7685">
            <w:pPr>
              <w:autoSpaceDE w:val="0"/>
              <w:autoSpaceDN w:val="0"/>
              <w:adjustRightInd w:val="0"/>
              <w:rPr>
                <w:rFonts w:ascii="Wingdings" w:hAnsi="Wingdings" w:cs="Wingdings"/>
                <w:b/>
                <w:color w:val="000000"/>
                <w:spacing w:val="-4"/>
                <w:sz w:val="18"/>
                <w:szCs w:val="18"/>
              </w:rPr>
            </w:pPr>
          </w:p>
          <w:p w:rsidR="001D0214" w:rsidRPr="005F7685" w:rsidRDefault="001D0214" w:rsidP="005F7685">
            <w:pPr>
              <w:autoSpaceDE w:val="0"/>
              <w:autoSpaceDN w:val="0"/>
              <w:adjustRightInd w:val="0"/>
              <w:rPr>
                <w:rFonts w:ascii="Times New Roman" w:hAnsi="Times New Roman"/>
                <w:b/>
                <w:color w:val="000000"/>
                <w:spacing w:val="-2"/>
                <w:sz w:val="19"/>
                <w:szCs w:val="19"/>
              </w:rPr>
            </w:pPr>
            <w:r w:rsidRPr="005F7685">
              <w:rPr>
                <w:rFonts w:ascii="Wingdings" w:hAnsi="Wingdings" w:cs="Wingdings"/>
                <w:b/>
                <w:color w:val="000000"/>
                <w:spacing w:val="-4"/>
                <w:sz w:val="18"/>
                <w:szCs w:val="18"/>
              </w:rPr>
              <w:t></w:t>
            </w:r>
            <w:r w:rsidRPr="005F7685">
              <w:rPr>
                <w:rFonts w:ascii="Times New Roman" w:hAnsi="Times New Roman"/>
                <w:b/>
                <w:color w:val="000000"/>
                <w:sz w:val="19"/>
                <w:szCs w:val="19"/>
              </w:rPr>
              <w:t>Rehberlik ve Psikolojik Danışma</w:t>
            </w:r>
          </w:p>
          <w:p w:rsidR="001D0214" w:rsidRPr="005F7685" w:rsidRDefault="001D0214" w:rsidP="005F7685">
            <w:pPr>
              <w:autoSpaceDE w:val="0"/>
              <w:autoSpaceDN w:val="0"/>
              <w:adjustRightInd w:val="0"/>
              <w:rPr>
                <w:rFonts w:ascii="Times New Roman" w:eastAsia="TimesNewRoman" w:hAnsi="Times New Roman"/>
                <w:sz w:val="19"/>
                <w:szCs w:val="19"/>
                <w:lang w:eastAsia="tr-TR"/>
              </w:rPr>
            </w:pPr>
            <w:r w:rsidRPr="005F7685">
              <w:rPr>
                <w:rFonts w:ascii="Times New Roman" w:eastAsia="TimesNewRoman" w:hAnsi="Times New Roman"/>
                <w:sz w:val="19"/>
                <w:szCs w:val="19"/>
                <w:lang w:eastAsia="tr-TR"/>
              </w:rPr>
              <w:t>5. Meslekleri tanır ve mesleklerin</w:t>
            </w:r>
          </w:p>
          <w:p w:rsidR="001D0214" w:rsidRPr="005F7685" w:rsidRDefault="001D0214" w:rsidP="005F7685">
            <w:pPr>
              <w:widowControl w:val="0"/>
              <w:tabs>
                <w:tab w:val="left" w:pos="283"/>
              </w:tabs>
              <w:autoSpaceDE w:val="0"/>
              <w:autoSpaceDN w:val="0"/>
              <w:adjustRightInd w:val="0"/>
              <w:textAlignment w:val="center"/>
              <w:rPr>
                <w:rFonts w:ascii="Times New Roman" w:hAnsi="Times New Roman"/>
                <w:color w:val="000000"/>
                <w:spacing w:val="-2"/>
                <w:sz w:val="19"/>
                <w:szCs w:val="19"/>
              </w:rPr>
            </w:pPr>
            <w:r w:rsidRPr="005F7685">
              <w:rPr>
                <w:rFonts w:ascii="Times New Roman" w:eastAsia="TimesNewRoman" w:hAnsi="Times New Roman"/>
                <w:sz w:val="19"/>
                <w:szCs w:val="19"/>
                <w:lang w:eastAsia="tr-TR"/>
              </w:rPr>
              <w:t>toplum içindeki önemini kavrar.</w:t>
            </w:r>
          </w:p>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p w:rsidR="001D0214" w:rsidRPr="005F7685" w:rsidRDefault="001D0214" w:rsidP="005F7685">
            <w:pPr>
              <w:ind w:left="113" w:right="113"/>
              <w:rPr>
                <w:rFonts w:ascii="Times New Roman" w:hAnsi="Times New Roman"/>
                <w:sz w:val="20"/>
                <w:szCs w:val="20"/>
              </w:rPr>
            </w:pPr>
            <w:r w:rsidRPr="005F7685">
              <w:rPr>
                <w:rFonts w:ascii="Times New Roman" w:hAnsi="Times New Roman"/>
                <w:sz w:val="20"/>
                <w:szCs w:val="20"/>
              </w:rPr>
              <w:t> </w:t>
            </w:r>
          </w:p>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p w:rsidR="001D0214" w:rsidRPr="005F7685" w:rsidRDefault="001D0214" w:rsidP="00B676E0">
            <w:pPr>
              <w:rPr>
                <w:rFonts w:ascii="Times New Roman" w:hAnsi="Times New Roman"/>
                <w:b/>
                <w:color w:val="000000"/>
                <w:spacing w:val="-2"/>
                <w:sz w:val="22"/>
              </w:rPr>
            </w:pPr>
          </w:p>
        </w:tc>
        <w:tc>
          <w:tcPr>
            <w:tcW w:w="1870" w:type="dxa"/>
            <w:vMerge/>
          </w:tcPr>
          <w:p w:rsidR="001D0214" w:rsidRPr="005F7685" w:rsidRDefault="001D0214" w:rsidP="00B676E0">
            <w:pPr>
              <w:rPr>
                <w:rFonts w:ascii="Times New Roman" w:hAnsi="Times New Roman"/>
                <w:sz w:val="20"/>
                <w:szCs w:val="20"/>
              </w:rPr>
            </w:pPr>
          </w:p>
        </w:tc>
        <w:tc>
          <w:tcPr>
            <w:tcW w:w="1430" w:type="dxa"/>
            <w:vMerge/>
          </w:tcPr>
          <w:p w:rsidR="001D0214" w:rsidRPr="005F7685" w:rsidRDefault="001D0214" w:rsidP="005F7685">
            <w:pPr>
              <w:pStyle w:val="NormalWeb"/>
              <w:spacing w:before="0" w:beforeAutospacing="0" w:after="0" w:afterAutospacing="0"/>
              <w:rPr>
                <w:sz w:val="20"/>
                <w:szCs w:val="20"/>
              </w:rPr>
            </w:pPr>
          </w:p>
        </w:tc>
        <w:tc>
          <w:tcPr>
            <w:tcW w:w="1986" w:type="dxa"/>
            <w:vMerge/>
          </w:tcPr>
          <w:p w:rsidR="001D0214" w:rsidRPr="005F7685" w:rsidRDefault="001D0214" w:rsidP="005F7685">
            <w:pPr>
              <w:widowControl w:val="0"/>
              <w:autoSpaceDE w:val="0"/>
              <w:autoSpaceDN w:val="0"/>
              <w:adjustRightInd w:val="0"/>
              <w:jc w:val="center"/>
              <w:textAlignment w:val="center"/>
              <w:rPr>
                <w:rFonts w:ascii="Times New Roman" w:hAnsi="Times New Roman"/>
                <w:color w:val="000000"/>
                <w:sz w:val="22"/>
              </w:rPr>
            </w:pPr>
          </w:p>
        </w:tc>
      </w:tr>
    </w:tbl>
    <w:p w:rsidR="001D0214" w:rsidRDefault="001D0214" w:rsidP="00443307">
      <w:pPr>
        <w:ind w:firstLine="720"/>
        <w:jc w:val="center"/>
      </w:pPr>
    </w:p>
    <w:p w:rsidR="001D0214" w:rsidRDefault="001D0214" w:rsidP="00F01134"/>
    <w:p w:rsidR="001D0214" w:rsidRDefault="001D0214" w:rsidP="00F01134"/>
    <w:p w:rsidR="001D0214" w:rsidRDefault="001D0214" w:rsidP="00F01134"/>
    <w:p w:rsidR="001D0214" w:rsidRDefault="001D0214" w:rsidP="00F01134"/>
    <w:p w:rsidR="001D0214" w:rsidRDefault="001D0214" w:rsidP="00F0113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440"/>
        <w:gridCol w:w="330"/>
        <w:gridCol w:w="1540"/>
        <w:gridCol w:w="5720"/>
        <w:gridCol w:w="2090"/>
        <w:gridCol w:w="1650"/>
        <w:gridCol w:w="1540"/>
        <w:gridCol w:w="2096"/>
      </w:tblGrid>
      <w:tr w:rsidR="001D0214" w:rsidTr="005F7685">
        <w:trPr>
          <w:cantSplit/>
          <w:trHeight w:val="827"/>
        </w:trPr>
        <w:tc>
          <w:tcPr>
            <w:tcW w:w="438"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30"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4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ALT ÖĞRENME ALANI</w:t>
            </w:r>
          </w:p>
        </w:tc>
        <w:tc>
          <w:tcPr>
            <w:tcW w:w="572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ETKİNLİK ÖRNEKLERİ AÇIKLAMALAR</w:t>
            </w:r>
          </w:p>
        </w:tc>
        <w:tc>
          <w:tcPr>
            <w:tcW w:w="2090" w:type="dxa"/>
            <w:vAlign w:val="center"/>
          </w:tcPr>
          <w:p w:rsidR="001D0214" w:rsidRPr="005F7685" w:rsidRDefault="001D0214" w:rsidP="005F7685">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ARAÇ-GEREÇ</w:t>
            </w:r>
          </w:p>
        </w:tc>
        <w:tc>
          <w:tcPr>
            <w:tcW w:w="154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YÖNTEM VE TEKNİKLER</w:t>
            </w:r>
          </w:p>
        </w:tc>
        <w:tc>
          <w:tcPr>
            <w:tcW w:w="2096" w:type="dxa"/>
          </w:tcPr>
          <w:p w:rsidR="001D0214" w:rsidRPr="005F7685" w:rsidRDefault="001D0214" w:rsidP="005F7685">
            <w:pPr>
              <w:tabs>
                <w:tab w:val="left" w:pos="1455"/>
              </w:tabs>
              <w:rPr>
                <w:rFonts w:ascii="Times New Roman" w:hAnsi="Times New Roman"/>
                <w:b/>
                <w:szCs w:val="16"/>
              </w:rPr>
            </w:pPr>
          </w:p>
          <w:p w:rsidR="001D0214" w:rsidRPr="005F7685" w:rsidRDefault="001D0214" w:rsidP="005F7685">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5F7685">
        <w:trPr>
          <w:cantSplit/>
          <w:trHeight w:val="7015"/>
        </w:trPr>
        <w:tc>
          <w:tcPr>
            <w:tcW w:w="438" w:type="dxa"/>
            <w:textDirection w:val="btLr"/>
          </w:tcPr>
          <w:p w:rsidR="001D0214" w:rsidRPr="001E324D" w:rsidRDefault="001D0214" w:rsidP="005F7685">
            <w:pPr>
              <w:tabs>
                <w:tab w:val="left" w:pos="1455"/>
              </w:tabs>
              <w:ind w:left="113" w:right="113"/>
              <w:jc w:val="center"/>
              <w:rPr>
                <w:rFonts w:ascii="Times New Roman" w:hAnsi="Times New Roman"/>
                <w:b/>
                <w:sz w:val="22"/>
              </w:rPr>
            </w:pPr>
            <w:r w:rsidRPr="001E324D">
              <w:rPr>
                <w:rFonts w:ascii="Times New Roman" w:hAnsi="Times New Roman"/>
                <w:b/>
                <w:sz w:val="22"/>
                <w:szCs w:val="22"/>
              </w:rPr>
              <w:t>ARALIK</w:t>
            </w: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tc>
        <w:tc>
          <w:tcPr>
            <w:tcW w:w="440" w:type="dxa"/>
            <w:textDirection w:val="btLr"/>
          </w:tcPr>
          <w:p w:rsidR="001D0214" w:rsidRPr="00FF0C74" w:rsidRDefault="001D0214" w:rsidP="005F7685">
            <w:pPr>
              <w:tabs>
                <w:tab w:val="left" w:pos="1455"/>
              </w:tabs>
              <w:ind w:left="113" w:right="113"/>
              <w:jc w:val="center"/>
              <w:rPr>
                <w:rFonts w:ascii="Times New Roman" w:hAnsi="Times New Roman"/>
                <w:sz w:val="22"/>
              </w:rPr>
            </w:pPr>
            <w:r w:rsidRPr="00FF0C74">
              <w:rPr>
                <w:rFonts w:ascii="Times New Roman" w:hAnsi="Times New Roman"/>
                <w:sz w:val="22"/>
                <w:szCs w:val="22"/>
              </w:rPr>
              <w:t>13. Hafta 21-25 Aralık</w:t>
            </w: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tc>
        <w:tc>
          <w:tcPr>
            <w:tcW w:w="330" w:type="dxa"/>
          </w:tcPr>
          <w:p w:rsidR="001D0214" w:rsidRPr="005F7685" w:rsidRDefault="001D0214" w:rsidP="005F7685">
            <w:pPr>
              <w:tabs>
                <w:tab w:val="left" w:pos="1455"/>
              </w:tabs>
              <w:rPr>
                <w:rFonts w:ascii="Times New Roman" w:hAnsi="Times New Roman"/>
                <w:sz w:val="22"/>
              </w:rPr>
            </w:pPr>
          </w:p>
          <w:p w:rsidR="001D0214" w:rsidRPr="005F7685" w:rsidRDefault="001D0214" w:rsidP="005F7685">
            <w:pPr>
              <w:tabs>
                <w:tab w:val="left" w:pos="1455"/>
              </w:tabs>
              <w:rPr>
                <w:rFonts w:ascii="Times New Roman" w:hAnsi="Times New Roman"/>
                <w:sz w:val="22"/>
              </w:rPr>
            </w:pPr>
          </w:p>
          <w:p w:rsidR="001D0214" w:rsidRPr="005F7685" w:rsidRDefault="001D0214" w:rsidP="005F7685">
            <w:pPr>
              <w:tabs>
                <w:tab w:val="left" w:pos="1455"/>
              </w:tabs>
              <w:rPr>
                <w:rFonts w:ascii="Times New Roman" w:hAnsi="Times New Roman"/>
                <w:sz w:val="22"/>
              </w:rPr>
            </w:pPr>
            <w:r w:rsidRPr="005F7685">
              <w:rPr>
                <w:rFonts w:ascii="Times New Roman" w:hAnsi="Times New Roman"/>
                <w:sz w:val="22"/>
                <w:szCs w:val="22"/>
              </w:rPr>
              <w:t>3</w:t>
            </w:r>
          </w:p>
        </w:tc>
        <w:tc>
          <w:tcPr>
            <w:tcW w:w="1540" w:type="dxa"/>
          </w:tcPr>
          <w:p w:rsidR="001D0214" w:rsidRPr="005F7685" w:rsidRDefault="001D0214" w:rsidP="00B676E0">
            <w:pPr>
              <w:rPr>
                <w:b/>
              </w:rPr>
            </w:pPr>
          </w:p>
          <w:p w:rsidR="001D0214" w:rsidRPr="005F7685" w:rsidRDefault="001D0214" w:rsidP="00B676E0">
            <w:pPr>
              <w:rPr>
                <w:rFonts w:ascii="Times New Roman" w:hAnsi="Times New Roman"/>
                <w:b/>
                <w:sz w:val="22"/>
              </w:rPr>
            </w:pPr>
          </w:p>
          <w:p w:rsidR="001D0214" w:rsidRPr="005F7685" w:rsidRDefault="001D0214" w:rsidP="00B676E0">
            <w:pPr>
              <w:rPr>
                <w:rFonts w:ascii="Times New Roman" w:hAnsi="Times New Roman"/>
                <w:b/>
                <w:sz w:val="22"/>
              </w:rPr>
            </w:pPr>
          </w:p>
          <w:p w:rsidR="001D0214" w:rsidRPr="005F7685" w:rsidRDefault="001D0214" w:rsidP="00B676E0">
            <w:pPr>
              <w:rPr>
                <w:rFonts w:ascii="Times New Roman" w:hAnsi="Times New Roman"/>
                <w:sz w:val="22"/>
              </w:rPr>
            </w:pPr>
            <w:r w:rsidRPr="005F7685">
              <w:rPr>
                <w:rFonts w:ascii="Times New Roman" w:hAnsi="Times New Roman"/>
                <w:b/>
                <w:sz w:val="22"/>
                <w:szCs w:val="22"/>
              </w:rPr>
              <w:t>ÖLÇME</w:t>
            </w:r>
          </w:p>
          <w:p w:rsidR="001D0214" w:rsidRPr="005F7685" w:rsidRDefault="001D0214" w:rsidP="00B676E0">
            <w:pPr>
              <w:rPr>
                <w:rFonts w:ascii="Times New Roman" w:hAnsi="Times New Roman"/>
                <w:sz w:val="22"/>
              </w:rPr>
            </w:pPr>
            <w:r w:rsidRPr="005F7685">
              <w:rPr>
                <w:rFonts w:ascii="Times New Roman" w:hAnsi="Times New Roman"/>
                <w:sz w:val="22"/>
                <w:szCs w:val="22"/>
              </w:rPr>
              <w:t>Uzunlukları Ölçme</w:t>
            </w:r>
          </w:p>
        </w:tc>
        <w:tc>
          <w:tcPr>
            <w:tcW w:w="5720" w:type="dxa"/>
          </w:tcPr>
          <w:p w:rsidR="001D0214" w:rsidRPr="005F7685" w:rsidRDefault="001D0214" w:rsidP="005F7685">
            <w:pPr>
              <w:jc w:val="both"/>
              <w:rPr>
                <w:rFonts w:ascii="Times New Roman" w:hAnsi="Times New Roman"/>
                <w:sz w:val="20"/>
                <w:szCs w:val="20"/>
              </w:rPr>
            </w:pPr>
          </w:p>
          <w:p w:rsidR="001D0214" w:rsidRPr="005F7685" w:rsidRDefault="001D0214" w:rsidP="005F7685">
            <w:pPr>
              <w:jc w:val="both"/>
              <w:rPr>
                <w:rFonts w:ascii="Times-Roman" w:hAnsi="Times-Roman" w:cs="Times-Roman"/>
                <w:color w:val="000000"/>
                <w:sz w:val="20"/>
                <w:szCs w:val="20"/>
              </w:rPr>
            </w:pPr>
          </w:p>
          <w:p w:rsidR="001D0214" w:rsidRPr="005F7685" w:rsidRDefault="001D0214" w:rsidP="005F7685">
            <w:pPr>
              <w:jc w:val="both"/>
              <w:rPr>
                <w:rFonts w:ascii="Times New Roman" w:hAnsi="Times New Roman"/>
                <w:color w:val="000000"/>
                <w:sz w:val="21"/>
                <w:szCs w:val="21"/>
              </w:rPr>
            </w:pPr>
            <w:r w:rsidRPr="005F7685">
              <w:rPr>
                <w:rFonts w:ascii="Times New Roman" w:hAnsi="Times New Roman"/>
                <w:color w:val="000000"/>
                <w:sz w:val="21"/>
                <w:szCs w:val="21"/>
              </w:rPr>
              <w:t>3. Uzunlukları metre ve santimetre birimleriyle ölçer.</w:t>
            </w:r>
          </w:p>
          <w:p w:rsidR="001D0214" w:rsidRPr="005F7685" w:rsidRDefault="001D0214" w:rsidP="005F7685">
            <w:pPr>
              <w:spacing w:before="120"/>
              <w:jc w:val="both"/>
              <w:rPr>
                <w:sz w:val="20"/>
                <w:szCs w:val="20"/>
              </w:rPr>
            </w:pPr>
            <w:r w:rsidRPr="005F7685">
              <w:rPr>
                <w:rFonts w:ascii="Webdings" w:hAnsi="Webdings"/>
                <w:b/>
                <w:bCs/>
                <w:sz w:val="20"/>
                <w:szCs w:val="20"/>
              </w:rPr>
              <w:t></w:t>
            </w:r>
            <w:r w:rsidRPr="005F7685">
              <w:rPr>
                <w:rFonts w:ascii="Times New Roman" w:hAnsi="Times New Roman"/>
                <w:sz w:val="21"/>
                <w:szCs w:val="21"/>
              </w:rPr>
              <w:t>Ölçme etkinliklerine başlarken ilk olarak bir metre uzunluğunda ip, karton şerit, çıta vb. araçlarla ölçme yaptırılır.</w:t>
            </w:r>
          </w:p>
          <w:p w:rsidR="001D0214" w:rsidRPr="005F7685" w:rsidRDefault="001D0214" w:rsidP="005F7685">
            <w:pPr>
              <w:spacing w:before="120"/>
              <w:jc w:val="both"/>
              <w:rPr>
                <w:sz w:val="20"/>
                <w:szCs w:val="20"/>
              </w:rPr>
            </w:pPr>
            <w:r w:rsidRPr="005F7685">
              <w:rPr>
                <w:sz w:val="20"/>
                <w:szCs w:val="20"/>
              </w:rPr>
              <w:t> </w:t>
            </w:r>
          </w:p>
          <w:p w:rsidR="001D0214" w:rsidRPr="005F7685" w:rsidRDefault="001D0214" w:rsidP="005F7685">
            <w:pPr>
              <w:jc w:val="both"/>
              <w:rPr>
                <w:sz w:val="20"/>
                <w:szCs w:val="20"/>
              </w:rPr>
            </w:pPr>
            <w:r w:rsidRPr="005F7685">
              <w:rPr>
                <w:rFonts w:ascii="Webdings" w:hAnsi="Webdings"/>
                <w:b/>
                <w:bCs/>
                <w:sz w:val="20"/>
                <w:szCs w:val="20"/>
              </w:rPr>
              <w:t></w:t>
            </w:r>
            <w:r w:rsidRPr="005F7685">
              <w:rPr>
                <w:rFonts w:ascii="Times New Roman" w:hAnsi="Times New Roman"/>
                <w:sz w:val="21"/>
                <w:szCs w:val="21"/>
              </w:rPr>
              <w:t xml:space="preserve">Sınıftaki arkadaşlarının boylarının veya kulaçlarının uzunlukları; yaptıkları </w:t>
            </w:r>
            <w:smartTag w:uri="urn:schemas-microsoft-com:office:smarttags" w:element="metricconverter">
              <w:smartTagPr>
                <w:attr w:name="ProductID" w:val="1 metre"/>
              </w:smartTagPr>
              <w:r w:rsidRPr="005F7685">
                <w:rPr>
                  <w:rFonts w:ascii="Times New Roman" w:hAnsi="Times New Roman"/>
                  <w:sz w:val="21"/>
                  <w:szCs w:val="21"/>
                </w:rPr>
                <w:t>1 metre</w:t>
              </w:r>
            </w:smartTag>
            <w:r w:rsidRPr="005F7685">
              <w:rPr>
                <w:rFonts w:ascii="Times New Roman" w:hAnsi="Times New Roman"/>
                <w:sz w:val="21"/>
                <w:szCs w:val="21"/>
              </w:rPr>
              <w:t xml:space="preserve"> uzunluğundaki ip, kâğıt şerit vb. ile ölçtürülür. Yapılan ölçme sonucunun 1 metreden biraz fazla olduğu durumlarda,  “1 metreden ne kadar fazla?” sorusu ile santimetreye olan ihtiyaç fark ettirilir.</w:t>
            </w:r>
          </w:p>
          <w:p w:rsidR="001D0214" w:rsidRPr="005F7685" w:rsidRDefault="001D0214" w:rsidP="005F7685">
            <w:pPr>
              <w:jc w:val="both"/>
              <w:rPr>
                <w:sz w:val="20"/>
                <w:szCs w:val="20"/>
              </w:rPr>
            </w:pPr>
            <w:r w:rsidRPr="005F7685">
              <w:rPr>
                <w:sz w:val="20"/>
                <w:szCs w:val="20"/>
              </w:rPr>
              <w:t> </w:t>
            </w:r>
          </w:p>
          <w:p w:rsidR="001D0214" w:rsidRPr="005F7685" w:rsidRDefault="001D0214" w:rsidP="005F7685">
            <w:pPr>
              <w:jc w:val="both"/>
              <w:rPr>
                <w:sz w:val="20"/>
                <w:szCs w:val="20"/>
              </w:rPr>
            </w:pPr>
            <w:r w:rsidRPr="005F7685">
              <w:rPr>
                <w:rFonts w:ascii="Webdings" w:hAnsi="Webdings"/>
                <w:b/>
                <w:bCs/>
                <w:sz w:val="20"/>
                <w:szCs w:val="20"/>
              </w:rPr>
              <w:t></w:t>
            </w:r>
            <w:r w:rsidRPr="005F7685">
              <w:rPr>
                <w:rFonts w:ascii="Times New Roman" w:hAnsi="Times New Roman"/>
                <w:sz w:val="21"/>
                <w:szCs w:val="21"/>
              </w:rPr>
              <w:t xml:space="preserve">Metre ve santimetre birimleri ile ayrı ayrı ölçmeler yaptırılır. Her iki birimle yeterli ölçme becerileri kazanıldıktan sonra, metre ve santimetrenin birlikte kullanıldığı ölçmeler yaptırılarak “Sıranın uzunluğu </w:t>
            </w:r>
            <w:smartTag w:uri="urn:schemas-microsoft-com:office:smarttags" w:element="metricconverter">
              <w:smartTagPr>
                <w:attr w:name="ProductID" w:val="1 metre"/>
              </w:smartTagPr>
              <w:r w:rsidRPr="005F7685">
                <w:rPr>
                  <w:rFonts w:ascii="Times New Roman" w:hAnsi="Times New Roman"/>
                  <w:sz w:val="21"/>
                  <w:szCs w:val="21"/>
                </w:rPr>
                <w:t>1 metre</w:t>
              </w:r>
            </w:smartTag>
            <w:r w:rsidRPr="005F7685">
              <w:rPr>
                <w:rFonts w:ascii="Times New Roman" w:hAnsi="Times New Roman"/>
                <w:sz w:val="21"/>
                <w:szCs w:val="21"/>
              </w:rPr>
              <w:t xml:space="preserve"> 15 santimetredir.”, “Öğretmenin masasının uzunluğu </w:t>
            </w:r>
            <w:smartTag w:uri="urn:schemas-microsoft-com:office:smarttags" w:element="metricconverter">
              <w:smartTagPr>
                <w:attr w:name="ProductID" w:val="1 metre"/>
              </w:smartTagPr>
              <w:r w:rsidRPr="005F7685">
                <w:rPr>
                  <w:rFonts w:ascii="Times New Roman" w:hAnsi="Times New Roman"/>
                  <w:sz w:val="21"/>
                  <w:szCs w:val="21"/>
                </w:rPr>
                <w:t>1 metre</w:t>
              </w:r>
            </w:smartTag>
            <w:r w:rsidRPr="005F7685">
              <w:rPr>
                <w:rFonts w:ascii="Times New Roman" w:hAnsi="Times New Roman"/>
                <w:sz w:val="21"/>
                <w:szCs w:val="21"/>
              </w:rPr>
              <w:t xml:space="preserve"> 30 santimetredir.”  şeklinde ifade ettirilmesi sağlanır.</w:t>
            </w:r>
          </w:p>
          <w:p w:rsidR="001D0214" w:rsidRPr="005F7685" w:rsidRDefault="001D0214" w:rsidP="005F7685">
            <w:pPr>
              <w:jc w:val="both"/>
              <w:rPr>
                <w:rFonts w:ascii="Times-Roman" w:hAnsi="Times-Roman" w:cs="Times-Roman"/>
                <w:color w:val="000000"/>
                <w:sz w:val="20"/>
                <w:szCs w:val="20"/>
              </w:rPr>
            </w:pPr>
          </w:p>
          <w:p w:rsidR="001D0214" w:rsidRPr="005F7685" w:rsidRDefault="001D0214" w:rsidP="005F7685">
            <w:pPr>
              <w:jc w:val="both"/>
              <w:rPr>
                <w:rFonts w:ascii="Times New Roman" w:hAnsi="Times New Roman"/>
                <w:sz w:val="20"/>
                <w:szCs w:val="20"/>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19"/>
                <w:szCs w:val="19"/>
              </w:rPr>
            </w:pPr>
            <w:r w:rsidRPr="005F7685">
              <w:rPr>
                <w:rFonts w:ascii="Times New Roman" w:hAnsi="Times New Roman"/>
                <w:color w:val="000000"/>
                <w:sz w:val="19"/>
                <w:szCs w:val="19"/>
              </w:rPr>
              <w:t>[!] Metre ve santimetre birimleriyle ölçülebilecek uzunluklar seçtirilir.</w:t>
            </w:r>
          </w:p>
          <w:p w:rsidR="001D0214" w:rsidRPr="005F7685" w:rsidRDefault="001D0214" w:rsidP="005F7685">
            <w:pPr>
              <w:widowControl w:val="0"/>
              <w:autoSpaceDE w:val="0"/>
              <w:autoSpaceDN w:val="0"/>
              <w:adjustRightInd w:val="0"/>
              <w:textAlignment w:val="center"/>
              <w:rPr>
                <w:rFonts w:ascii="Times New Roman" w:hAnsi="Times New Roman"/>
                <w:color w:val="000000"/>
                <w:sz w:val="19"/>
                <w:szCs w:val="19"/>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19"/>
                <w:szCs w:val="19"/>
              </w:rPr>
            </w:pPr>
            <w:r w:rsidRPr="005F7685">
              <w:rPr>
                <w:rFonts w:ascii="Times New Roman" w:hAnsi="Times New Roman"/>
                <w:color w:val="000000"/>
                <w:sz w:val="19"/>
                <w:szCs w:val="19"/>
              </w:rPr>
              <w:t xml:space="preserve"> [!] Ölçmeler ifade edilirken birim kullanımına dikkat çekilir (3 metre15 santimetre vb.).</w:t>
            </w:r>
          </w:p>
          <w:p w:rsidR="001D0214" w:rsidRPr="005F7685" w:rsidRDefault="001D0214" w:rsidP="005F7685">
            <w:pPr>
              <w:widowControl w:val="0"/>
              <w:autoSpaceDE w:val="0"/>
              <w:autoSpaceDN w:val="0"/>
              <w:adjustRightInd w:val="0"/>
              <w:textAlignment w:val="center"/>
              <w:rPr>
                <w:rFonts w:ascii="Times New Roman" w:hAnsi="Times New Roman"/>
                <w:color w:val="000000"/>
                <w:sz w:val="19"/>
                <w:szCs w:val="19"/>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19"/>
                <w:szCs w:val="19"/>
              </w:rPr>
            </w:pPr>
            <w:r w:rsidRPr="005F7685">
              <w:rPr>
                <w:rFonts w:ascii="Times New Roman" w:hAnsi="Times New Roman"/>
                <w:color w:val="000000"/>
                <w:sz w:val="19"/>
                <w:szCs w:val="19"/>
              </w:rPr>
              <w:t>[!] Metre ve santimetre için kısaltma kullanılmaz.</w:t>
            </w:r>
          </w:p>
          <w:p w:rsidR="001D0214" w:rsidRPr="005F7685" w:rsidRDefault="001D0214" w:rsidP="005F7685">
            <w:pPr>
              <w:widowControl w:val="0"/>
              <w:autoSpaceDE w:val="0"/>
              <w:autoSpaceDN w:val="0"/>
              <w:adjustRightInd w:val="0"/>
              <w:textAlignment w:val="center"/>
              <w:rPr>
                <w:rFonts w:ascii="Times New Roman" w:hAnsi="Times New Roman"/>
                <w:color w:val="000000"/>
                <w:sz w:val="19"/>
                <w:szCs w:val="19"/>
              </w:rPr>
            </w:pPr>
          </w:p>
          <w:p w:rsidR="001D0214" w:rsidRPr="005F7685" w:rsidRDefault="001D0214" w:rsidP="00B676E0">
            <w:pPr>
              <w:rPr>
                <w:rFonts w:ascii="Times-Roman" w:hAnsi="Times-Roman" w:cs="Times-Roman"/>
                <w:color w:val="000000"/>
                <w:sz w:val="20"/>
                <w:szCs w:val="20"/>
              </w:rPr>
            </w:pPr>
            <w:r w:rsidRPr="005F7685">
              <w:rPr>
                <w:rFonts w:ascii="Times New Roman" w:hAnsi="Times New Roman"/>
                <w:color w:val="000000"/>
                <w:sz w:val="19"/>
                <w:szCs w:val="19"/>
              </w:rPr>
              <w:t>[!] Yapılan ölçmeler, 1 metre25 santimetre şeklinde ifade ettirilir.</w:t>
            </w:r>
          </w:p>
          <w:p w:rsidR="001D0214" w:rsidRPr="005F7685" w:rsidRDefault="001D0214" w:rsidP="005F7685">
            <w:pPr>
              <w:widowControl w:val="0"/>
              <w:autoSpaceDE w:val="0"/>
              <w:autoSpaceDN w:val="0"/>
              <w:adjustRightInd w:val="0"/>
              <w:textAlignment w:val="center"/>
              <w:rPr>
                <w:sz w:val="24"/>
              </w:rPr>
            </w:pPr>
          </w:p>
        </w:tc>
        <w:tc>
          <w:tcPr>
            <w:tcW w:w="2090" w:type="dxa"/>
          </w:tcPr>
          <w:p w:rsidR="001D0214" w:rsidRPr="005F7685" w:rsidRDefault="001D0214" w:rsidP="005F7685">
            <w:pPr>
              <w:widowControl w:val="0"/>
              <w:autoSpaceDE w:val="0"/>
              <w:autoSpaceDN w:val="0"/>
              <w:adjustRightInd w:val="0"/>
              <w:textAlignment w:val="center"/>
              <w:rPr>
                <w:rFonts w:ascii="Times New Roman" w:hAnsi="Times New Roman"/>
                <w:b/>
                <w:color w:val="000000"/>
                <w:spacing w:val="-2"/>
                <w:sz w:val="22"/>
              </w:rPr>
            </w:pPr>
          </w:p>
          <w:p w:rsidR="001D0214" w:rsidRPr="005F7685" w:rsidRDefault="001D0214" w:rsidP="00B676E0">
            <w:pPr>
              <w:rPr>
                <w:sz w:val="18"/>
                <w:szCs w:val="18"/>
              </w:rPr>
            </w:pPr>
          </w:p>
          <w:p w:rsidR="001D0214" w:rsidRPr="005F7685" w:rsidRDefault="001D0214" w:rsidP="005F7685">
            <w:pPr>
              <w:jc w:val="both"/>
              <w:rPr>
                <w:rFonts w:ascii="Times New Roman" w:hAnsi="Times New Roman"/>
                <w:sz w:val="20"/>
                <w:szCs w:val="20"/>
              </w:rPr>
            </w:pPr>
          </w:p>
          <w:p w:rsidR="001D0214" w:rsidRPr="005F7685" w:rsidRDefault="001D0214" w:rsidP="005F7685">
            <w:pPr>
              <w:jc w:val="both"/>
              <w:rPr>
                <w:sz w:val="24"/>
              </w:rPr>
            </w:pPr>
            <w:r w:rsidRPr="005F7685">
              <w:rPr>
                <w:sz w:val="18"/>
                <w:szCs w:val="18"/>
              </w:rPr>
              <w:t> </w:t>
            </w:r>
          </w:p>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p w:rsidR="001D0214" w:rsidRPr="005F7685" w:rsidRDefault="001D0214" w:rsidP="005F7685">
            <w:pPr>
              <w:ind w:left="113" w:right="113"/>
              <w:rPr>
                <w:rFonts w:ascii="Times New Roman" w:hAnsi="Times New Roman"/>
                <w:sz w:val="20"/>
                <w:szCs w:val="20"/>
              </w:rPr>
            </w:pPr>
            <w:r w:rsidRPr="005F7685">
              <w:rPr>
                <w:rFonts w:ascii="Times New Roman" w:hAnsi="Times New Roman"/>
                <w:sz w:val="20"/>
                <w:szCs w:val="20"/>
              </w:rPr>
              <w:t> </w:t>
            </w:r>
          </w:p>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p w:rsidR="001D0214" w:rsidRPr="005F7685" w:rsidRDefault="001D0214" w:rsidP="00B676E0">
            <w:pPr>
              <w:rPr>
                <w:rFonts w:ascii="Times New Roman" w:hAnsi="Times New Roman"/>
                <w:sz w:val="22"/>
              </w:rPr>
            </w:pPr>
          </w:p>
        </w:tc>
        <w:tc>
          <w:tcPr>
            <w:tcW w:w="1650" w:type="dxa"/>
          </w:tcPr>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4- Metre</w:t>
            </w:r>
          </w:p>
          <w:p w:rsidR="001D0214" w:rsidRPr="005F7685" w:rsidRDefault="001D0214" w:rsidP="009C0DDC">
            <w:pPr>
              <w:rPr>
                <w:rFonts w:ascii="Times New Roman" w:hAnsi="Times New Roman"/>
                <w:sz w:val="20"/>
                <w:szCs w:val="20"/>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tc>
        <w:tc>
          <w:tcPr>
            <w:tcW w:w="1540" w:type="dxa"/>
          </w:tcPr>
          <w:p w:rsidR="001D0214" w:rsidRDefault="001D0214" w:rsidP="005F7685">
            <w:pPr>
              <w:pStyle w:val="NormalWeb"/>
              <w:spacing w:before="0" w:beforeAutospacing="0" w:after="0" w:afterAutospacing="0"/>
            </w:pPr>
            <w:r w:rsidRPr="005F7685">
              <w:rPr>
                <w:sz w:val="20"/>
                <w:szCs w:val="20"/>
              </w:rPr>
              <w:t>1 – Soru-Yanıt</w:t>
            </w:r>
          </w:p>
          <w:p w:rsidR="001D0214" w:rsidRDefault="001D0214" w:rsidP="005F7685">
            <w:pPr>
              <w:pStyle w:val="NormalWeb"/>
              <w:spacing w:before="0" w:beforeAutospacing="0" w:after="0" w:afterAutospacing="0"/>
            </w:pPr>
            <w:r w:rsidRPr="005F7685">
              <w:rPr>
                <w:sz w:val="20"/>
                <w:szCs w:val="20"/>
              </w:rPr>
              <w:t>2 – Beyin Fırtınası</w:t>
            </w:r>
          </w:p>
          <w:p w:rsidR="001D0214" w:rsidRDefault="001D0214" w:rsidP="005F7685">
            <w:pPr>
              <w:pStyle w:val="NormalWeb"/>
              <w:spacing w:before="0" w:beforeAutospacing="0" w:after="0" w:afterAutospacing="0"/>
            </w:pPr>
            <w:r w:rsidRPr="005F7685">
              <w:rPr>
                <w:sz w:val="20"/>
                <w:szCs w:val="20"/>
              </w:rPr>
              <w:t>3 – Anlatım</w:t>
            </w:r>
          </w:p>
          <w:p w:rsidR="001D0214" w:rsidRDefault="001D0214" w:rsidP="005F7685">
            <w:pPr>
              <w:pStyle w:val="NormalWeb"/>
              <w:spacing w:before="0" w:beforeAutospacing="0" w:after="0" w:afterAutospacing="0"/>
            </w:pPr>
            <w:r w:rsidRPr="005F7685">
              <w:rPr>
                <w:sz w:val="20"/>
                <w:szCs w:val="20"/>
              </w:rPr>
              <w:t>4 – Alıştırmalar</w:t>
            </w:r>
          </w:p>
          <w:p w:rsidR="001D0214" w:rsidRDefault="001D0214" w:rsidP="005F7685">
            <w:pPr>
              <w:pStyle w:val="NormalWeb"/>
              <w:spacing w:before="0" w:beforeAutospacing="0" w:after="0" w:afterAutospacing="0"/>
            </w:pPr>
            <w:r w:rsidRPr="005F7685">
              <w:rPr>
                <w:sz w:val="20"/>
                <w:szCs w:val="20"/>
              </w:rPr>
              <w:t xml:space="preserve">5 – Grup </w:t>
            </w:r>
          </w:p>
          <w:p w:rsidR="001D0214" w:rsidRDefault="001D0214" w:rsidP="005F7685">
            <w:pPr>
              <w:pStyle w:val="NormalWeb"/>
              <w:spacing w:before="0" w:beforeAutospacing="0" w:after="0" w:afterAutospacing="0"/>
            </w:pPr>
            <w:r w:rsidRPr="005F7685">
              <w:rPr>
                <w:sz w:val="20"/>
                <w:szCs w:val="20"/>
              </w:rPr>
              <w:t>       Tartışması</w:t>
            </w:r>
          </w:p>
          <w:p w:rsidR="001D0214" w:rsidRDefault="001D0214" w:rsidP="005F7685">
            <w:pPr>
              <w:pStyle w:val="NormalWeb"/>
              <w:spacing w:before="0" w:beforeAutospacing="0" w:after="0" w:afterAutospacing="0"/>
            </w:pPr>
            <w:r w:rsidRPr="005F7685">
              <w:rPr>
                <w:sz w:val="20"/>
                <w:szCs w:val="20"/>
              </w:rPr>
              <w:t>6 – Gösteri</w:t>
            </w:r>
          </w:p>
          <w:p w:rsidR="001D0214" w:rsidRDefault="001D0214" w:rsidP="005F7685">
            <w:pPr>
              <w:pStyle w:val="NormalWeb"/>
              <w:spacing w:before="0" w:beforeAutospacing="0" w:after="0" w:afterAutospacing="0"/>
            </w:pPr>
            <w:r w:rsidRPr="005F7685">
              <w:rPr>
                <w:sz w:val="20"/>
                <w:szCs w:val="20"/>
              </w:rPr>
              <w:t>7 – Rol Yapma</w:t>
            </w:r>
          </w:p>
          <w:p w:rsidR="001D0214" w:rsidRDefault="001D0214" w:rsidP="005F7685">
            <w:pPr>
              <w:pStyle w:val="NormalWeb"/>
              <w:spacing w:before="0" w:beforeAutospacing="0" w:after="0" w:afterAutospacing="0"/>
            </w:pPr>
            <w:r w:rsidRPr="005F7685">
              <w:rPr>
                <w:sz w:val="20"/>
                <w:szCs w:val="20"/>
              </w:rPr>
              <w:t xml:space="preserve">8 – Problem </w:t>
            </w:r>
          </w:p>
          <w:p w:rsidR="001D0214" w:rsidRDefault="001D0214" w:rsidP="005F7685">
            <w:pPr>
              <w:pStyle w:val="NormalWeb"/>
              <w:spacing w:before="0" w:beforeAutospacing="0" w:after="0" w:afterAutospacing="0"/>
            </w:pPr>
            <w:r w:rsidRPr="005F7685">
              <w:rPr>
                <w:sz w:val="20"/>
                <w:szCs w:val="20"/>
              </w:rPr>
              <w:t>       Çözme</w:t>
            </w:r>
          </w:p>
          <w:p w:rsidR="001D0214" w:rsidRDefault="001D0214" w:rsidP="005F7685">
            <w:pPr>
              <w:pStyle w:val="NormalWeb"/>
              <w:spacing w:before="0" w:beforeAutospacing="0" w:after="0" w:afterAutospacing="0"/>
            </w:pPr>
            <w:r w:rsidRPr="005F7685">
              <w:rPr>
                <w:sz w:val="20"/>
                <w:szCs w:val="20"/>
              </w:rPr>
              <w:t xml:space="preserve">9 – Buluş Yoluyla </w:t>
            </w:r>
          </w:p>
          <w:p w:rsidR="001D0214" w:rsidRDefault="001D0214" w:rsidP="005F7685">
            <w:pPr>
              <w:pStyle w:val="NormalWeb"/>
              <w:spacing w:before="0" w:beforeAutospacing="0" w:after="0" w:afterAutospacing="0"/>
            </w:pPr>
            <w:r w:rsidRPr="005F7685">
              <w:rPr>
                <w:sz w:val="20"/>
                <w:szCs w:val="20"/>
              </w:rPr>
              <w:t>       Öğretim</w:t>
            </w:r>
          </w:p>
          <w:p w:rsidR="001D0214" w:rsidRPr="005F7685" w:rsidRDefault="001D0214" w:rsidP="005F7685">
            <w:pPr>
              <w:jc w:val="center"/>
              <w:rPr>
                <w:rFonts w:ascii="Times New Roman" w:hAnsi="Times New Roman"/>
                <w:sz w:val="22"/>
              </w:rPr>
            </w:pPr>
          </w:p>
        </w:tc>
        <w:tc>
          <w:tcPr>
            <w:tcW w:w="2096" w:type="dxa"/>
          </w:tcPr>
          <w:p w:rsidR="001D0214" w:rsidRPr="005F7685" w:rsidRDefault="001D0214" w:rsidP="00B676E0">
            <w:pPr>
              <w:rPr>
                <w:rFonts w:ascii="Times New Roman" w:hAnsi="Times New Roman"/>
                <w:sz w:val="22"/>
              </w:rPr>
            </w:pPr>
          </w:p>
          <w:p w:rsidR="001D0214" w:rsidRPr="005F7685" w:rsidRDefault="001D0214" w:rsidP="00B676E0">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B676E0">
            <w:pPr>
              <w:rPr>
                <w:rFonts w:ascii="Times New Roman" w:hAnsi="Times New Roman"/>
                <w:sz w:val="22"/>
              </w:rPr>
            </w:pPr>
          </w:p>
        </w:tc>
      </w:tr>
    </w:tbl>
    <w:p w:rsidR="001D0214" w:rsidRDefault="001D0214" w:rsidP="00443307">
      <w:pPr>
        <w:ind w:firstLine="720"/>
        <w:jc w:val="center"/>
      </w:pPr>
    </w:p>
    <w:p w:rsidR="001D0214" w:rsidRDefault="001D0214" w:rsidP="00443307">
      <w:pPr>
        <w:ind w:firstLine="720"/>
        <w:jc w:val="center"/>
      </w:pPr>
    </w:p>
    <w:p w:rsidR="001D0214" w:rsidRDefault="001D0214" w:rsidP="00443307">
      <w:pPr>
        <w:ind w:firstLine="720"/>
        <w:jc w:val="center"/>
      </w:pPr>
    </w:p>
    <w:p w:rsidR="001D0214" w:rsidRDefault="001D0214" w:rsidP="00443307">
      <w:pPr>
        <w:ind w:firstLine="720"/>
        <w:jc w:val="center"/>
      </w:pPr>
    </w:p>
    <w:p w:rsidR="001D0214" w:rsidRDefault="001D0214" w:rsidP="00443307">
      <w:pPr>
        <w:ind w:firstLine="720"/>
        <w:jc w:val="center"/>
      </w:pPr>
    </w:p>
    <w:p w:rsidR="001D0214" w:rsidRDefault="001D0214" w:rsidP="00443307">
      <w:pPr>
        <w:ind w:firstLine="720"/>
        <w:jc w:val="center"/>
      </w:pPr>
    </w:p>
    <w:p w:rsidR="001D0214" w:rsidRDefault="001D0214" w:rsidP="00443307">
      <w:pPr>
        <w:ind w:firstLine="720"/>
        <w:jc w:val="center"/>
      </w:pPr>
    </w:p>
    <w:p w:rsidR="001D0214" w:rsidRDefault="001D0214" w:rsidP="00443307">
      <w:pPr>
        <w:ind w:firstLine="720"/>
        <w:jc w:val="center"/>
      </w:pPr>
    </w:p>
    <w:p w:rsidR="001D0214" w:rsidRDefault="001D0214" w:rsidP="00443307">
      <w:pPr>
        <w:ind w:firstLine="720"/>
        <w:jc w:val="center"/>
      </w:pPr>
    </w:p>
    <w:p w:rsidR="001D0214" w:rsidRDefault="001D0214" w:rsidP="00443307">
      <w:pPr>
        <w:ind w:firstLine="720"/>
        <w:jc w:val="center"/>
      </w:pPr>
    </w:p>
    <w:p w:rsidR="001D0214" w:rsidRDefault="001D0214" w:rsidP="00443307">
      <w:pPr>
        <w:ind w:firstLine="7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440"/>
        <w:gridCol w:w="330"/>
        <w:gridCol w:w="1540"/>
        <w:gridCol w:w="5720"/>
        <w:gridCol w:w="2310"/>
        <w:gridCol w:w="1650"/>
        <w:gridCol w:w="1430"/>
        <w:gridCol w:w="1986"/>
      </w:tblGrid>
      <w:tr w:rsidR="001D0214" w:rsidTr="00BA50B3">
        <w:trPr>
          <w:cantSplit/>
          <w:trHeight w:val="827"/>
        </w:trPr>
        <w:tc>
          <w:tcPr>
            <w:tcW w:w="438" w:type="dxa"/>
            <w:textDirection w:val="btLr"/>
          </w:tcPr>
          <w:p w:rsidR="001D0214" w:rsidRPr="005F7685" w:rsidRDefault="001D0214" w:rsidP="00BA50B3">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BA50B3">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30" w:type="dxa"/>
            <w:textDirection w:val="btLr"/>
          </w:tcPr>
          <w:p w:rsidR="001D0214" w:rsidRPr="005F7685" w:rsidRDefault="001D0214" w:rsidP="00BA50B3">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40" w:type="dxa"/>
            <w:vAlign w:val="center"/>
          </w:tcPr>
          <w:p w:rsidR="001D0214" w:rsidRPr="005F7685" w:rsidRDefault="001D0214" w:rsidP="00BA50B3">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BA50B3">
            <w:pPr>
              <w:jc w:val="center"/>
              <w:rPr>
                <w:rFonts w:ascii="Times New Roman" w:hAnsi="Times New Roman"/>
                <w:szCs w:val="16"/>
              </w:rPr>
            </w:pPr>
            <w:r w:rsidRPr="005F7685">
              <w:rPr>
                <w:rFonts w:ascii="Times New Roman" w:hAnsi="Times New Roman"/>
                <w:b/>
                <w:szCs w:val="16"/>
              </w:rPr>
              <w:t>ALT ÖĞRENME ALANI</w:t>
            </w:r>
          </w:p>
        </w:tc>
        <w:tc>
          <w:tcPr>
            <w:tcW w:w="5720" w:type="dxa"/>
            <w:vAlign w:val="center"/>
          </w:tcPr>
          <w:p w:rsidR="001D0214" w:rsidRPr="005F7685" w:rsidRDefault="001D0214" w:rsidP="00BA50B3">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BA50B3">
            <w:pPr>
              <w:jc w:val="center"/>
              <w:rPr>
                <w:rFonts w:ascii="Times New Roman" w:hAnsi="Times New Roman"/>
                <w:szCs w:val="16"/>
              </w:rPr>
            </w:pPr>
            <w:r w:rsidRPr="005F7685">
              <w:rPr>
                <w:rFonts w:ascii="Times New Roman" w:hAnsi="Times New Roman"/>
                <w:b/>
                <w:szCs w:val="16"/>
              </w:rPr>
              <w:t>ETKİNLİK ÖRNEKLERİ AÇIKLAMALAR</w:t>
            </w:r>
          </w:p>
        </w:tc>
        <w:tc>
          <w:tcPr>
            <w:tcW w:w="2310" w:type="dxa"/>
            <w:vAlign w:val="center"/>
          </w:tcPr>
          <w:p w:rsidR="001D0214" w:rsidRPr="005F7685" w:rsidRDefault="001D0214" w:rsidP="00BA50B3">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vAlign w:val="center"/>
          </w:tcPr>
          <w:p w:rsidR="001D0214" w:rsidRPr="005F7685" w:rsidRDefault="001D0214" w:rsidP="00BA50B3">
            <w:pPr>
              <w:jc w:val="center"/>
              <w:rPr>
                <w:rFonts w:ascii="Times New Roman" w:hAnsi="Times New Roman"/>
                <w:b/>
                <w:szCs w:val="16"/>
              </w:rPr>
            </w:pPr>
            <w:r w:rsidRPr="005F7685">
              <w:rPr>
                <w:rFonts w:ascii="Times New Roman" w:hAnsi="Times New Roman"/>
                <w:b/>
                <w:szCs w:val="16"/>
              </w:rPr>
              <w:t>ARAÇ-GEREÇ</w:t>
            </w:r>
          </w:p>
        </w:tc>
        <w:tc>
          <w:tcPr>
            <w:tcW w:w="1430" w:type="dxa"/>
            <w:vAlign w:val="center"/>
          </w:tcPr>
          <w:p w:rsidR="001D0214" w:rsidRPr="005F7685" w:rsidRDefault="001D0214" w:rsidP="00BA50B3">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BA50B3">
            <w:pPr>
              <w:tabs>
                <w:tab w:val="left" w:pos="1455"/>
              </w:tabs>
              <w:rPr>
                <w:rFonts w:ascii="Times New Roman" w:hAnsi="Times New Roman"/>
                <w:b/>
                <w:szCs w:val="16"/>
              </w:rPr>
            </w:pPr>
          </w:p>
          <w:p w:rsidR="001D0214" w:rsidRPr="005F7685" w:rsidRDefault="001D0214" w:rsidP="00BA50B3">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BA50B3">
        <w:trPr>
          <w:trHeight w:val="3265"/>
        </w:trPr>
        <w:tc>
          <w:tcPr>
            <w:tcW w:w="438" w:type="dxa"/>
            <w:vMerge w:val="restart"/>
            <w:textDirection w:val="btLr"/>
          </w:tcPr>
          <w:p w:rsidR="001D0214" w:rsidRPr="005F7685" w:rsidRDefault="001D0214" w:rsidP="00BA50B3">
            <w:pPr>
              <w:tabs>
                <w:tab w:val="left" w:pos="1455"/>
              </w:tabs>
              <w:ind w:left="113" w:right="113"/>
              <w:jc w:val="center"/>
              <w:rPr>
                <w:rFonts w:ascii="Times New Roman" w:hAnsi="Times New Roman"/>
                <w:b/>
                <w:sz w:val="22"/>
              </w:rPr>
            </w:pPr>
            <w:r w:rsidRPr="005F7685">
              <w:rPr>
                <w:rFonts w:ascii="Times New Roman" w:hAnsi="Times New Roman"/>
                <w:b/>
                <w:sz w:val="22"/>
                <w:szCs w:val="22"/>
              </w:rPr>
              <w:t>ARALIK-OCAK</w:t>
            </w:r>
          </w:p>
        </w:tc>
        <w:tc>
          <w:tcPr>
            <w:tcW w:w="440" w:type="dxa"/>
            <w:textDirection w:val="btLr"/>
          </w:tcPr>
          <w:p w:rsidR="001D0214" w:rsidRPr="005F7685" w:rsidRDefault="001D0214" w:rsidP="00B71AEC">
            <w:pPr>
              <w:tabs>
                <w:tab w:val="left" w:pos="1455"/>
              </w:tabs>
              <w:ind w:left="113" w:right="113"/>
              <w:jc w:val="center"/>
              <w:rPr>
                <w:rFonts w:ascii="Times New Roman" w:hAnsi="Times New Roman"/>
                <w:sz w:val="22"/>
              </w:rPr>
            </w:pPr>
            <w:r>
              <w:rPr>
                <w:rFonts w:ascii="Times New Roman" w:hAnsi="Times New Roman"/>
                <w:sz w:val="20"/>
                <w:szCs w:val="20"/>
              </w:rPr>
              <w:t>13. Hafta 21-25 Aralık</w:t>
            </w: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p w:rsidR="001D0214" w:rsidRPr="005F7685" w:rsidRDefault="001D0214" w:rsidP="00BA50B3">
            <w:pPr>
              <w:ind w:left="113" w:right="113"/>
              <w:rPr>
                <w:rFonts w:ascii="Times New Roman" w:hAnsi="Times New Roman"/>
                <w:sz w:val="22"/>
              </w:rPr>
            </w:pPr>
          </w:p>
        </w:tc>
        <w:tc>
          <w:tcPr>
            <w:tcW w:w="330" w:type="dxa"/>
          </w:tcPr>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r w:rsidRPr="005F7685">
              <w:rPr>
                <w:rFonts w:ascii="Times New Roman" w:hAnsi="Times New Roman"/>
                <w:sz w:val="22"/>
                <w:szCs w:val="22"/>
              </w:rPr>
              <w:t>2</w:t>
            </w:r>
          </w:p>
        </w:tc>
        <w:tc>
          <w:tcPr>
            <w:tcW w:w="1540" w:type="dxa"/>
            <w:vMerge w:val="restart"/>
          </w:tcPr>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r w:rsidRPr="005F7685">
              <w:rPr>
                <w:rFonts w:ascii="Times New Roman" w:hAnsi="Times New Roman"/>
                <w:b/>
                <w:sz w:val="22"/>
                <w:szCs w:val="22"/>
              </w:rPr>
              <w:t>SAYILAR</w:t>
            </w:r>
          </w:p>
          <w:p w:rsidR="001D0214" w:rsidRDefault="001D0214" w:rsidP="00BA50B3">
            <w:pPr>
              <w:rPr>
                <w:rFonts w:ascii="Times New Roman" w:hAnsi="Times New Roman"/>
                <w:sz w:val="22"/>
              </w:rPr>
            </w:pPr>
            <w:r w:rsidRPr="005F7685">
              <w:rPr>
                <w:rFonts w:ascii="Times New Roman" w:hAnsi="Times New Roman"/>
                <w:sz w:val="22"/>
                <w:szCs w:val="22"/>
              </w:rPr>
              <w:t>Doğal Sayılar</w:t>
            </w:r>
          </w:p>
          <w:p w:rsidR="001D0214" w:rsidRPr="005F7685" w:rsidRDefault="001D0214" w:rsidP="00BA50B3">
            <w:pPr>
              <w:rPr>
                <w:rFonts w:ascii="Times New Roman" w:hAnsi="Times New Roman"/>
                <w:sz w:val="22"/>
              </w:rPr>
            </w:pPr>
            <w:r>
              <w:rPr>
                <w:rFonts w:ascii="Times New Roman" w:hAnsi="Times New Roman"/>
                <w:sz w:val="22"/>
                <w:szCs w:val="22"/>
              </w:rPr>
              <w:t>(6 saat)</w:t>
            </w:r>
          </w:p>
          <w:p w:rsidR="001D0214" w:rsidRPr="005F7685" w:rsidRDefault="001D0214" w:rsidP="00BA50B3">
            <w:pPr>
              <w:rPr>
                <w:rFonts w:ascii="Times New Roman" w:hAnsi="Times New Roman"/>
                <w:sz w:val="22"/>
              </w:rPr>
            </w:pPr>
          </w:p>
        </w:tc>
        <w:tc>
          <w:tcPr>
            <w:tcW w:w="5720" w:type="dxa"/>
          </w:tcPr>
          <w:p w:rsidR="001D0214" w:rsidRPr="005F7685" w:rsidRDefault="001D0214" w:rsidP="00BA50B3">
            <w:pPr>
              <w:widowControl w:val="0"/>
              <w:autoSpaceDE w:val="0"/>
              <w:autoSpaceDN w:val="0"/>
              <w:adjustRightInd w:val="0"/>
              <w:textAlignment w:val="center"/>
              <w:rPr>
                <w:rFonts w:ascii="Times New Roman" w:hAnsi="Times New Roman"/>
                <w:color w:val="000000"/>
                <w:sz w:val="22"/>
              </w:rPr>
            </w:pPr>
          </w:p>
          <w:p w:rsidR="001D0214" w:rsidRPr="005F7685" w:rsidRDefault="001D0214" w:rsidP="00BA50B3">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 xml:space="preserve">6. 100’den küçük iki doğal sayıyı karşılaştırarak aralarındaki ilişkiyi belirtir. </w:t>
            </w:r>
          </w:p>
          <w:p w:rsidR="001D0214" w:rsidRPr="005F7685" w:rsidRDefault="001D0214" w:rsidP="00BA50B3">
            <w:pPr>
              <w:rPr>
                <w:rFonts w:ascii="Webdings" w:hAnsi="Webdings"/>
                <w:b/>
                <w:bCs/>
                <w:sz w:val="21"/>
                <w:szCs w:val="21"/>
              </w:rPr>
            </w:pPr>
          </w:p>
          <w:p w:rsidR="001D0214" w:rsidRPr="005F7685" w:rsidRDefault="001D0214" w:rsidP="00BA50B3">
            <w:pPr>
              <w:rPr>
                <w:sz w:val="21"/>
                <w:szCs w:val="21"/>
              </w:rPr>
            </w:pPr>
            <w:r w:rsidRPr="005F7685">
              <w:rPr>
                <w:rFonts w:ascii="Webdings" w:hAnsi="Webdings" w:hint="eastAsia"/>
                <w:b/>
                <w:bCs/>
                <w:sz w:val="21"/>
                <w:szCs w:val="20"/>
              </w:rPr>
              <w:sym w:font="Webdings" w:char="F048"/>
            </w:r>
            <w:r w:rsidRPr="005F7685">
              <w:rPr>
                <w:rFonts w:ascii="Times New Roman" w:hAnsi="Times New Roman"/>
                <w:sz w:val="21"/>
                <w:szCs w:val="21"/>
              </w:rPr>
              <w:t>Karşılaştırılacak sayılar modellenir. Modellerde kullanılan nesneler bire bir eşleştirilir. Önce onlukların sayılarına baktırılır. Onluk sayıları aynı ise birlikler dikkate alınarak karşılaştırma yaptırılır. Karşılaştırmada sayılar arası farka dikkat çekilir. Sonuç sözlü ve yazılı olarak ifade ettirilir.</w:t>
            </w:r>
          </w:p>
          <w:p w:rsidR="001D0214" w:rsidRPr="005F7685" w:rsidRDefault="001D0214" w:rsidP="00BA50B3">
            <w:pPr>
              <w:widowControl w:val="0"/>
              <w:autoSpaceDE w:val="0"/>
              <w:autoSpaceDN w:val="0"/>
              <w:adjustRightInd w:val="0"/>
              <w:textAlignment w:val="center"/>
              <w:rPr>
                <w:rFonts w:ascii="Times New Roman" w:hAnsi="Times New Roman"/>
                <w:color w:val="000000"/>
                <w:sz w:val="21"/>
                <w:szCs w:val="21"/>
              </w:rPr>
            </w:pPr>
          </w:p>
          <w:p w:rsidR="001D0214" w:rsidRPr="005F7685" w:rsidRDefault="001D0214" w:rsidP="00BA50B3">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 “Büyük”, “küçük” ve “eşit” sembolleri kullanılmadan karşılaştırma yaptırılır.</w:t>
            </w:r>
          </w:p>
          <w:p w:rsidR="001D0214" w:rsidRPr="005F7685" w:rsidRDefault="001D0214" w:rsidP="00BA50B3">
            <w:pPr>
              <w:widowControl w:val="0"/>
              <w:autoSpaceDE w:val="0"/>
              <w:autoSpaceDN w:val="0"/>
              <w:adjustRightInd w:val="0"/>
              <w:textAlignment w:val="center"/>
              <w:rPr>
                <w:rFonts w:ascii="Times New Roman" w:hAnsi="Times New Roman"/>
                <w:color w:val="000000"/>
                <w:sz w:val="20"/>
                <w:szCs w:val="20"/>
              </w:rPr>
            </w:pPr>
          </w:p>
        </w:tc>
        <w:tc>
          <w:tcPr>
            <w:tcW w:w="2310" w:type="dxa"/>
            <w:vMerge w:val="restart"/>
          </w:tcPr>
          <w:p w:rsidR="001D0214" w:rsidRPr="005F7685" w:rsidRDefault="001D0214" w:rsidP="00BA50B3">
            <w:pPr>
              <w:rPr>
                <w:rFonts w:ascii="Webdings" w:hAnsi="Webdings" w:cs="Webdings"/>
                <w:color w:val="000000"/>
                <w:sz w:val="20"/>
                <w:szCs w:val="20"/>
              </w:rPr>
            </w:pPr>
          </w:p>
          <w:p w:rsidR="001D0214" w:rsidRPr="005F7685" w:rsidRDefault="001D0214" w:rsidP="00BA50B3">
            <w:pPr>
              <w:rPr>
                <w:szCs w:val="16"/>
              </w:rPr>
            </w:pPr>
          </w:p>
        </w:tc>
        <w:tc>
          <w:tcPr>
            <w:tcW w:w="1650" w:type="dxa"/>
            <w:vMerge w:val="restart"/>
          </w:tcPr>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4- Onluk Kartlar</w:t>
            </w:r>
          </w:p>
          <w:p w:rsidR="001D0214" w:rsidRPr="005F7685" w:rsidRDefault="001D0214" w:rsidP="00BA50B3">
            <w:pPr>
              <w:rPr>
                <w:rFonts w:ascii="Times New Roman" w:hAnsi="Times New Roman"/>
                <w:sz w:val="20"/>
                <w:szCs w:val="20"/>
              </w:rPr>
            </w:pPr>
          </w:p>
          <w:p w:rsidR="001D0214" w:rsidRPr="005F7685" w:rsidRDefault="001D0214" w:rsidP="00BA50B3">
            <w:pPr>
              <w:rPr>
                <w:rFonts w:ascii="Times New Roman" w:hAnsi="Times New Roman"/>
                <w:sz w:val="20"/>
                <w:szCs w:val="20"/>
              </w:rPr>
            </w:pPr>
            <w:r w:rsidRPr="005F7685">
              <w:rPr>
                <w:rFonts w:ascii="Times New Roman" w:hAnsi="Times New Roman"/>
                <w:sz w:val="20"/>
                <w:szCs w:val="20"/>
              </w:rPr>
              <w:t xml:space="preserve">5- Onluk Bloklar </w:t>
            </w:r>
          </w:p>
          <w:p w:rsidR="001D0214" w:rsidRPr="005F7685" w:rsidRDefault="001D0214" w:rsidP="00BA50B3">
            <w:pPr>
              <w:rPr>
                <w:rFonts w:ascii="Times New Roman" w:hAnsi="Times New Roman"/>
                <w:sz w:val="20"/>
                <w:szCs w:val="20"/>
              </w:rPr>
            </w:pPr>
          </w:p>
          <w:p w:rsidR="001D0214" w:rsidRPr="005F7685" w:rsidRDefault="001D0214" w:rsidP="00BA50B3">
            <w:pPr>
              <w:widowControl w:val="0"/>
              <w:autoSpaceDE w:val="0"/>
              <w:autoSpaceDN w:val="0"/>
              <w:adjustRightInd w:val="0"/>
              <w:textAlignment w:val="center"/>
              <w:rPr>
                <w:rFonts w:ascii="Times New Roman" w:hAnsi="Times New Roman"/>
                <w:color w:val="000000"/>
                <w:sz w:val="22"/>
              </w:rPr>
            </w:pPr>
          </w:p>
        </w:tc>
        <w:tc>
          <w:tcPr>
            <w:tcW w:w="1430" w:type="dxa"/>
            <w:vMerge w:val="restart"/>
          </w:tcPr>
          <w:p w:rsidR="001D0214" w:rsidRDefault="001D0214" w:rsidP="00BA50B3">
            <w:pPr>
              <w:pStyle w:val="NormalWeb"/>
              <w:spacing w:before="0" w:beforeAutospacing="0" w:after="0" w:afterAutospacing="0"/>
            </w:pPr>
            <w:r w:rsidRPr="005F7685">
              <w:rPr>
                <w:sz w:val="20"/>
                <w:szCs w:val="20"/>
              </w:rPr>
              <w:t>1 – Soru-Yanıt</w:t>
            </w:r>
          </w:p>
          <w:p w:rsidR="001D0214" w:rsidRDefault="001D0214" w:rsidP="00BA50B3">
            <w:pPr>
              <w:pStyle w:val="NormalWeb"/>
              <w:spacing w:before="0" w:beforeAutospacing="0" w:after="0" w:afterAutospacing="0"/>
            </w:pPr>
            <w:r w:rsidRPr="005F7685">
              <w:rPr>
                <w:sz w:val="20"/>
                <w:szCs w:val="20"/>
              </w:rPr>
              <w:t>2 – Beyin Fırtınası</w:t>
            </w:r>
          </w:p>
          <w:p w:rsidR="001D0214" w:rsidRDefault="001D0214" w:rsidP="00BA50B3">
            <w:pPr>
              <w:pStyle w:val="NormalWeb"/>
              <w:spacing w:before="0" w:beforeAutospacing="0" w:after="0" w:afterAutospacing="0"/>
            </w:pPr>
            <w:r w:rsidRPr="005F7685">
              <w:rPr>
                <w:sz w:val="20"/>
                <w:szCs w:val="20"/>
              </w:rPr>
              <w:t>3 – Anlatım</w:t>
            </w:r>
          </w:p>
          <w:p w:rsidR="001D0214" w:rsidRDefault="001D0214" w:rsidP="00BA50B3">
            <w:pPr>
              <w:pStyle w:val="NormalWeb"/>
              <w:spacing w:before="0" w:beforeAutospacing="0" w:after="0" w:afterAutospacing="0"/>
            </w:pPr>
            <w:r w:rsidRPr="005F7685">
              <w:rPr>
                <w:sz w:val="20"/>
                <w:szCs w:val="20"/>
              </w:rPr>
              <w:t>4 – Alıştırmalar</w:t>
            </w:r>
          </w:p>
          <w:p w:rsidR="001D0214" w:rsidRDefault="001D0214" w:rsidP="00BA50B3">
            <w:pPr>
              <w:pStyle w:val="NormalWeb"/>
              <w:spacing w:before="0" w:beforeAutospacing="0" w:after="0" w:afterAutospacing="0"/>
            </w:pPr>
            <w:r w:rsidRPr="005F7685">
              <w:rPr>
                <w:sz w:val="20"/>
                <w:szCs w:val="20"/>
              </w:rPr>
              <w:t xml:space="preserve">5 – Grup </w:t>
            </w:r>
          </w:p>
          <w:p w:rsidR="001D0214" w:rsidRDefault="001D0214" w:rsidP="00BA50B3">
            <w:pPr>
              <w:pStyle w:val="NormalWeb"/>
              <w:spacing w:before="0" w:beforeAutospacing="0" w:after="0" w:afterAutospacing="0"/>
            </w:pPr>
            <w:r w:rsidRPr="005F7685">
              <w:rPr>
                <w:sz w:val="20"/>
                <w:szCs w:val="20"/>
              </w:rPr>
              <w:t>       Tartışması</w:t>
            </w:r>
          </w:p>
          <w:p w:rsidR="001D0214" w:rsidRDefault="001D0214" w:rsidP="00BA50B3">
            <w:pPr>
              <w:pStyle w:val="NormalWeb"/>
              <w:spacing w:before="0" w:beforeAutospacing="0" w:after="0" w:afterAutospacing="0"/>
            </w:pPr>
            <w:r w:rsidRPr="005F7685">
              <w:rPr>
                <w:sz w:val="20"/>
                <w:szCs w:val="20"/>
              </w:rPr>
              <w:t>6 – Gösteri</w:t>
            </w:r>
          </w:p>
          <w:p w:rsidR="001D0214" w:rsidRDefault="001D0214" w:rsidP="00BA50B3">
            <w:pPr>
              <w:pStyle w:val="NormalWeb"/>
              <w:spacing w:before="0" w:beforeAutospacing="0" w:after="0" w:afterAutospacing="0"/>
            </w:pPr>
            <w:r w:rsidRPr="005F7685">
              <w:rPr>
                <w:sz w:val="20"/>
                <w:szCs w:val="20"/>
              </w:rPr>
              <w:t>7 – Rol Yapma</w:t>
            </w:r>
          </w:p>
          <w:p w:rsidR="001D0214" w:rsidRDefault="001D0214" w:rsidP="00BA50B3">
            <w:pPr>
              <w:pStyle w:val="NormalWeb"/>
              <w:spacing w:before="0" w:beforeAutospacing="0" w:after="0" w:afterAutospacing="0"/>
            </w:pPr>
            <w:r w:rsidRPr="005F7685">
              <w:rPr>
                <w:sz w:val="20"/>
                <w:szCs w:val="20"/>
              </w:rPr>
              <w:t xml:space="preserve">8 – Problem </w:t>
            </w:r>
          </w:p>
          <w:p w:rsidR="001D0214" w:rsidRDefault="001D0214" w:rsidP="00BA50B3">
            <w:pPr>
              <w:pStyle w:val="NormalWeb"/>
              <w:spacing w:before="0" w:beforeAutospacing="0" w:after="0" w:afterAutospacing="0"/>
            </w:pPr>
            <w:r w:rsidRPr="005F7685">
              <w:rPr>
                <w:sz w:val="20"/>
                <w:szCs w:val="20"/>
              </w:rPr>
              <w:t>       Çözme</w:t>
            </w:r>
          </w:p>
          <w:p w:rsidR="001D0214" w:rsidRDefault="001D0214" w:rsidP="00BA50B3">
            <w:pPr>
              <w:pStyle w:val="NormalWeb"/>
              <w:spacing w:before="0" w:beforeAutospacing="0" w:after="0" w:afterAutospacing="0"/>
            </w:pPr>
            <w:r w:rsidRPr="005F7685">
              <w:rPr>
                <w:sz w:val="20"/>
                <w:szCs w:val="20"/>
              </w:rPr>
              <w:t xml:space="preserve">9 – Buluş Yoluyla </w:t>
            </w:r>
          </w:p>
          <w:p w:rsidR="001D0214" w:rsidRDefault="001D0214" w:rsidP="00BA50B3">
            <w:pPr>
              <w:pStyle w:val="NormalWeb"/>
              <w:spacing w:before="0" w:beforeAutospacing="0" w:after="0" w:afterAutospacing="0"/>
            </w:pPr>
            <w:r w:rsidRPr="005F7685">
              <w:rPr>
                <w:sz w:val="20"/>
                <w:szCs w:val="20"/>
              </w:rPr>
              <w:t>       Öğretim</w:t>
            </w:r>
          </w:p>
          <w:p w:rsidR="001D0214" w:rsidRPr="005F7685" w:rsidRDefault="001D0214" w:rsidP="00BA50B3">
            <w:pPr>
              <w:jc w:val="center"/>
              <w:rPr>
                <w:rFonts w:ascii="Times New Roman" w:hAnsi="Times New Roman"/>
                <w:sz w:val="22"/>
              </w:rPr>
            </w:pPr>
          </w:p>
        </w:tc>
        <w:tc>
          <w:tcPr>
            <w:tcW w:w="1986" w:type="dxa"/>
            <w:vMerge w:val="restart"/>
          </w:tcPr>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BA50B3">
            <w:pPr>
              <w:rPr>
                <w:rFonts w:ascii="Times New Roman" w:hAnsi="Times New Roman"/>
                <w:sz w:val="22"/>
              </w:rPr>
            </w:pPr>
          </w:p>
        </w:tc>
      </w:tr>
      <w:tr w:rsidR="001D0214" w:rsidRPr="005F7685" w:rsidTr="00B71AEC">
        <w:trPr>
          <w:cantSplit/>
          <w:trHeight w:val="1928"/>
        </w:trPr>
        <w:tc>
          <w:tcPr>
            <w:tcW w:w="438" w:type="dxa"/>
            <w:vMerge/>
          </w:tcPr>
          <w:p w:rsidR="001D0214" w:rsidRPr="005F7685" w:rsidRDefault="001D0214" w:rsidP="00BA50B3">
            <w:pPr>
              <w:tabs>
                <w:tab w:val="left" w:pos="1455"/>
              </w:tabs>
              <w:rPr>
                <w:rFonts w:ascii="Times New Roman" w:hAnsi="Times New Roman"/>
                <w:sz w:val="22"/>
              </w:rPr>
            </w:pPr>
          </w:p>
        </w:tc>
        <w:tc>
          <w:tcPr>
            <w:tcW w:w="440" w:type="dxa"/>
            <w:vMerge w:val="restart"/>
            <w:textDirection w:val="btLr"/>
          </w:tcPr>
          <w:p w:rsidR="001D0214" w:rsidRPr="005F7685" w:rsidRDefault="001D0214" w:rsidP="00B71AEC">
            <w:pPr>
              <w:tabs>
                <w:tab w:val="left" w:pos="1455"/>
              </w:tabs>
              <w:ind w:left="113" w:right="113"/>
              <w:jc w:val="center"/>
              <w:rPr>
                <w:rFonts w:ascii="Times New Roman" w:hAnsi="Times New Roman"/>
                <w:sz w:val="22"/>
              </w:rPr>
            </w:pPr>
            <w:r w:rsidRPr="005F7685">
              <w:rPr>
                <w:rFonts w:ascii="Times New Roman" w:hAnsi="Times New Roman"/>
                <w:sz w:val="20"/>
                <w:szCs w:val="20"/>
              </w:rPr>
              <w:t>14. Hafta  28 Aralık- 1Ocak</w:t>
            </w:r>
            <w:r>
              <w:rPr>
                <w:rFonts w:ascii="Times New Roman" w:hAnsi="Times New Roman"/>
                <w:sz w:val="20"/>
                <w:szCs w:val="20"/>
              </w:rPr>
              <w:t>1</w:t>
            </w:r>
          </w:p>
          <w:p w:rsidR="001D0214" w:rsidRPr="005F7685" w:rsidRDefault="001D0214" w:rsidP="00B71AEC">
            <w:pPr>
              <w:tabs>
                <w:tab w:val="left" w:pos="1455"/>
              </w:tabs>
              <w:ind w:left="113" w:right="113"/>
              <w:rPr>
                <w:rFonts w:ascii="Times New Roman" w:hAnsi="Times New Roman"/>
                <w:sz w:val="22"/>
              </w:rPr>
            </w:pPr>
          </w:p>
        </w:tc>
        <w:tc>
          <w:tcPr>
            <w:tcW w:w="330" w:type="dxa"/>
            <w:vMerge w:val="restart"/>
          </w:tcPr>
          <w:p w:rsidR="001D0214" w:rsidRPr="005F7685"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Default="001D0214" w:rsidP="00BA50B3">
            <w:pPr>
              <w:rPr>
                <w:rFonts w:ascii="Times New Roman" w:hAnsi="Times New Roman"/>
                <w:sz w:val="22"/>
              </w:rPr>
            </w:pPr>
          </w:p>
          <w:p w:rsidR="001D0214" w:rsidRPr="005F7685" w:rsidRDefault="001D0214" w:rsidP="00BA50B3">
            <w:pPr>
              <w:rPr>
                <w:rFonts w:ascii="Times New Roman" w:hAnsi="Times New Roman"/>
                <w:sz w:val="22"/>
              </w:rPr>
            </w:pPr>
            <w:r>
              <w:rPr>
                <w:rFonts w:ascii="Times New Roman" w:hAnsi="Times New Roman"/>
                <w:sz w:val="22"/>
                <w:szCs w:val="22"/>
              </w:rPr>
              <w:t>4</w:t>
            </w:r>
          </w:p>
        </w:tc>
        <w:tc>
          <w:tcPr>
            <w:tcW w:w="1540" w:type="dxa"/>
            <w:vMerge/>
          </w:tcPr>
          <w:p w:rsidR="001D0214" w:rsidRPr="005F7685" w:rsidRDefault="001D0214" w:rsidP="00BA50B3">
            <w:pPr>
              <w:rPr>
                <w:rFonts w:ascii="Times New Roman" w:hAnsi="Times New Roman"/>
                <w:sz w:val="22"/>
              </w:rPr>
            </w:pPr>
          </w:p>
        </w:tc>
        <w:tc>
          <w:tcPr>
            <w:tcW w:w="5720" w:type="dxa"/>
          </w:tcPr>
          <w:p w:rsidR="001D0214" w:rsidRPr="005F7685" w:rsidRDefault="001D0214" w:rsidP="00BA50B3">
            <w:pPr>
              <w:widowControl w:val="0"/>
              <w:autoSpaceDE w:val="0"/>
              <w:autoSpaceDN w:val="0"/>
              <w:adjustRightInd w:val="0"/>
              <w:textAlignment w:val="center"/>
              <w:rPr>
                <w:rFonts w:ascii="Times New Roman" w:hAnsi="Times New Roman"/>
                <w:color w:val="000000"/>
                <w:sz w:val="22"/>
              </w:rPr>
            </w:pPr>
          </w:p>
          <w:p w:rsidR="001D0214" w:rsidRPr="005F7685" w:rsidRDefault="001D0214" w:rsidP="00BA50B3">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7. 100’den küçük en çok dört doğal sayıyı büyükten küçüğe veya küçükten büyüğe doğru sıralar.</w:t>
            </w:r>
          </w:p>
          <w:p w:rsidR="001D0214" w:rsidRPr="005F7685" w:rsidRDefault="001D0214" w:rsidP="00BA50B3">
            <w:pPr>
              <w:rPr>
                <w:rFonts w:ascii="Times New Roman" w:hAnsi="Times New Roman"/>
                <w:sz w:val="21"/>
                <w:szCs w:val="21"/>
              </w:rPr>
            </w:pPr>
          </w:p>
          <w:p w:rsidR="001D0214" w:rsidRPr="005F7685" w:rsidRDefault="001D0214" w:rsidP="00BA50B3">
            <w:pPr>
              <w:ind w:right="113"/>
              <w:rPr>
                <w:rFonts w:ascii="Times New Roman" w:hAnsi="Times New Roman"/>
                <w:sz w:val="21"/>
                <w:szCs w:val="21"/>
              </w:rPr>
            </w:pPr>
            <w:r w:rsidRPr="005F7685">
              <w:rPr>
                <w:rFonts w:ascii="Times New Roman" w:hAnsi="Times New Roman"/>
                <w:b/>
                <w:bCs/>
                <w:sz w:val="21"/>
                <w:szCs w:val="20"/>
              </w:rPr>
              <w:sym w:font="Webdings" w:char="F048"/>
            </w:r>
            <w:r w:rsidRPr="005F7685">
              <w:rPr>
                <w:rFonts w:ascii="Times New Roman" w:hAnsi="Times New Roman"/>
                <w:sz w:val="21"/>
                <w:szCs w:val="21"/>
              </w:rPr>
              <w:t>Günlük yaşantılardan uygun olaylar ilişkilendirilerek problemler oluşturulur ve  karşılaştırma yaptırılır.</w:t>
            </w:r>
          </w:p>
          <w:p w:rsidR="001D0214" w:rsidRPr="005F7685" w:rsidRDefault="001D0214" w:rsidP="00BA50B3">
            <w:pPr>
              <w:ind w:right="113"/>
              <w:rPr>
                <w:rFonts w:ascii="Times New Roman" w:hAnsi="Times New Roman"/>
                <w:sz w:val="21"/>
                <w:szCs w:val="21"/>
              </w:rPr>
            </w:pPr>
            <w:r w:rsidRPr="005F7685">
              <w:rPr>
                <w:rFonts w:ascii="Times New Roman" w:hAnsi="Times New Roman"/>
                <w:sz w:val="21"/>
                <w:szCs w:val="21"/>
              </w:rPr>
              <w:t> </w:t>
            </w:r>
          </w:p>
          <w:p w:rsidR="001D0214" w:rsidRPr="005F7685" w:rsidRDefault="001D0214" w:rsidP="00BA50B3">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b/>
                <w:bCs/>
                <w:sz w:val="21"/>
                <w:szCs w:val="20"/>
              </w:rPr>
              <w:sym w:font="Webdings" w:char="F048"/>
            </w:r>
            <w:r w:rsidRPr="005F7685">
              <w:rPr>
                <w:rFonts w:ascii="Times New Roman" w:hAnsi="Times New Roman"/>
                <w:sz w:val="21"/>
                <w:szCs w:val="21"/>
              </w:rPr>
              <w:t>Sıcaklığın sıfırın altında olmadığı bir günde, dört ilin hava sıcaklıkları televizyondan takip ettirilir ve kaydettirilir. Bu sayılar kullanılarak sıralama etkinlikleri yaptırılır.</w:t>
            </w:r>
          </w:p>
          <w:p w:rsidR="001D0214" w:rsidRPr="005F7685" w:rsidRDefault="001D0214" w:rsidP="00BA50B3">
            <w:pPr>
              <w:rPr>
                <w:rFonts w:ascii="Times New Roman" w:hAnsi="Times New Roman"/>
                <w:sz w:val="21"/>
                <w:szCs w:val="21"/>
              </w:rPr>
            </w:pPr>
          </w:p>
          <w:p w:rsidR="001D0214" w:rsidRPr="005F7685" w:rsidRDefault="001D0214" w:rsidP="00BA50B3">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 “Büyük”, “küçük” ve “eşit” sembolleri kullanılmadan sıralama yaptırılır.</w:t>
            </w:r>
          </w:p>
          <w:p w:rsidR="001D0214" w:rsidRPr="005F7685" w:rsidRDefault="001D0214" w:rsidP="00BA50B3">
            <w:pPr>
              <w:rPr>
                <w:rFonts w:ascii="Times New Roman" w:hAnsi="Times New Roman"/>
                <w:sz w:val="22"/>
              </w:rPr>
            </w:pPr>
          </w:p>
        </w:tc>
        <w:tc>
          <w:tcPr>
            <w:tcW w:w="2310" w:type="dxa"/>
            <w:vMerge/>
          </w:tcPr>
          <w:p w:rsidR="001D0214" w:rsidRPr="005F7685" w:rsidRDefault="001D0214" w:rsidP="00BA50B3">
            <w:pPr>
              <w:rPr>
                <w:rFonts w:ascii="Webdings" w:hAnsi="Webdings" w:cs="Webdings"/>
                <w:color w:val="000000"/>
                <w:sz w:val="20"/>
                <w:szCs w:val="20"/>
              </w:rPr>
            </w:pPr>
          </w:p>
        </w:tc>
        <w:tc>
          <w:tcPr>
            <w:tcW w:w="1650" w:type="dxa"/>
            <w:vMerge/>
          </w:tcPr>
          <w:p w:rsidR="001D0214" w:rsidRPr="005F7685" w:rsidRDefault="001D0214" w:rsidP="00BA50B3">
            <w:pPr>
              <w:rPr>
                <w:rFonts w:ascii="Times New Roman" w:hAnsi="Times New Roman"/>
                <w:sz w:val="20"/>
                <w:szCs w:val="20"/>
              </w:rPr>
            </w:pPr>
          </w:p>
        </w:tc>
        <w:tc>
          <w:tcPr>
            <w:tcW w:w="1430" w:type="dxa"/>
            <w:vMerge/>
          </w:tcPr>
          <w:p w:rsidR="001D0214" w:rsidRPr="005F7685" w:rsidRDefault="001D0214" w:rsidP="00BA50B3">
            <w:pPr>
              <w:pStyle w:val="NormalWeb"/>
              <w:spacing w:before="0" w:beforeAutospacing="0" w:after="0" w:afterAutospacing="0"/>
              <w:rPr>
                <w:sz w:val="20"/>
                <w:szCs w:val="20"/>
              </w:rPr>
            </w:pPr>
          </w:p>
        </w:tc>
        <w:tc>
          <w:tcPr>
            <w:tcW w:w="1986" w:type="dxa"/>
            <w:vMerge/>
          </w:tcPr>
          <w:p w:rsidR="001D0214" w:rsidRPr="005F7685" w:rsidRDefault="001D0214" w:rsidP="00BA50B3">
            <w:pPr>
              <w:rPr>
                <w:rFonts w:ascii="Times New Roman" w:hAnsi="Times New Roman"/>
                <w:sz w:val="22"/>
              </w:rPr>
            </w:pPr>
          </w:p>
        </w:tc>
      </w:tr>
      <w:tr w:rsidR="001D0214" w:rsidRPr="005F7685" w:rsidTr="00B71AEC">
        <w:trPr>
          <w:cantSplit/>
          <w:trHeight w:val="1927"/>
        </w:trPr>
        <w:tc>
          <w:tcPr>
            <w:tcW w:w="438" w:type="dxa"/>
            <w:vMerge/>
          </w:tcPr>
          <w:p w:rsidR="001D0214" w:rsidRPr="005F7685" w:rsidRDefault="001D0214" w:rsidP="00BA50B3">
            <w:pPr>
              <w:tabs>
                <w:tab w:val="left" w:pos="1455"/>
              </w:tabs>
              <w:rPr>
                <w:rFonts w:ascii="Times New Roman" w:hAnsi="Times New Roman"/>
                <w:sz w:val="22"/>
              </w:rPr>
            </w:pPr>
          </w:p>
        </w:tc>
        <w:tc>
          <w:tcPr>
            <w:tcW w:w="440" w:type="dxa"/>
            <w:vMerge/>
            <w:textDirection w:val="btLr"/>
          </w:tcPr>
          <w:p w:rsidR="001D0214" w:rsidRPr="005F7685" w:rsidRDefault="001D0214" w:rsidP="00B71AEC">
            <w:pPr>
              <w:tabs>
                <w:tab w:val="left" w:pos="1455"/>
              </w:tabs>
              <w:ind w:left="113" w:right="113"/>
              <w:jc w:val="center"/>
              <w:rPr>
                <w:rFonts w:ascii="Times New Roman" w:hAnsi="Times New Roman"/>
                <w:sz w:val="20"/>
                <w:szCs w:val="20"/>
              </w:rPr>
            </w:pPr>
          </w:p>
        </w:tc>
        <w:tc>
          <w:tcPr>
            <w:tcW w:w="330" w:type="dxa"/>
            <w:vMerge/>
          </w:tcPr>
          <w:p w:rsidR="001D0214" w:rsidRPr="005F7685" w:rsidRDefault="001D0214" w:rsidP="00BA50B3">
            <w:pPr>
              <w:rPr>
                <w:rFonts w:ascii="Times New Roman" w:hAnsi="Times New Roman"/>
                <w:sz w:val="22"/>
              </w:rPr>
            </w:pPr>
          </w:p>
        </w:tc>
        <w:tc>
          <w:tcPr>
            <w:tcW w:w="1540" w:type="dxa"/>
            <w:vMerge/>
          </w:tcPr>
          <w:p w:rsidR="001D0214" w:rsidRPr="005F7685" w:rsidRDefault="001D0214" w:rsidP="00BA50B3">
            <w:pPr>
              <w:rPr>
                <w:rFonts w:ascii="Times New Roman" w:hAnsi="Times New Roman"/>
                <w:sz w:val="22"/>
              </w:rPr>
            </w:pPr>
          </w:p>
        </w:tc>
        <w:tc>
          <w:tcPr>
            <w:tcW w:w="5720" w:type="dxa"/>
          </w:tcPr>
          <w:p w:rsidR="001D0214" w:rsidRPr="005F7685" w:rsidRDefault="001D0214" w:rsidP="00B71AEC">
            <w:pPr>
              <w:spacing w:before="120"/>
              <w:ind w:right="17"/>
              <w:rPr>
                <w:rFonts w:ascii="Times New Roman" w:hAnsi="Times New Roman"/>
                <w:sz w:val="20"/>
                <w:szCs w:val="20"/>
              </w:rPr>
            </w:pPr>
            <w:r w:rsidRPr="005F7685">
              <w:rPr>
                <w:rFonts w:ascii="Times New Roman" w:hAnsi="Times New Roman"/>
                <w:b/>
                <w:bCs/>
                <w:sz w:val="20"/>
                <w:szCs w:val="20"/>
              </w:rPr>
              <w:t>8.</w:t>
            </w:r>
            <w:r w:rsidRPr="005F7685">
              <w:rPr>
                <w:rFonts w:ascii="Times New Roman" w:hAnsi="Times New Roman"/>
                <w:sz w:val="20"/>
                <w:szCs w:val="20"/>
              </w:rPr>
              <w:t>Sıra bildiren sayıları sözlü ve yazılı olarak kullanır.</w:t>
            </w:r>
          </w:p>
          <w:p w:rsidR="001D0214" w:rsidRPr="005F7685" w:rsidRDefault="001D0214" w:rsidP="00B71AEC">
            <w:pPr>
              <w:ind w:right="113"/>
              <w:rPr>
                <w:rFonts w:ascii="Times New Roman" w:hAnsi="Times New Roman"/>
                <w:b/>
                <w:sz w:val="20"/>
                <w:szCs w:val="20"/>
              </w:rPr>
            </w:pPr>
          </w:p>
          <w:p w:rsidR="001D0214" w:rsidRPr="005F7685" w:rsidRDefault="001D0214" w:rsidP="00B71AEC">
            <w:pPr>
              <w:ind w:right="113"/>
              <w:rPr>
                <w:rFonts w:ascii="Times New Roman" w:hAnsi="Times New Roman"/>
                <w:sz w:val="20"/>
                <w:szCs w:val="20"/>
              </w:rPr>
            </w:pPr>
            <w:r w:rsidRPr="005F7685">
              <w:rPr>
                <w:rFonts w:ascii="Times New Roman" w:hAnsi="Times New Roman"/>
                <w:b/>
                <w:sz w:val="20"/>
                <w:szCs w:val="20"/>
              </w:rPr>
              <w:sym w:font="Webdings" w:char="F048"/>
            </w:r>
            <w:r w:rsidRPr="005F7685">
              <w:rPr>
                <w:rFonts w:ascii="Times New Roman" w:hAnsi="Times New Roman"/>
                <w:sz w:val="20"/>
                <w:szCs w:val="20"/>
              </w:rPr>
              <w:t>İçinde sıra sayılarının geçtiği bir öykü yazdırılır veya bir oyun oynatılır.</w:t>
            </w:r>
          </w:p>
          <w:p w:rsidR="001D0214" w:rsidRPr="005F7685" w:rsidRDefault="001D0214" w:rsidP="00BA50B3">
            <w:pPr>
              <w:widowControl w:val="0"/>
              <w:autoSpaceDE w:val="0"/>
              <w:autoSpaceDN w:val="0"/>
              <w:adjustRightInd w:val="0"/>
              <w:textAlignment w:val="center"/>
              <w:rPr>
                <w:rFonts w:ascii="Times New Roman" w:hAnsi="Times New Roman"/>
                <w:color w:val="000000"/>
                <w:sz w:val="22"/>
              </w:rPr>
            </w:pPr>
          </w:p>
        </w:tc>
        <w:tc>
          <w:tcPr>
            <w:tcW w:w="2310" w:type="dxa"/>
            <w:vMerge/>
          </w:tcPr>
          <w:p w:rsidR="001D0214" w:rsidRPr="005F7685" w:rsidRDefault="001D0214" w:rsidP="00BA50B3">
            <w:pPr>
              <w:rPr>
                <w:rFonts w:ascii="Webdings" w:hAnsi="Webdings" w:cs="Webdings"/>
                <w:color w:val="000000"/>
                <w:sz w:val="20"/>
                <w:szCs w:val="20"/>
              </w:rPr>
            </w:pPr>
          </w:p>
        </w:tc>
        <w:tc>
          <w:tcPr>
            <w:tcW w:w="1650" w:type="dxa"/>
            <w:vMerge/>
          </w:tcPr>
          <w:p w:rsidR="001D0214" w:rsidRPr="005F7685" w:rsidRDefault="001D0214" w:rsidP="00BA50B3">
            <w:pPr>
              <w:rPr>
                <w:rFonts w:ascii="Times New Roman" w:hAnsi="Times New Roman"/>
                <w:sz w:val="20"/>
                <w:szCs w:val="20"/>
              </w:rPr>
            </w:pPr>
          </w:p>
        </w:tc>
        <w:tc>
          <w:tcPr>
            <w:tcW w:w="1430" w:type="dxa"/>
            <w:vMerge/>
          </w:tcPr>
          <w:p w:rsidR="001D0214" w:rsidRPr="005F7685" w:rsidRDefault="001D0214" w:rsidP="00BA50B3">
            <w:pPr>
              <w:pStyle w:val="NormalWeb"/>
              <w:spacing w:before="0" w:beforeAutospacing="0" w:after="0" w:afterAutospacing="0"/>
              <w:rPr>
                <w:sz w:val="20"/>
                <w:szCs w:val="20"/>
              </w:rPr>
            </w:pPr>
          </w:p>
        </w:tc>
        <w:tc>
          <w:tcPr>
            <w:tcW w:w="1986" w:type="dxa"/>
            <w:vMerge/>
          </w:tcPr>
          <w:p w:rsidR="001D0214" w:rsidRPr="005F7685" w:rsidRDefault="001D0214" w:rsidP="00BA50B3">
            <w:pPr>
              <w:rPr>
                <w:rFonts w:ascii="Times New Roman" w:hAnsi="Times New Roman"/>
                <w:sz w:val="22"/>
              </w:rPr>
            </w:pPr>
          </w:p>
        </w:tc>
      </w:tr>
    </w:tbl>
    <w:p w:rsidR="001D0214" w:rsidRDefault="001D0214" w:rsidP="00443307">
      <w:pPr>
        <w:ind w:firstLine="720"/>
        <w:jc w:val="center"/>
      </w:pPr>
    </w:p>
    <w:p w:rsidR="001D0214" w:rsidRDefault="001D0214" w:rsidP="00703A3C"/>
    <w:p w:rsidR="001D0214" w:rsidRDefault="001D0214" w:rsidP="00443307">
      <w:pPr>
        <w:ind w:firstLine="720"/>
        <w:jc w:val="center"/>
      </w:pPr>
    </w:p>
    <w:p w:rsidR="001D0214" w:rsidRDefault="001D0214" w:rsidP="00443307">
      <w:pPr>
        <w:ind w:firstLine="720"/>
        <w:jc w:val="center"/>
      </w:pPr>
    </w:p>
    <w:p w:rsidR="001D0214" w:rsidRDefault="001D0214" w:rsidP="00443307">
      <w:pPr>
        <w:ind w:firstLine="720"/>
        <w:jc w:val="center"/>
      </w:pPr>
    </w:p>
    <w:p w:rsidR="001D0214" w:rsidRDefault="001D0214" w:rsidP="00443307">
      <w:pPr>
        <w:ind w:firstLine="7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440"/>
        <w:gridCol w:w="330"/>
        <w:gridCol w:w="1540"/>
        <w:gridCol w:w="5940"/>
        <w:gridCol w:w="2090"/>
        <w:gridCol w:w="1650"/>
        <w:gridCol w:w="1430"/>
        <w:gridCol w:w="1986"/>
      </w:tblGrid>
      <w:tr w:rsidR="001D0214" w:rsidTr="00C22795">
        <w:trPr>
          <w:cantSplit/>
          <w:trHeight w:val="827"/>
        </w:trPr>
        <w:tc>
          <w:tcPr>
            <w:tcW w:w="438" w:type="dxa"/>
            <w:textDirection w:val="btLr"/>
          </w:tcPr>
          <w:p w:rsidR="001D0214" w:rsidRPr="005F7685" w:rsidRDefault="001D0214" w:rsidP="00C22795">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C22795">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30" w:type="dxa"/>
            <w:textDirection w:val="btLr"/>
          </w:tcPr>
          <w:p w:rsidR="001D0214" w:rsidRPr="005F7685" w:rsidRDefault="001D0214" w:rsidP="00C22795">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40" w:type="dxa"/>
            <w:vAlign w:val="center"/>
          </w:tcPr>
          <w:p w:rsidR="001D0214" w:rsidRPr="005F7685" w:rsidRDefault="001D0214" w:rsidP="00C22795">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C22795">
            <w:pPr>
              <w:jc w:val="center"/>
              <w:rPr>
                <w:rFonts w:ascii="Times New Roman" w:hAnsi="Times New Roman"/>
                <w:szCs w:val="16"/>
              </w:rPr>
            </w:pPr>
            <w:r w:rsidRPr="005F7685">
              <w:rPr>
                <w:rFonts w:ascii="Times New Roman" w:hAnsi="Times New Roman"/>
                <w:b/>
                <w:szCs w:val="16"/>
              </w:rPr>
              <w:t>ALT ÖĞRENME ALANI</w:t>
            </w:r>
          </w:p>
        </w:tc>
        <w:tc>
          <w:tcPr>
            <w:tcW w:w="5940" w:type="dxa"/>
            <w:vAlign w:val="center"/>
          </w:tcPr>
          <w:p w:rsidR="001D0214" w:rsidRPr="005F7685" w:rsidRDefault="001D0214" w:rsidP="00C22795">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C22795">
            <w:pPr>
              <w:jc w:val="center"/>
              <w:rPr>
                <w:rFonts w:ascii="Times New Roman" w:hAnsi="Times New Roman"/>
                <w:szCs w:val="16"/>
              </w:rPr>
            </w:pPr>
            <w:r w:rsidRPr="005F7685">
              <w:rPr>
                <w:rFonts w:ascii="Times New Roman" w:hAnsi="Times New Roman"/>
                <w:b/>
                <w:szCs w:val="16"/>
              </w:rPr>
              <w:t>ETKİNLİK ÖRNEKLERİ AÇIKLAMALAR</w:t>
            </w:r>
          </w:p>
        </w:tc>
        <w:tc>
          <w:tcPr>
            <w:tcW w:w="2090" w:type="dxa"/>
            <w:vAlign w:val="center"/>
          </w:tcPr>
          <w:p w:rsidR="001D0214" w:rsidRPr="005F7685" w:rsidRDefault="001D0214" w:rsidP="00C22795">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vAlign w:val="center"/>
          </w:tcPr>
          <w:p w:rsidR="001D0214" w:rsidRPr="005F7685" w:rsidRDefault="001D0214" w:rsidP="00C22795">
            <w:pPr>
              <w:jc w:val="center"/>
              <w:rPr>
                <w:rFonts w:ascii="Times New Roman" w:hAnsi="Times New Roman"/>
                <w:b/>
                <w:szCs w:val="16"/>
              </w:rPr>
            </w:pPr>
            <w:r w:rsidRPr="005F7685">
              <w:rPr>
                <w:rFonts w:ascii="Times New Roman" w:hAnsi="Times New Roman"/>
                <w:b/>
                <w:szCs w:val="16"/>
              </w:rPr>
              <w:t>ARAÇ-GEREÇ</w:t>
            </w:r>
          </w:p>
        </w:tc>
        <w:tc>
          <w:tcPr>
            <w:tcW w:w="1430" w:type="dxa"/>
            <w:vAlign w:val="center"/>
          </w:tcPr>
          <w:p w:rsidR="001D0214" w:rsidRPr="005F7685" w:rsidRDefault="001D0214" w:rsidP="00C22795">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C22795">
            <w:pPr>
              <w:tabs>
                <w:tab w:val="left" w:pos="1455"/>
              </w:tabs>
              <w:rPr>
                <w:rFonts w:ascii="Times New Roman" w:hAnsi="Times New Roman"/>
                <w:b/>
                <w:szCs w:val="16"/>
              </w:rPr>
            </w:pPr>
          </w:p>
          <w:p w:rsidR="001D0214" w:rsidRPr="005F7685" w:rsidRDefault="001D0214" w:rsidP="00C22795">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C22795">
        <w:trPr>
          <w:trHeight w:val="2815"/>
        </w:trPr>
        <w:tc>
          <w:tcPr>
            <w:tcW w:w="438" w:type="dxa"/>
            <w:textDirection w:val="btLr"/>
          </w:tcPr>
          <w:p w:rsidR="001D0214" w:rsidRPr="005F7685" w:rsidRDefault="001D0214" w:rsidP="00C22795">
            <w:pPr>
              <w:tabs>
                <w:tab w:val="left" w:pos="1455"/>
              </w:tabs>
              <w:ind w:left="113" w:right="113"/>
              <w:jc w:val="center"/>
              <w:rPr>
                <w:rFonts w:ascii="Times New Roman" w:hAnsi="Times New Roman"/>
                <w:b/>
                <w:sz w:val="22"/>
              </w:rPr>
            </w:pPr>
            <w:r>
              <w:rPr>
                <w:rFonts w:ascii="Times New Roman" w:hAnsi="Times New Roman"/>
                <w:b/>
                <w:sz w:val="22"/>
                <w:szCs w:val="22"/>
              </w:rPr>
              <w:t>OCAK</w:t>
            </w:r>
          </w:p>
        </w:tc>
        <w:tc>
          <w:tcPr>
            <w:tcW w:w="440" w:type="dxa"/>
            <w:textDirection w:val="btLr"/>
          </w:tcPr>
          <w:p w:rsidR="001D0214" w:rsidRPr="005F7685" w:rsidRDefault="001D0214" w:rsidP="00C22795">
            <w:pPr>
              <w:tabs>
                <w:tab w:val="left" w:pos="1455"/>
              </w:tabs>
              <w:ind w:left="113" w:right="113"/>
              <w:jc w:val="center"/>
              <w:rPr>
                <w:rFonts w:ascii="Times New Roman" w:hAnsi="Times New Roman"/>
                <w:sz w:val="20"/>
                <w:szCs w:val="20"/>
              </w:rPr>
            </w:pPr>
            <w:r>
              <w:rPr>
                <w:rFonts w:ascii="Times New Roman" w:hAnsi="Times New Roman"/>
                <w:sz w:val="20"/>
                <w:szCs w:val="20"/>
              </w:rPr>
              <w:t>15. Hafta  4-8 Ocak</w:t>
            </w:r>
          </w:p>
          <w:p w:rsidR="001D0214" w:rsidRPr="005F7685" w:rsidRDefault="001D0214" w:rsidP="00C22795">
            <w:pPr>
              <w:tabs>
                <w:tab w:val="left" w:pos="1455"/>
              </w:tabs>
              <w:ind w:left="113" w:right="113"/>
              <w:jc w:val="center"/>
              <w:rPr>
                <w:rFonts w:ascii="Times New Roman" w:hAnsi="Times New Roman"/>
                <w:sz w:val="22"/>
              </w:rPr>
            </w:pPr>
          </w:p>
          <w:p w:rsidR="001D0214" w:rsidRPr="005F7685" w:rsidRDefault="001D0214" w:rsidP="00C22795">
            <w:pPr>
              <w:tabs>
                <w:tab w:val="left" w:pos="1455"/>
              </w:tabs>
              <w:ind w:left="113" w:right="113"/>
              <w:rPr>
                <w:rFonts w:ascii="Times New Roman" w:hAnsi="Times New Roman"/>
                <w:sz w:val="22"/>
              </w:rPr>
            </w:pPr>
          </w:p>
          <w:p w:rsidR="001D0214" w:rsidRPr="005F7685" w:rsidRDefault="001D0214" w:rsidP="00C22795">
            <w:pPr>
              <w:tabs>
                <w:tab w:val="left" w:pos="1455"/>
              </w:tabs>
              <w:ind w:left="113" w:right="113"/>
              <w:rPr>
                <w:rFonts w:ascii="Times New Roman" w:hAnsi="Times New Roman"/>
                <w:sz w:val="22"/>
              </w:rPr>
            </w:pPr>
          </w:p>
        </w:tc>
        <w:tc>
          <w:tcPr>
            <w:tcW w:w="330" w:type="dxa"/>
          </w:tcPr>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22"/>
              </w:rPr>
            </w:pPr>
            <w:r>
              <w:rPr>
                <w:rFonts w:ascii="Times New Roman" w:hAnsi="Times New Roman"/>
                <w:sz w:val="22"/>
                <w:szCs w:val="22"/>
              </w:rPr>
              <w:t>5</w:t>
            </w:r>
          </w:p>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22"/>
              </w:rPr>
            </w:pPr>
          </w:p>
        </w:tc>
        <w:tc>
          <w:tcPr>
            <w:tcW w:w="1540" w:type="dxa"/>
          </w:tcPr>
          <w:p w:rsidR="001D0214" w:rsidRPr="005F7685" w:rsidRDefault="001D0214" w:rsidP="00C22795">
            <w:pPr>
              <w:rPr>
                <w:rFonts w:ascii="Times New Roman" w:hAnsi="Times New Roman"/>
                <w:b/>
                <w:sz w:val="20"/>
                <w:szCs w:val="20"/>
              </w:rPr>
            </w:pPr>
          </w:p>
          <w:p w:rsidR="001D0214" w:rsidRPr="005F7685" w:rsidRDefault="001D0214" w:rsidP="00C22795">
            <w:pPr>
              <w:rPr>
                <w:rFonts w:ascii="Times New Roman" w:hAnsi="Times New Roman"/>
                <w:sz w:val="20"/>
                <w:szCs w:val="20"/>
              </w:rPr>
            </w:pPr>
            <w:r w:rsidRPr="005F7685">
              <w:rPr>
                <w:rFonts w:ascii="Times New Roman" w:hAnsi="Times New Roman"/>
                <w:b/>
                <w:sz w:val="20"/>
                <w:szCs w:val="20"/>
              </w:rPr>
              <w:t>ÖLÇME</w:t>
            </w:r>
          </w:p>
          <w:p w:rsidR="001D0214" w:rsidRDefault="001D0214" w:rsidP="00C22795">
            <w:pPr>
              <w:rPr>
                <w:rFonts w:ascii="Times New Roman" w:hAnsi="Times New Roman"/>
                <w:sz w:val="20"/>
                <w:szCs w:val="20"/>
              </w:rPr>
            </w:pPr>
            <w:r w:rsidRPr="005F7685">
              <w:rPr>
                <w:rFonts w:ascii="Times New Roman" w:hAnsi="Times New Roman"/>
                <w:sz w:val="20"/>
                <w:szCs w:val="20"/>
              </w:rPr>
              <w:t>Uzunlukları Ölçme</w:t>
            </w:r>
          </w:p>
          <w:p w:rsidR="001D0214" w:rsidRDefault="001D0214" w:rsidP="00C22795">
            <w:pPr>
              <w:rPr>
                <w:rFonts w:ascii="Times New Roman" w:hAnsi="Times New Roman"/>
                <w:sz w:val="20"/>
                <w:szCs w:val="20"/>
              </w:rPr>
            </w:pPr>
            <w:r>
              <w:rPr>
                <w:rFonts w:ascii="Times New Roman" w:hAnsi="Times New Roman"/>
                <w:sz w:val="20"/>
                <w:szCs w:val="20"/>
              </w:rPr>
              <w:t>( 5 saat)</w:t>
            </w:r>
          </w:p>
          <w:p w:rsidR="001D0214" w:rsidRPr="005F7685" w:rsidRDefault="001D0214" w:rsidP="00C22795">
            <w:pPr>
              <w:rPr>
                <w:rFonts w:ascii="Times New Roman" w:hAnsi="Times New Roman"/>
                <w:sz w:val="20"/>
                <w:szCs w:val="20"/>
              </w:rPr>
            </w:pPr>
          </w:p>
        </w:tc>
        <w:tc>
          <w:tcPr>
            <w:tcW w:w="5940" w:type="dxa"/>
          </w:tcPr>
          <w:p w:rsidR="001D0214" w:rsidRPr="005F7685" w:rsidRDefault="001D0214" w:rsidP="00C22795">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4. Uzunlukları metre ve santimetre birimleriyle tahmin eder ve tahminini ölçme sonucuyla karşılaştırır.</w:t>
            </w:r>
          </w:p>
          <w:p w:rsidR="001D0214" w:rsidRPr="005F7685" w:rsidRDefault="001D0214" w:rsidP="00C22795">
            <w:pPr>
              <w:pStyle w:val="Header"/>
              <w:tabs>
                <w:tab w:val="clear" w:pos="4536"/>
                <w:tab w:val="clear" w:pos="9072"/>
                <w:tab w:val="left" w:pos="900"/>
              </w:tabs>
              <w:spacing w:before="120"/>
              <w:rPr>
                <w:rFonts w:ascii="Times New Roman" w:hAnsi="Times New Roman"/>
                <w:sz w:val="20"/>
                <w:szCs w:val="20"/>
              </w:rPr>
            </w:pPr>
            <w:r w:rsidRPr="005F7685">
              <w:rPr>
                <w:rFonts w:ascii="Times New Roman" w:hAnsi="Times New Roman"/>
                <w:b/>
                <w:sz w:val="20"/>
                <w:szCs w:val="20"/>
              </w:rPr>
              <w:sym w:font="Webdings" w:char="F048"/>
            </w:r>
            <w:r w:rsidRPr="005F7685">
              <w:rPr>
                <w:rFonts w:ascii="Times New Roman" w:hAnsi="Times New Roman"/>
                <w:sz w:val="20"/>
                <w:szCs w:val="20"/>
              </w:rPr>
              <w:t xml:space="preserve">Yaşadıkları ortamlardan seçtikleri uzunluklar ile el, kol, ayak, dirsek vb. uzunluklar, metre ve santimetre birimleriyle önce tahmin </w:t>
            </w:r>
            <w:r>
              <w:rPr>
                <w:rFonts w:ascii="Times New Roman" w:hAnsi="Times New Roman"/>
                <w:sz w:val="20"/>
                <w:szCs w:val="20"/>
              </w:rPr>
              <w:t>8</w:t>
            </w:r>
            <w:r w:rsidRPr="005F7685">
              <w:rPr>
                <w:rFonts w:ascii="Times New Roman" w:hAnsi="Times New Roman"/>
                <w:sz w:val="20"/>
                <w:szCs w:val="20"/>
              </w:rPr>
              <w:t xml:space="preserve">  sonra ölçtürülür.</w:t>
            </w:r>
          </w:p>
          <w:p w:rsidR="001D0214" w:rsidRPr="005F7685" w:rsidRDefault="001D0214" w:rsidP="00C22795">
            <w:pPr>
              <w:pStyle w:val="Header"/>
              <w:tabs>
                <w:tab w:val="clear" w:pos="4536"/>
                <w:tab w:val="clear" w:pos="9072"/>
                <w:tab w:val="left" w:pos="900"/>
              </w:tabs>
              <w:spacing w:before="120"/>
              <w:rPr>
                <w:rFonts w:ascii="Times New Roman" w:hAnsi="Times New Roman"/>
                <w:sz w:val="20"/>
                <w:szCs w:val="20"/>
              </w:rPr>
            </w:pPr>
            <w:r w:rsidRPr="005F7685">
              <w:rPr>
                <w:rFonts w:ascii="Times New Roman" w:hAnsi="Times New Roman"/>
                <w:b/>
                <w:sz w:val="20"/>
                <w:szCs w:val="20"/>
              </w:rPr>
              <w:sym w:font="Webdings" w:char="F048"/>
            </w:r>
            <w:r w:rsidRPr="005F7685">
              <w:rPr>
                <w:rFonts w:ascii="Times New Roman" w:hAnsi="Times New Roman"/>
                <w:sz w:val="20"/>
                <w:szCs w:val="20"/>
              </w:rPr>
              <w:t>Farklı uzunluktaki  3 adet  ip, kâğıt şerit vb. öğrencilere dağıtılır. En uzunu ve en kısası  kâğıt veya kartona yapıştırılarak uzunlukları tahmin ettirilir. Sonra cetvelle ölçtürülüp kaç santimetre  olduğu yazdırılır.</w:t>
            </w:r>
          </w:p>
          <w:p w:rsidR="001D0214" w:rsidRPr="005F7685" w:rsidRDefault="001D0214" w:rsidP="00C22795">
            <w:pPr>
              <w:pStyle w:val="Header"/>
              <w:tabs>
                <w:tab w:val="clear" w:pos="4536"/>
                <w:tab w:val="clear" w:pos="9072"/>
                <w:tab w:val="left" w:pos="900"/>
              </w:tabs>
              <w:spacing w:before="120"/>
              <w:rPr>
                <w:rFonts w:ascii="Times New Roman" w:hAnsi="Times New Roman"/>
                <w:sz w:val="10"/>
                <w:szCs w:val="10"/>
              </w:rPr>
            </w:pPr>
          </w:p>
          <w:p w:rsidR="001D0214" w:rsidRPr="005F7685" w:rsidRDefault="001D0214" w:rsidP="00C22795">
            <w:pPr>
              <w:framePr w:hSpace="141" w:wrap="around" w:vAnchor="text" w:hAnchor="margin" w:xAlign="center" w:y="170"/>
              <w:rPr>
                <w:rFonts w:ascii="Times New Roman" w:hAnsi="Times New Roman"/>
                <w:color w:val="000000"/>
                <w:sz w:val="20"/>
                <w:szCs w:val="20"/>
              </w:rPr>
            </w:pPr>
            <w:r w:rsidRPr="005F7685">
              <w:rPr>
                <w:rFonts w:ascii="Times New Roman" w:hAnsi="Times New Roman"/>
                <w:b/>
                <w:sz w:val="20"/>
                <w:szCs w:val="20"/>
              </w:rPr>
              <w:sym w:font="Webdings" w:char="F048"/>
            </w:r>
            <w:r w:rsidRPr="005F7685">
              <w:rPr>
                <w:rFonts w:ascii="Times New Roman" w:hAnsi="Times New Roman"/>
                <w:sz w:val="20"/>
                <w:szCs w:val="20"/>
              </w:rPr>
              <w:t>Uzunluk ölçme işlemlerinde, nesnelerin yatık veya dik durmasının ölçme sonucunu değiştirmeyeceği örnek ölçmelerle belirletilir.</w:t>
            </w:r>
          </w:p>
          <w:p w:rsidR="001D0214" w:rsidRPr="005F7685" w:rsidRDefault="001D0214" w:rsidP="00C22795">
            <w:pPr>
              <w:widowControl w:val="0"/>
              <w:autoSpaceDE w:val="0"/>
              <w:autoSpaceDN w:val="0"/>
              <w:adjustRightInd w:val="0"/>
              <w:textAlignment w:val="center"/>
              <w:rPr>
                <w:rFonts w:ascii="Times New Roman" w:hAnsi="Times New Roman"/>
                <w:color w:val="000000"/>
                <w:sz w:val="10"/>
                <w:szCs w:val="10"/>
              </w:rPr>
            </w:pPr>
          </w:p>
          <w:p w:rsidR="001D0214" w:rsidRPr="005F7685" w:rsidRDefault="001D0214" w:rsidP="00C22795">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 Tahmininde referans seçilen uzunluk biriminin önemi vurgulanır.</w:t>
            </w:r>
          </w:p>
        </w:tc>
        <w:tc>
          <w:tcPr>
            <w:tcW w:w="2090" w:type="dxa"/>
          </w:tcPr>
          <w:p w:rsidR="001D0214" w:rsidRPr="005F7685" w:rsidRDefault="001D0214" w:rsidP="00C22795">
            <w:pPr>
              <w:rPr>
                <w:szCs w:val="16"/>
              </w:rPr>
            </w:pPr>
          </w:p>
        </w:tc>
        <w:tc>
          <w:tcPr>
            <w:tcW w:w="1650" w:type="dxa"/>
          </w:tcPr>
          <w:p w:rsidR="001D0214" w:rsidRPr="005F7685" w:rsidRDefault="001D0214" w:rsidP="00C22795">
            <w:pPr>
              <w:rPr>
                <w:rFonts w:ascii="Times New Roman" w:hAnsi="Times New Roman"/>
                <w:sz w:val="20"/>
                <w:szCs w:val="20"/>
              </w:rPr>
            </w:pPr>
          </w:p>
          <w:p w:rsidR="001D0214" w:rsidRPr="005F7685" w:rsidRDefault="001D0214" w:rsidP="00C22795">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C22795">
            <w:pPr>
              <w:rPr>
                <w:rFonts w:ascii="Times New Roman" w:hAnsi="Times New Roman"/>
                <w:sz w:val="20"/>
                <w:szCs w:val="20"/>
              </w:rPr>
            </w:pPr>
          </w:p>
          <w:p w:rsidR="001D0214" w:rsidRPr="005F7685" w:rsidRDefault="001D0214" w:rsidP="00C22795">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C22795">
            <w:pPr>
              <w:rPr>
                <w:rFonts w:ascii="Times New Roman" w:hAnsi="Times New Roman"/>
                <w:sz w:val="20"/>
                <w:szCs w:val="20"/>
              </w:rPr>
            </w:pPr>
          </w:p>
          <w:p w:rsidR="001D0214" w:rsidRPr="005F7685" w:rsidRDefault="001D0214" w:rsidP="00C22795">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C22795">
            <w:pPr>
              <w:rPr>
                <w:rFonts w:ascii="Times New Roman" w:hAnsi="Times New Roman"/>
                <w:sz w:val="20"/>
                <w:szCs w:val="20"/>
              </w:rPr>
            </w:pPr>
          </w:p>
          <w:p w:rsidR="001D0214" w:rsidRPr="005F7685" w:rsidRDefault="001D0214" w:rsidP="00C22795">
            <w:pPr>
              <w:rPr>
                <w:rFonts w:ascii="Times New Roman" w:hAnsi="Times New Roman"/>
                <w:sz w:val="20"/>
                <w:szCs w:val="20"/>
              </w:rPr>
            </w:pPr>
            <w:r w:rsidRPr="005F7685">
              <w:rPr>
                <w:rFonts w:ascii="Times New Roman" w:hAnsi="Times New Roman"/>
                <w:sz w:val="20"/>
                <w:szCs w:val="20"/>
              </w:rPr>
              <w:t>4- Metre</w:t>
            </w:r>
          </w:p>
          <w:p w:rsidR="001D0214" w:rsidRPr="005F7685" w:rsidRDefault="001D0214" w:rsidP="00C22795">
            <w:pPr>
              <w:widowControl w:val="0"/>
              <w:autoSpaceDE w:val="0"/>
              <w:autoSpaceDN w:val="0"/>
              <w:adjustRightInd w:val="0"/>
              <w:textAlignment w:val="center"/>
              <w:rPr>
                <w:rFonts w:ascii="Times New Roman" w:hAnsi="Times New Roman"/>
                <w:color w:val="000000"/>
                <w:sz w:val="22"/>
              </w:rPr>
            </w:pPr>
          </w:p>
        </w:tc>
        <w:tc>
          <w:tcPr>
            <w:tcW w:w="1430" w:type="dxa"/>
          </w:tcPr>
          <w:p w:rsidR="001D0214" w:rsidRDefault="001D0214" w:rsidP="00C22795">
            <w:pPr>
              <w:pStyle w:val="NormalWeb"/>
              <w:spacing w:before="0" w:beforeAutospacing="0" w:after="0" w:afterAutospacing="0"/>
            </w:pPr>
            <w:r w:rsidRPr="005F7685">
              <w:rPr>
                <w:sz w:val="20"/>
                <w:szCs w:val="20"/>
              </w:rPr>
              <w:t>1 – Soru-Yanıt</w:t>
            </w:r>
          </w:p>
          <w:p w:rsidR="001D0214" w:rsidRDefault="001D0214" w:rsidP="00C22795">
            <w:pPr>
              <w:pStyle w:val="NormalWeb"/>
              <w:spacing w:before="0" w:beforeAutospacing="0" w:after="0" w:afterAutospacing="0"/>
            </w:pPr>
            <w:r w:rsidRPr="005F7685">
              <w:rPr>
                <w:sz w:val="20"/>
                <w:szCs w:val="20"/>
              </w:rPr>
              <w:t>2 – Beyin Fırtınası</w:t>
            </w:r>
          </w:p>
          <w:p w:rsidR="001D0214" w:rsidRDefault="001D0214" w:rsidP="00C22795">
            <w:pPr>
              <w:pStyle w:val="NormalWeb"/>
              <w:spacing w:before="0" w:beforeAutospacing="0" w:after="0" w:afterAutospacing="0"/>
            </w:pPr>
            <w:r w:rsidRPr="005F7685">
              <w:rPr>
                <w:sz w:val="20"/>
                <w:szCs w:val="20"/>
              </w:rPr>
              <w:t>3 – Anlatım</w:t>
            </w:r>
          </w:p>
          <w:p w:rsidR="001D0214" w:rsidRDefault="001D0214" w:rsidP="00C22795">
            <w:pPr>
              <w:pStyle w:val="NormalWeb"/>
              <w:spacing w:before="0" w:beforeAutospacing="0" w:after="0" w:afterAutospacing="0"/>
            </w:pPr>
            <w:r w:rsidRPr="005F7685">
              <w:rPr>
                <w:sz w:val="20"/>
                <w:szCs w:val="20"/>
              </w:rPr>
              <w:t>4 – Alıştırmalar</w:t>
            </w:r>
          </w:p>
          <w:p w:rsidR="001D0214" w:rsidRDefault="001D0214" w:rsidP="00C22795">
            <w:pPr>
              <w:pStyle w:val="NormalWeb"/>
              <w:spacing w:before="0" w:beforeAutospacing="0" w:after="0" w:afterAutospacing="0"/>
            </w:pPr>
            <w:r w:rsidRPr="005F7685">
              <w:rPr>
                <w:sz w:val="20"/>
                <w:szCs w:val="20"/>
              </w:rPr>
              <w:t xml:space="preserve">5 – Grup </w:t>
            </w:r>
          </w:p>
          <w:p w:rsidR="001D0214" w:rsidRDefault="001D0214" w:rsidP="00C22795">
            <w:pPr>
              <w:pStyle w:val="NormalWeb"/>
              <w:spacing w:before="0" w:beforeAutospacing="0" w:after="0" w:afterAutospacing="0"/>
            </w:pPr>
            <w:r w:rsidRPr="005F7685">
              <w:rPr>
                <w:sz w:val="20"/>
                <w:szCs w:val="20"/>
              </w:rPr>
              <w:t>       Tartışması</w:t>
            </w:r>
          </w:p>
          <w:p w:rsidR="001D0214" w:rsidRDefault="001D0214" w:rsidP="00C22795">
            <w:pPr>
              <w:pStyle w:val="NormalWeb"/>
              <w:spacing w:before="0" w:beforeAutospacing="0" w:after="0" w:afterAutospacing="0"/>
            </w:pPr>
            <w:r w:rsidRPr="005F7685">
              <w:rPr>
                <w:sz w:val="20"/>
                <w:szCs w:val="20"/>
              </w:rPr>
              <w:t>6 – Gösteri</w:t>
            </w:r>
          </w:p>
          <w:p w:rsidR="001D0214" w:rsidRDefault="001D0214" w:rsidP="00C22795">
            <w:pPr>
              <w:pStyle w:val="NormalWeb"/>
              <w:spacing w:before="0" w:beforeAutospacing="0" w:after="0" w:afterAutospacing="0"/>
            </w:pPr>
            <w:r w:rsidRPr="005F7685">
              <w:rPr>
                <w:sz w:val="20"/>
                <w:szCs w:val="20"/>
              </w:rPr>
              <w:t>7 – Rol Yapma</w:t>
            </w:r>
          </w:p>
          <w:p w:rsidR="001D0214" w:rsidRDefault="001D0214" w:rsidP="00C22795">
            <w:pPr>
              <w:pStyle w:val="NormalWeb"/>
              <w:spacing w:before="0" w:beforeAutospacing="0" w:after="0" w:afterAutospacing="0"/>
            </w:pPr>
            <w:r w:rsidRPr="005F7685">
              <w:rPr>
                <w:sz w:val="20"/>
                <w:szCs w:val="20"/>
              </w:rPr>
              <w:t xml:space="preserve">8 – Problem </w:t>
            </w:r>
          </w:p>
          <w:p w:rsidR="001D0214" w:rsidRDefault="001D0214" w:rsidP="00C22795">
            <w:pPr>
              <w:pStyle w:val="NormalWeb"/>
              <w:spacing w:before="0" w:beforeAutospacing="0" w:after="0" w:afterAutospacing="0"/>
            </w:pPr>
            <w:r w:rsidRPr="005F7685">
              <w:rPr>
                <w:sz w:val="20"/>
                <w:szCs w:val="20"/>
              </w:rPr>
              <w:t>       Çözme</w:t>
            </w:r>
          </w:p>
          <w:p w:rsidR="001D0214" w:rsidRDefault="001D0214" w:rsidP="00C22795">
            <w:pPr>
              <w:pStyle w:val="NormalWeb"/>
              <w:spacing w:before="0" w:beforeAutospacing="0" w:after="0" w:afterAutospacing="0"/>
            </w:pPr>
            <w:r w:rsidRPr="005F7685">
              <w:rPr>
                <w:sz w:val="20"/>
                <w:szCs w:val="20"/>
              </w:rPr>
              <w:t xml:space="preserve">9 – Buluş Yoluyla </w:t>
            </w:r>
          </w:p>
          <w:p w:rsidR="001D0214" w:rsidRDefault="001D0214" w:rsidP="00C22795">
            <w:pPr>
              <w:pStyle w:val="NormalWeb"/>
              <w:spacing w:before="0" w:beforeAutospacing="0" w:after="0" w:afterAutospacing="0"/>
            </w:pPr>
            <w:r w:rsidRPr="005F7685">
              <w:rPr>
                <w:sz w:val="20"/>
                <w:szCs w:val="20"/>
              </w:rPr>
              <w:t>       Öğretim</w:t>
            </w:r>
          </w:p>
          <w:p w:rsidR="001D0214" w:rsidRPr="005F7685" w:rsidRDefault="001D0214" w:rsidP="00C22795">
            <w:pPr>
              <w:jc w:val="center"/>
              <w:rPr>
                <w:rFonts w:ascii="Times New Roman" w:hAnsi="Times New Roman"/>
                <w:sz w:val="22"/>
              </w:rPr>
            </w:pPr>
          </w:p>
        </w:tc>
        <w:tc>
          <w:tcPr>
            <w:tcW w:w="1986" w:type="dxa"/>
          </w:tcPr>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C22795">
            <w:pPr>
              <w:rPr>
                <w:rFonts w:ascii="Times-Roman" w:hAnsi="Times-Roman" w:cs="Times-Roman"/>
                <w:color w:val="000000"/>
                <w:szCs w:val="16"/>
              </w:rPr>
            </w:pPr>
          </w:p>
          <w:p w:rsidR="001D0214" w:rsidRPr="005F7685" w:rsidRDefault="001D0214" w:rsidP="00C22795">
            <w:pPr>
              <w:rPr>
                <w:rFonts w:ascii="Times New Roman" w:hAnsi="Times New Roman"/>
                <w:sz w:val="22"/>
              </w:rPr>
            </w:pPr>
          </w:p>
        </w:tc>
      </w:tr>
    </w:tbl>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p w:rsidR="001D0214" w:rsidRDefault="001D0214" w:rsidP="008659E3">
      <w:pPr>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440"/>
        <w:gridCol w:w="81"/>
        <w:gridCol w:w="283"/>
        <w:gridCol w:w="1506"/>
        <w:gridCol w:w="5720"/>
        <w:gridCol w:w="220"/>
        <w:gridCol w:w="2090"/>
        <w:gridCol w:w="1650"/>
        <w:gridCol w:w="1430"/>
        <w:gridCol w:w="1986"/>
      </w:tblGrid>
      <w:tr w:rsidR="001D0214" w:rsidTr="005E3AC0">
        <w:trPr>
          <w:cantSplit/>
          <w:trHeight w:val="827"/>
        </w:trPr>
        <w:tc>
          <w:tcPr>
            <w:tcW w:w="438" w:type="dxa"/>
            <w:textDirection w:val="btLr"/>
          </w:tcPr>
          <w:p w:rsidR="001D0214" w:rsidRPr="005F7685" w:rsidRDefault="001D0214" w:rsidP="00C22795">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521" w:type="dxa"/>
            <w:gridSpan w:val="2"/>
            <w:textDirection w:val="btLr"/>
          </w:tcPr>
          <w:p w:rsidR="001D0214" w:rsidRPr="005F7685" w:rsidRDefault="001D0214" w:rsidP="00C22795">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283" w:type="dxa"/>
            <w:textDirection w:val="btLr"/>
          </w:tcPr>
          <w:p w:rsidR="001D0214" w:rsidRPr="005F7685" w:rsidRDefault="001D0214" w:rsidP="00C22795">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06" w:type="dxa"/>
            <w:vAlign w:val="center"/>
          </w:tcPr>
          <w:p w:rsidR="001D0214" w:rsidRPr="005F7685" w:rsidRDefault="001D0214" w:rsidP="00C22795">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C22795">
            <w:pPr>
              <w:jc w:val="center"/>
              <w:rPr>
                <w:rFonts w:ascii="Times New Roman" w:hAnsi="Times New Roman"/>
                <w:szCs w:val="16"/>
              </w:rPr>
            </w:pPr>
            <w:r w:rsidRPr="005F7685">
              <w:rPr>
                <w:rFonts w:ascii="Times New Roman" w:hAnsi="Times New Roman"/>
                <w:b/>
                <w:szCs w:val="16"/>
              </w:rPr>
              <w:t>ALT ÖĞRENME ALANI</w:t>
            </w:r>
          </w:p>
        </w:tc>
        <w:tc>
          <w:tcPr>
            <w:tcW w:w="5940" w:type="dxa"/>
            <w:gridSpan w:val="2"/>
            <w:vAlign w:val="center"/>
          </w:tcPr>
          <w:p w:rsidR="001D0214" w:rsidRPr="005F7685" w:rsidRDefault="001D0214" w:rsidP="00C22795">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C22795">
            <w:pPr>
              <w:jc w:val="center"/>
              <w:rPr>
                <w:rFonts w:ascii="Times New Roman" w:hAnsi="Times New Roman"/>
                <w:szCs w:val="16"/>
              </w:rPr>
            </w:pPr>
            <w:r w:rsidRPr="005F7685">
              <w:rPr>
                <w:rFonts w:ascii="Times New Roman" w:hAnsi="Times New Roman"/>
                <w:b/>
                <w:szCs w:val="16"/>
              </w:rPr>
              <w:t>ETKİNLİK ÖRNEKLERİ AÇIKLAMALAR</w:t>
            </w:r>
          </w:p>
        </w:tc>
        <w:tc>
          <w:tcPr>
            <w:tcW w:w="2090" w:type="dxa"/>
            <w:vAlign w:val="center"/>
          </w:tcPr>
          <w:p w:rsidR="001D0214" w:rsidRPr="005F7685" w:rsidRDefault="001D0214" w:rsidP="00C22795">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vAlign w:val="center"/>
          </w:tcPr>
          <w:p w:rsidR="001D0214" w:rsidRPr="005F7685" w:rsidRDefault="001D0214" w:rsidP="00C22795">
            <w:pPr>
              <w:jc w:val="center"/>
              <w:rPr>
                <w:rFonts w:ascii="Times New Roman" w:hAnsi="Times New Roman"/>
                <w:b/>
                <w:szCs w:val="16"/>
              </w:rPr>
            </w:pPr>
            <w:r w:rsidRPr="005F7685">
              <w:rPr>
                <w:rFonts w:ascii="Times New Roman" w:hAnsi="Times New Roman"/>
                <w:b/>
                <w:szCs w:val="16"/>
              </w:rPr>
              <w:t>ARAÇ-GEREÇ</w:t>
            </w:r>
          </w:p>
        </w:tc>
        <w:tc>
          <w:tcPr>
            <w:tcW w:w="1430" w:type="dxa"/>
            <w:vAlign w:val="center"/>
          </w:tcPr>
          <w:p w:rsidR="001D0214" w:rsidRPr="005F7685" w:rsidRDefault="001D0214" w:rsidP="00C22795">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C22795">
            <w:pPr>
              <w:tabs>
                <w:tab w:val="left" w:pos="1455"/>
              </w:tabs>
              <w:rPr>
                <w:rFonts w:ascii="Times New Roman" w:hAnsi="Times New Roman"/>
                <w:b/>
                <w:szCs w:val="16"/>
              </w:rPr>
            </w:pPr>
          </w:p>
          <w:p w:rsidR="001D0214" w:rsidRPr="005F7685" w:rsidRDefault="001D0214" w:rsidP="00C22795">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5E3AC0">
        <w:trPr>
          <w:trHeight w:val="2333"/>
        </w:trPr>
        <w:tc>
          <w:tcPr>
            <w:tcW w:w="438" w:type="dxa"/>
            <w:vMerge w:val="restart"/>
            <w:textDirection w:val="btLr"/>
          </w:tcPr>
          <w:p w:rsidR="001D0214" w:rsidRPr="005F7685" w:rsidRDefault="001D0214" w:rsidP="00C22795">
            <w:pPr>
              <w:tabs>
                <w:tab w:val="left" w:pos="1455"/>
              </w:tabs>
              <w:ind w:left="113" w:right="113"/>
              <w:jc w:val="center"/>
              <w:rPr>
                <w:rFonts w:ascii="Times New Roman" w:hAnsi="Times New Roman"/>
                <w:b/>
                <w:sz w:val="22"/>
              </w:rPr>
            </w:pPr>
            <w:r>
              <w:rPr>
                <w:rFonts w:ascii="Times New Roman" w:hAnsi="Times New Roman"/>
                <w:b/>
                <w:sz w:val="22"/>
                <w:szCs w:val="22"/>
              </w:rPr>
              <w:t>OCAK</w:t>
            </w:r>
          </w:p>
        </w:tc>
        <w:tc>
          <w:tcPr>
            <w:tcW w:w="521" w:type="dxa"/>
            <w:gridSpan w:val="2"/>
            <w:textDirection w:val="btLr"/>
          </w:tcPr>
          <w:p w:rsidR="001D0214" w:rsidRPr="005F7685" w:rsidRDefault="001D0214" w:rsidP="00C22795">
            <w:pPr>
              <w:tabs>
                <w:tab w:val="left" w:pos="1455"/>
              </w:tabs>
              <w:ind w:left="113" w:right="113"/>
              <w:jc w:val="center"/>
              <w:rPr>
                <w:rFonts w:ascii="Times New Roman" w:hAnsi="Times New Roman"/>
                <w:sz w:val="22"/>
              </w:rPr>
            </w:pPr>
            <w:r>
              <w:rPr>
                <w:rFonts w:ascii="Times New Roman" w:hAnsi="Times New Roman"/>
                <w:sz w:val="22"/>
                <w:szCs w:val="22"/>
              </w:rPr>
              <w:t>16. Hafta 11-15 OCAK</w:t>
            </w:r>
          </w:p>
          <w:p w:rsidR="001D0214" w:rsidRPr="005F7685" w:rsidRDefault="001D0214" w:rsidP="00C22795">
            <w:pPr>
              <w:tabs>
                <w:tab w:val="left" w:pos="1455"/>
              </w:tabs>
              <w:ind w:left="113" w:right="113"/>
              <w:jc w:val="center"/>
              <w:rPr>
                <w:rFonts w:ascii="Times New Roman" w:hAnsi="Times New Roman"/>
                <w:sz w:val="22"/>
              </w:rPr>
            </w:pPr>
          </w:p>
          <w:p w:rsidR="001D0214" w:rsidRPr="005F7685" w:rsidRDefault="001D0214" w:rsidP="00C22795">
            <w:pPr>
              <w:tabs>
                <w:tab w:val="left" w:pos="1455"/>
              </w:tabs>
              <w:ind w:left="113" w:right="113"/>
              <w:rPr>
                <w:rFonts w:ascii="Times New Roman" w:hAnsi="Times New Roman"/>
                <w:sz w:val="22"/>
              </w:rPr>
            </w:pPr>
          </w:p>
          <w:p w:rsidR="001D0214" w:rsidRPr="005F7685" w:rsidRDefault="001D0214" w:rsidP="00C22795">
            <w:pPr>
              <w:tabs>
                <w:tab w:val="left" w:pos="1455"/>
              </w:tabs>
              <w:ind w:left="113" w:right="113"/>
              <w:rPr>
                <w:rFonts w:ascii="Times New Roman" w:hAnsi="Times New Roman"/>
                <w:sz w:val="22"/>
              </w:rPr>
            </w:pPr>
          </w:p>
          <w:p w:rsidR="001D0214" w:rsidRPr="005F7685" w:rsidRDefault="001D0214" w:rsidP="00C22795">
            <w:pPr>
              <w:tabs>
                <w:tab w:val="left" w:pos="1455"/>
              </w:tabs>
              <w:ind w:left="113" w:right="113"/>
              <w:rPr>
                <w:rFonts w:ascii="Times New Roman" w:hAnsi="Times New Roman"/>
                <w:sz w:val="22"/>
              </w:rPr>
            </w:pPr>
          </w:p>
          <w:p w:rsidR="001D0214" w:rsidRPr="005F7685" w:rsidRDefault="001D0214" w:rsidP="00C22795">
            <w:pPr>
              <w:ind w:left="113" w:right="113"/>
              <w:rPr>
                <w:rFonts w:ascii="Times New Roman" w:hAnsi="Times New Roman"/>
                <w:sz w:val="22"/>
              </w:rPr>
            </w:pPr>
          </w:p>
          <w:p w:rsidR="001D0214" w:rsidRPr="005F7685" w:rsidRDefault="001D0214" w:rsidP="00C22795">
            <w:pPr>
              <w:ind w:left="113" w:right="113"/>
              <w:rPr>
                <w:rFonts w:ascii="Times New Roman" w:hAnsi="Times New Roman"/>
                <w:sz w:val="22"/>
              </w:rPr>
            </w:pPr>
          </w:p>
        </w:tc>
        <w:tc>
          <w:tcPr>
            <w:tcW w:w="283" w:type="dxa"/>
          </w:tcPr>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22"/>
              </w:rPr>
            </w:pPr>
            <w:r w:rsidRPr="005F7685">
              <w:rPr>
                <w:rFonts w:ascii="Times New Roman" w:hAnsi="Times New Roman"/>
                <w:sz w:val="22"/>
                <w:szCs w:val="22"/>
              </w:rPr>
              <w:t>3</w:t>
            </w:r>
          </w:p>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22"/>
              </w:rPr>
            </w:pPr>
          </w:p>
        </w:tc>
        <w:tc>
          <w:tcPr>
            <w:tcW w:w="1506" w:type="dxa"/>
          </w:tcPr>
          <w:p w:rsidR="001D0214" w:rsidRPr="005F7685" w:rsidRDefault="001D0214" w:rsidP="00C22795">
            <w:pPr>
              <w:rPr>
                <w:rFonts w:ascii="Times New Roman" w:hAnsi="Times New Roman"/>
                <w:b/>
                <w:sz w:val="21"/>
                <w:szCs w:val="21"/>
              </w:rPr>
            </w:pPr>
          </w:p>
          <w:p w:rsidR="001D0214" w:rsidRDefault="001D0214" w:rsidP="00C22795">
            <w:pPr>
              <w:rPr>
                <w:rFonts w:ascii="Times New Roman" w:hAnsi="Times New Roman"/>
                <w:b/>
                <w:sz w:val="21"/>
                <w:szCs w:val="21"/>
              </w:rPr>
            </w:pPr>
          </w:p>
          <w:p w:rsidR="001D0214" w:rsidRPr="005F7685" w:rsidRDefault="001D0214" w:rsidP="008659E3">
            <w:pPr>
              <w:rPr>
                <w:rFonts w:ascii="Times New Roman" w:hAnsi="Times New Roman"/>
                <w:sz w:val="22"/>
              </w:rPr>
            </w:pPr>
            <w:r w:rsidRPr="005F7685">
              <w:rPr>
                <w:rFonts w:ascii="Times New Roman" w:hAnsi="Times New Roman"/>
                <w:b/>
                <w:sz w:val="22"/>
                <w:szCs w:val="22"/>
              </w:rPr>
              <w:t>SAYILAR</w:t>
            </w:r>
          </w:p>
          <w:p w:rsidR="001D0214" w:rsidRDefault="001D0214" w:rsidP="008659E3">
            <w:pPr>
              <w:rPr>
                <w:rFonts w:ascii="Times New Roman" w:hAnsi="Times New Roman"/>
                <w:sz w:val="22"/>
              </w:rPr>
            </w:pPr>
            <w:r w:rsidRPr="005F7685">
              <w:rPr>
                <w:rFonts w:ascii="Times New Roman" w:hAnsi="Times New Roman"/>
                <w:sz w:val="22"/>
                <w:szCs w:val="22"/>
              </w:rPr>
              <w:t>Doğal Sayılar</w:t>
            </w:r>
          </w:p>
          <w:p w:rsidR="001D0214" w:rsidRPr="005F7685" w:rsidRDefault="001D0214" w:rsidP="008659E3">
            <w:pPr>
              <w:rPr>
                <w:rFonts w:ascii="Times New Roman" w:hAnsi="Times New Roman"/>
                <w:sz w:val="22"/>
              </w:rPr>
            </w:pPr>
            <w:r>
              <w:rPr>
                <w:rFonts w:ascii="Times New Roman" w:hAnsi="Times New Roman"/>
                <w:sz w:val="22"/>
                <w:szCs w:val="22"/>
              </w:rPr>
              <w:t>(3 saat)</w:t>
            </w:r>
          </w:p>
          <w:p w:rsidR="001D0214" w:rsidRDefault="001D0214" w:rsidP="00C22795">
            <w:pPr>
              <w:rPr>
                <w:rFonts w:ascii="Times New Roman" w:hAnsi="Times New Roman"/>
                <w:b/>
                <w:sz w:val="21"/>
                <w:szCs w:val="21"/>
              </w:rPr>
            </w:pPr>
          </w:p>
          <w:p w:rsidR="001D0214" w:rsidRDefault="001D0214" w:rsidP="00C22795">
            <w:pPr>
              <w:rPr>
                <w:rFonts w:ascii="Times New Roman" w:hAnsi="Times New Roman"/>
                <w:b/>
                <w:sz w:val="21"/>
                <w:szCs w:val="21"/>
              </w:rPr>
            </w:pPr>
          </w:p>
          <w:p w:rsidR="001D0214" w:rsidRDefault="001D0214" w:rsidP="00C22795">
            <w:pPr>
              <w:rPr>
                <w:rFonts w:ascii="Times New Roman" w:hAnsi="Times New Roman"/>
                <w:b/>
                <w:sz w:val="21"/>
                <w:szCs w:val="21"/>
              </w:rPr>
            </w:pPr>
          </w:p>
          <w:p w:rsidR="001D0214" w:rsidRDefault="001D0214" w:rsidP="00C22795">
            <w:pPr>
              <w:rPr>
                <w:rFonts w:ascii="Times New Roman" w:hAnsi="Times New Roman"/>
                <w:b/>
                <w:sz w:val="21"/>
                <w:szCs w:val="21"/>
              </w:rPr>
            </w:pPr>
          </w:p>
          <w:p w:rsidR="001D0214" w:rsidRPr="005F7685" w:rsidRDefault="001D0214" w:rsidP="008659E3">
            <w:pPr>
              <w:rPr>
                <w:rFonts w:ascii="Times New Roman" w:hAnsi="Times New Roman"/>
                <w:sz w:val="21"/>
                <w:szCs w:val="21"/>
              </w:rPr>
            </w:pPr>
          </w:p>
        </w:tc>
        <w:tc>
          <w:tcPr>
            <w:tcW w:w="5940" w:type="dxa"/>
            <w:gridSpan w:val="2"/>
          </w:tcPr>
          <w:p w:rsidR="001D0214" w:rsidRPr="005F7685" w:rsidRDefault="001D0214" w:rsidP="00C22795">
            <w:pPr>
              <w:rPr>
                <w:rFonts w:ascii="Times New Roman" w:hAnsi="Times New Roman"/>
                <w:b/>
                <w:sz w:val="21"/>
                <w:szCs w:val="21"/>
              </w:rPr>
            </w:pPr>
          </w:p>
          <w:p w:rsidR="001D0214" w:rsidRPr="005F7685" w:rsidRDefault="001D0214" w:rsidP="00C22795">
            <w:pPr>
              <w:widowControl w:val="0"/>
              <w:autoSpaceDE w:val="0"/>
              <w:autoSpaceDN w:val="0"/>
              <w:adjustRightInd w:val="0"/>
              <w:textAlignment w:val="center"/>
              <w:rPr>
                <w:rFonts w:ascii="Times New Roman" w:hAnsi="Times New Roman"/>
                <w:sz w:val="21"/>
                <w:szCs w:val="21"/>
              </w:rPr>
            </w:pPr>
          </w:p>
          <w:p w:rsidR="001D0214" w:rsidRPr="005F7685" w:rsidRDefault="001D0214" w:rsidP="008659E3">
            <w:pPr>
              <w:rPr>
                <w:rFonts w:ascii="Times New Roman" w:hAnsi="Times New Roman"/>
                <w:color w:val="000000"/>
                <w:sz w:val="20"/>
                <w:szCs w:val="20"/>
              </w:rPr>
            </w:pPr>
            <w:r w:rsidRPr="005F7685">
              <w:rPr>
                <w:rFonts w:ascii="Times New Roman" w:hAnsi="Times New Roman"/>
                <w:color w:val="000000"/>
                <w:sz w:val="20"/>
                <w:szCs w:val="20"/>
              </w:rPr>
              <w:t>9. İki basamaklı doğal sayıların hangi onluğa daha yakın olduğunu belirler.</w:t>
            </w:r>
          </w:p>
          <w:p w:rsidR="001D0214" w:rsidRPr="005F7685" w:rsidRDefault="001D0214" w:rsidP="008659E3">
            <w:pPr>
              <w:rPr>
                <w:rFonts w:ascii="Times New Roman" w:hAnsi="Times New Roman"/>
                <w:sz w:val="20"/>
                <w:szCs w:val="20"/>
              </w:rPr>
            </w:pPr>
          </w:p>
          <w:p w:rsidR="001D0214" w:rsidRPr="005F7685" w:rsidRDefault="001D0214" w:rsidP="008659E3">
            <w:pPr>
              <w:widowControl w:val="0"/>
              <w:autoSpaceDE w:val="0"/>
              <w:autoSpaceDN w:val="0"/>
              <w:adjustRightInd w:val="0"/>
              <w:textAlignment w:val="center"/>
              <w:rPr>
                <w:rFonts w:ascii="Times New Roman" w:hAnsi="Times New Roman"/>
                <w:sz w:val="21"/>
                <w:szCs w:val="21"/>
              </w:rPr>
            </w:pPr>
            <w:r w:rsidRPr="005F7685">
              <w:rPr>
                <w:rFonts w:ascii="Times New Roman" w:hAnsi="Times New Roman"/>
                <w:b/>
                <w:sz w:val="20"/>
                <w:szCs w:val="20"/>
              </w:rPr>
              <w:t xml:space="preserve">[!]  </w:t>
            </w:r>
            <w:r w:rsidRPr="005F7685">
              <w:rPr>
                <w:rFonts w:ascii="Times New Roman" w:hAnsi="Times New Roman"/>
                <w:sz w:val="20"/>
                <w:szCs w:val="20"/>
              </w:rPr>
              <w:t>Tahminin doğru veya yanlış değerlendirilmesi yerine sonuca yakınlığı ve amaca uygunluğu dikkate alınarak değerlendirme yapılmalıdır.</w:t>
            </w:r>
          </w:p>
        </w:tc>
        <w:tc>
          <w:tcPr>
            <w:tcW w:w="2090" w:type="dxa"/>
          </w:tcPr>
          <w:p w:rsidR="001D0214" w:rsidRPr="005F7685" w:rsidRDefault="001D0214" w:rsidP="00C22795">
            <w:pPr>
              <w:widowControl w:val="0"/>
              <w:autoSpaceDE w:val="0"/>
              <w:autoSpaceDN w:val="0"/>
              <w:adjustRightInd w:val="0"/>
              <w:textAlignment w:val="center"/>
              <w:rPr>
                <w:rFonts w:ascii="Webdings" w:hAnsi="Webdings" w:cs="Webdings"/>
                <w:color w:val="000000"/>
                <w:sz w:val="20"/>
                <w:szCs w:val="20"/>
              </w:rPr>
            </w:pPr>
          </w:p>
          <w:p w:rsidR="001D0214" w:rsidRPr="005F7685" w:rsidRDefault="001D0214" w:rsidP="00C22795">
            <w:pPr>
              <w:widowControl w:val="0"/>
              <w:autoSpaceDE w:val="0"/>
              <w:autoSpaceDN w:val="0"/>
              <w:adjustRightInd w:val="0"/>
              <w:textAlignment w:val="center"/>
              <w:rPr>
                <w:szCs w:val="16"/>
              </w:rPr>
            </w:pPr>
            <w:r w:rsidRPr="005F7685">
              <w:rPr>
                <w:rFonts w:ascii="Webdings" w:hAnsi="Webdings" w:cs="Webdings"/>
                <w:b/>
                <w:color w:val="000000"/>
                <w:sz w:val="18"/>
                <w:szCs w:val="18"/>
              </w:rPr>
              <w:t></w:t>
            </w:r>
            <w:r w:rsidRPr="005F7685">
              <w:rPr>
                <w:rFonts w:ascii="Times New Roman" w:hAnsi="Times New Roman"/>
                <w:color w:val="000000"/>
                <w:sz w:val="20"/>
                <w:szCs w:val="20"/>
              </w:rPr>
              <w:t>Türkçe dersi “Yazma” öğrenme alanı Yazma Kurallarını Uygulama (Kazanım 6)</w:t>
            </w:r>
          </w:p>
        </w:tc>
        <w:tc>
          <w:tcPr>
            <w:tcW w:w="1650" w:type="dxa"/>
            <w:vMerge w:val="restart"/>
          </w:tcPr>
          <w:p w:rsidR="001D0214" w:rsidRPr="005F7685" w:rsidRDefault="001D0214" w:rsidP="00C22795">
            <w:pPr>
              <w:rPr>
                <w:rFonts w:ascii="Times New Roman" w:hAnsi="Times New Roman"/>
                <w:sz w:val="20"/>
                <w:szCs w:val="20"/>
              </w:rPr>
            </w:pPr>
          </w:p>
          <w:p w:rsidR="001D0214" w:rsidRPr="005F7685" w:rsidRDefault="001D0214" w:rsidP="00C22795">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C22795">
            <w:pPr>
              <w:rPr>
                <w:rFonts w:ascii="Times New Roman" w:hAnsi="Times New Roman"/>
                <w:sz w:val="20"/>
                <w:szCs w:val="20"/>
              </w:rPr>
            </w:pPr>
          </w:p>
          <w:p w:rsidR="001D0214" w:rsidRPr="005F7685" w:rsidRDefault="001D0214" w:rsidP="00C22795">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C22795">
            <w:pPr>
              <w:rPr>
                <w:rFonts w:ascii="Times New Roman" w:hAnsi="Times New Roman"/>
                <w:sz w:val="20"/>
                <w:szCs w:val="20"/>
              </w:rPr>
            </w:pPr>
          </w:p>
          <w:p w:rsidR="001D0214" w:rsidRPr="005F7685" w:rsidRDefault="001D0214" w:rsidP="00C22795">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C22795">
            <w:pPr>
              <w:rPr>
                <w:rFonts w:ascii="Times New Roman" w:hAnsi="Times New Roman"/>
                <w:sz w:val="20"/>
                <w:szCs w:val="20"/>
              </w:rPr>
            </w:pPr>
          </w:p>
          <w:p w:rsidR="001D0214" w:rsidRPr="005F7685" w:rsidRDefault="001D0214" w:rsidP="00C22795">
            <w:pPr>
              <w:rPr>
                <w:rFonts w:ascii="Times New Roman" w:hAnsi="Times New Roman"/>
                <w:sz w:val="20"/>
                <w:szCs w:val="20"/>
              </w:rPr>
            </w:pPr>
            <w:r w:rsidRPr="005F7685">
              <w:rPr>
                <w:rFonts w:ascii="Times New Roman" w:hAnsi="Times New Roman"/>
                <w:sz w:val="20"/>
                <w:szCs w:val="20"/>
              </w:rPr>
              <w:t>4- Onluk Kartlar</w:t>
            </w:r>
          </w:p>
          <w:p w:rsidR="001D0214" w:rsidRPr="005F7685" w:rsidRDefault="001D0214" w:rsidP="00C22795">
            <w:pPr>
              <w:rPr>
                <w:rFonts w:ascii="Times New Roman" w:hAnsi="Times New Roman"/>
                <w:sz w:val="20"/>
                <w:szCs w:val="20"/>
              </w:rPr>
            </w:pPr>
          </w:p>
          <w:p w:rsidR="001D0214" w:rsidRPr="005F7685" w:rsidRDefault="001D0214" w:rsidP="00C22795">
            <w:pPr>
              <w:widowControl w:val="0"/>
              <w:autoSpaceDE w:val="0"/>
              <w:autoSpaceDN w:val="0"/>
              <w:adjustRightInd w:val="0"/>
              <w:textAlignment w:val="center"/>
              <w:rPr>
                <w:rFonts w:ascii="Times New Roman" w:hAnsi="Times New Roman"/>
                <w:color w:val="000000"/>
                <w:sz w:val="22"/>
              </w:rPr>
            </w:pPr>
            <w:r w:rsidRPr="005F7685">
              <w:rPr>
                <w:rFonts w:ascii="Times New Roman" w:hAnsi="Times New Roman"/>
                <w:sz w:val="20"/>
                <w:szCs w:val="20"/>
              </w:rPr>
              <w:t>5- Onluk Bloklar</w:t>
            </w:r>
          </w:p>
        </w:tc>
        <w:tc>
          <w:tcPr>
            <w:tcW w:w="1430" w:type="dxa"/>
            <w:vMerge w:val="restart"/>
          </w:tcPr>
          <w:p w:rsidR="001D0214" w:rsidRDefault="001D0214" w:rsidP="00C22795">
            <w:pPr>
              <w:pStyle w:val="NormalWeb"/>
              <w:spacing w:before="0" w:beforeAutospacing="0" w:after="0" w:afterAutospacing="0"/>
            </w:pPr>
            <w:r w:rsidRPr="005F7685">
              <w:rPr>
                <w:sz w:val="20"/>
                <w:szCs w:val="20"/>
              </w:rPr>
              <w:t>1 – Soru-Yanıt</w:t>
            </w:r>
          </w:p>
          <w:p w:rsidR="001D0214" w:rsidRDefault="001D0214" w:rsidP="00C22795">
            <w:pPr>
              <w:pStyle w:val="NormalWeb"/>
              <w:spacing w:before="0" w:beforeAutospacing="0" w:after="0" w:afterAutospacing="0"/>
            </w:pPr>
            <w:r w:rsidRPr="005F7685">
              <w:rPr>
                <w:sz w:val="20"/>
                <w:szCs w:val="20"/>
              </w:rPr>
              <w:t>2 – Beyin Fırtınası</w:t>
            </w:r>
          </w:p>
          <w:p w:rsidR="001D0214" w:rsidRDefault="001D0214" w:rsidP="00C22795">
            <w:pPr>
              <w:pStyle w:val="NormalWeb"/>
              <w:spacing w:before="0" w:beforeAutospacing="0" w:after="0" w:afterAutospacing="0"/>
            </w:pPr>
            <w:r w:rsidRPr="005F7685">
              <w:rPr>
                <w:sz w:val="20"/>
                <w:szCs w:val="20"/>
              </w:rPr>
              <w:t>3 – Anlatım</w:t>
            </w:r>
          </w:p>
          <w:p w:rsidR="001D0214" w:rsidRDefault="001D0214" w:rsidP="00C22795">
            <w:pPr>
              <w:pStyle w:val="NormalWeb"/>
              <w:spacing w:before="0" w:beforeAutospacing="0" w:after="0" w:afterAutospacing="0"/>
            </w:pPr>
            <w:r w:rsidRPr="005F7685">
              <w:rPr>
                <w:sz w:val="20"/>
                <w:szCs w:val="20"/>
              </w:rPr>
              <w:t>4 – Alıştırmalar</w:t>
            </w:r>
          </w:p>
          <w:p w:rsidR="001D0214" w:rsidRDefault="001D0214" w:rsidP="00C22795">
            <w:pPr>
              <w:pStyle w:val="NormalWeb"/>
              <w:spacing w:before="0" w:beforeAutospacing="0" w:after="0" w:afterAutospacing="0"/>
            </w:pPr>
            <w:r w:rsidRPr="005F7685">
              <w:rPr>
                <w:sz w:val="20"/>
                <w:szCs w:val="20"/>
              </w:rPr>
              <w:t xml:space="preserve">5 – Grup </w:t>
            </w:r>
          </w:p>
          <w:p w:rsidR="001D0214" w:rsidRDefault="001D0214" w:rsidP="00C22795">
            <w:pPr>
              <w:pStyle w:val="NormalWeb"/>
              <w:spacing w:before="0" w:beforeAutospacing="0" w:after="0" w:afterAutospacing="0"/>
            </w:pPr>
            <w:r w:rsidRPr="005F7685">
              <w:rPr>
                <w:sz w:val="20"/>
                <w:szCs w:val="20"/>
              </w:rPr>
              <w:t>       Tartışması</w:t>
            </w:r>
          </w:p>
          <w:p w:rsidR="001D0214" w:rsidRDefault="001D0214" w:rsidP="00C22795">
            <w:pPr>
              <w:pStyle w:val="NormalWeb"/>
              <w:spacing w:before="0" w:beforeAutospacing="0" w:after="0" w:afterAutospacing="0"/>
            </w:pPr>
            <w:r w:rsidRPr="005F7685">
              <w:rPr>
                <w:sz w:val="20"/>
                <w:szCs w:val="20"/>
              </w:rPr>
              <w:t>6 – Gösteri</w:t>
            </w:r>
          </w:p>
          <w:p w:rsidR="001D0214" w:rsidRDefault="001D0214" w:rsidP="00C22795">
            <w:pPr>
              <w:pStyle w:val="NormalWeb"/>
              <w:spacing w:before="0" w:beforeAutospacing="0" w:after="0" w:afterAutospacing="0"/>
            </w:pPr>
            <w:r w:rsidRPr="005F7685">
              <w:rPr>
                <w:sz w:val="20"/>
                <w:szCs w:val="20"/>
              </w:rPr>
              <w:t>7 – Rol Yapma</w:t>
            </w:r>
          </w:p>
          <w:p w:rsidR="001D0214" w:rsidRDefault="001D0214" w:rsidP="00C22795">
            <w:pPr>
              <w:pStyle w:val="NormalWeb"/>
              <w:spacing w:before="0" w:beforeAutospacing="0" w:after="0" w:afterAutospacing="0"/>
            </w:pPr>
            <w:r w:rsidRPr="005F7685">
              <w:rPr>
                <w:sz w:val="20"/>
                <w:szCs w:val="20"/>
              </w:rPr>
              <w:t xml:space="preserve">8 – Problem </w:t>
            </w:r>
          </w:p>
          <w:p w:rsidR="001D0214" w:rsidRDefault="001D0214" w:rsidP="00C22795">
            <w:pPr>
              <w:pStyle w:val="NormalWeb"/>
              <w:spacing w:before="0" w:beforeAutospacing="0" w:after="0" w:afterAutospacing="0"/>
            </w:pPr>
            <w:r w:rsidRPr="005F7685">
              <w:rPr>
                <w:sz w:val="20"/>
                <w:szCs w:val="20"/>
              </w:rPr>
              <w:t>       Çözme</w:t>
            </w:r>
          </w:p>
          <w:p w:rsidR="001D0214" w:rsidRDefault="001D0214" w:rsidP="00C22795">
            <w:pPr>
              <w:pStyle w:val="NormalWeb"/>
              <w:spacing w:before="0" w:beforeAutospacing="0" w:after="0" w:afterAutospacing="0"/>
            </w:pPr>
            <w:r w:rsidRPr="005F7685">
              <w:rPr>
                <w:sz w:val="20"/>
                <w:szCs w:val="20"/>
              </w:rPr>
              <w:t xml:space="preserve">9 – Buluş Yoluyla </w:t>
            </w:r>
          </w:p>
          <w:p w:rsidR="001D0214" w:rsidRDefault="001D0214" w:rsidP="00C22795">
            <w:pPr>
              <w:pStyle w:val="NormalWeb"/>
              <w:spacing w:before="0" w:beforeAutospacing="0" w:after="0" w:afterAutospacing="0"/>
            </w:pPr>
            <w:r w:rsidRPr="005F7685">
              <w:rPr>
                <w:sz w:val="20"/>
                <w:szCs w:val="20"/>
              </w:rPr>
              <w:t>       Öğretim</w:t>
            </w:r>
          </w:p>
          <w:p w:rsidR="001D0214" w:rsidRPr="005F7685" w:rsidRDefault="001D0214" w:rsidP="00C22795">
            <w:pPr>
              <w:jc w:val="center"/>
              <w:rPr>
                <w:rFonts w:ascii="Times New Roman" w:hAnsi="Times New Roman"/>
                <w:sz w:val="22"/>
              </w:rPr>
            </w:pPr>
          </w:p>
        </w:tc>
        <w:tc>
          <w:tcPr>
            <w:tcW w:w="1986" w:type="dxa"/>
            <w:vMerge w:val="restart"/>
          </w:tcPr>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22"/>
              </w:rPr>
            </w:pPr>
          </w:p>
          <w:p w:rsidR="001D0214" w:rsidRPr="005F7685" w:rsidRDefault="001D0214" w:rsidP="00C22795">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C22795">
            <w:pPr>
              <w:rPr>
                <w:rFonts w:ascii="Times-Roman" w:hAnsi="Times-Roman" w:cs="Times-Roman"/>
                <w:color w:val="000000"/>
                <w:szCs w:val="16"/>
              </w:rPr>
            </w:pPr>
          </w:p>
          <w:p w:rsidR="001D0214" w:rsidRPr="005F7685" w:rsidRDefault="001D0214" w:rsidP="00C22795">
            <w:pPr>
              <w:rPr>
                <w:rFonts w:ascii="Times New Roman" w:hAnsi="Times New Roman"/>
                <w:sz w:val="22"/>
              </w:rPr>
            </w:pPr>
          </w:p>
        </w:tc>
      </w:tr>
      <w:tr w:rsidR="001D0214" w:rsidRPr="005F7685" w:rsidTr="005E3AC0">
        <w:trPr>
          <w:cantSplit/>
          <w:trHeight w:val="2523"/>
        </w:trPr>
        <w:tc>
          <w:tcPr>
            <w:tcW w:w="438" w:type="dxa"/>
            <w:vMerge/>
          </w:tcPr>
          <w:p w:rsidR="001D0214" w:rsidRPr="005F7685" w:rsidRDefault="001D0214" w:rsidP="00C22795">
            <w:pPr>
              <w:tabs>
                <w:tab w:val="left" w:pos="1455"/>
              </w:tabs>
              <w:rPr>
                <w:rFonts w:ascii="Times New Roman" w:hAnsi="Times New Roman"/>
                <w:sz w:val="22"/>
              </w:rPr>
            </w:pPr>
          </w:p>
        </w:tc>
        <w:tc>
          <w:tcPr>
            <w:tcW w:w="521" w:type="dxa"/>
            <w:gridSpan w:val="2"/>
            <w:textDirection w:val="btLr"/>
          </w:tcPr>
          <w:p w:rsidR="001D0214" w:rsidRPr="005F7685" w:rsidRDefault="001D0214" w:rsidP="005E3AC0">
            <w:pPr>
              <w:tabs>
                <w:tab w:val="left" w:pos="1455"/>
              </w:tabs>
              <w:ind w:left="113" w:right="113"/>
              <w:jc w:val="center"/>
              <w:rPr>
                <w:rFonts w:ascii="Times New Roman" w:hAnsi="Times New Roman"/>
                <w:sz w:val="22"/>
              </w:rPr>
            </w:pPr>
            <w:r>
              <w:rPr>
                <w:rFonts w:ascii="Times New Roman" w:hAnsi="Times New Roman"/>
                <w:sz w:val="22"/>
                <w:szCs w:val="22"/>
              </w:rPr>
              <w:t>16. Hafta 11-15 OCAK</w:t>
            </w:r>
          </w:p>
          <w:p w:rsidR="001D0214" w:rsidRPr="005F7685" w:rsidRDefault="001D0214" w:rsidP="005E3AC0">
            <w:pPr>
              <w:tabs>
                <w:tab w:val="left" w:pos="1455"/>
              </w:tabs>
              <w:ind w:left="113" w:right="113"/>
              <w:rPr>
                <w:rFonts w:ascii="Times New Roman" w:hAnsi="Times New Roman"/>
                <w:sz w:val="22"/>
              </w:rPr>
            </w:pPr>
          </w:p>
        </w:tc>
        <w:tc>
          <w:tcPr>
            <w:tcW w:w="283" w:type="dxa"/>
            <w:vMerge w:val="restart"/>
          </w:tcPr>
          <w:p w:rsidR="001D0214" w:rsidRDefault="001D0214" w:rsidP="00C22795">
            <w:pPr>
              <w:rPr>
                <w:rFonts w:ascii="Times New Roman" w:hAnsi="Times New Roman"/>
                <w:sz w:val="22"/>
              </w:rPr>
            </w:pPr>
          </w:p>
          <w:p w:rsidR="001D0214" w:rsidRDefault="001D0214" w:rsidP="00C22795">
            <w:pPr>
              <w:rPr>
                <w:rFonts w:ascii="Times New Roman" w:hAnsi="Times New Roman"/>
                <w:sz w:val="22"/>
              </w:rPr>
            </w:pPr>
          </w:p>
          <w:p w:rsidR="001D0214" w:rsidRDefault="001D0214" w:rsidP="00C22795">
            <w:pPr>
              <w:rPr>
                <w:rFonts w:ascii="Times New Roman" w:hAnsi="Times New Roman"/>
                <w:sz w:val="22"/>
              </w:rPr>
            </w:pPr>
            <w:r>
              <w:rPr>
                <w:rFonts w:ascii="Times New Roman" w:hAnsi="Times New Roman"/>
                <w:sz w:val="22"/>
                <w:szCs w:val="22"/>
              </w:rPr>
              <w:t>2</w:t>
            </w:r>
          </w:p>
          <w:p w:rsidR="001D0214" w:rsidRDefault="001D0214" w:rsidP="00C22795">
            <w:pPr>
              <w:rPr>
                <w:rFonts w:ascii="Times New Roman" w:hAnsi="Times New Roman"/>
                <w:sz w:val="22"/>
              </w:rPr>
            </w:pPr>
          </w:p>
          <w:p w:rsidR="001D0214" w:rsidRDefault="001D0214" w:rsidP="00C22795">
            <w:pPr>
              <w:rPr>
                <w:rFonts w:ascii="Times New Roman" w:hAnsi="Times New Roman"/>
                <w:sz w:val="22"/>
              </w:rPr>
            </w:pPr>
          </w:p>
          <w:p w:rsidR="001D0214" w:rsidRDefault="001D0214" w:rsidP="00C22795">
            <w:pPr>
              <w:rPr>
                <w:rFonts w:ascii="Times New Roman" w:hAnsi="Times New Roman"/>
                <w:sz w:val="22"/>
              </w:rPr>
            </w:pPr>
          </w:p>
          <w:p w:rsidR="001D0214" w:rsidRDefault="001D0214" w:rsidP="00C22795">
            <w:pPr>
              <w:rPr>
                <w:rFonts w:ascii="Times New Roman" w:hAnsi="Times New Roman"/>
                <w:sz w:val="22"/>
              </w:rPr>
            </w:pPr>
          </w:p>
          <w:p w:rsidR="001D0214" w:rsidRDefault="001D0214" w:rsidP="00C22795">
            <w:pPr>
              <w:rPr>
                <w:rFonts w:ascii="Times New Roman" w:hAnsi="Times New Roman"/>
                <w:sz w:val="22"/>
              </w:rPr>
            </w:pPr>
          </w:p>
          <w:p w:rsidR="001D0214" w:rsidRDefault="001D0214" w:rsidP="00C22795">
            <w:pPr>
              <w:rPr>
                <w:rFonts w:ascii="Times New Roman" w:hAnsi="Times New Roman"/>
                <w:sz w:val="22"/>
              </w:rPr>
            </w:pPr>
          </w:p>
          <w:p w:rsidR="001D0214" w:rsidRDefault="001D0214" w:rsidP="00C22795">
            <w:pPr>
              <w:rPr>
                <w:rFonts w:ascii="Times New Roman" w:hAnsi="Times New Roman"/>
                <w:sz w:val="22"/>
              </w:rPr>
            </w:pPr>
          </w:p>
          <w:p w:rsidR="001D0214" w:rsidRDefault="001D0214" w:rsidP="00C22795">
            <w:pPr>
              <w:rPr>
                <w:rFonts w:ascii="Times New Roman" w:hAnsi="Times New Roman"/>
                <w:sz w:val="22"/>
              </w:rPr>
            </w:pPr>
          </w:p>
          <w:p w:rsidR="001D0214" w:rsidRDefault="001D0214" w:rsidP="00C22795">
            <w:pPr>
              <w:rPr>
                <w:rFonts w:ascii="Times New Roman" w:hAnsi="Times New Roman"/>
                <w:sz w:val="22"/>
              </w:rPr>
            </w:pPr>
          </w:p>
          <w:p w:rsidR="001D0214" w:rsidRDefault="001D0214" w:rsidP="00C22795">
            <w:pPr>
              <w:rPr>
                <w:rFonts w:ascii="Times New Roman" w:hAnsi="Times New Roman"/>
                <w:sz w:val="22"/>
              </w:rPr>
            </w:pPr>
          </w:p>
          <w:p w:rsidR="001D0214" w:rsidRDefault="001D0214" w:rsidP="00C22795">
            <w:pPr>
              <w:rPr>
                <w:rFonts w:ascii="Times New Roman" w:hAnsi="Times New Roman"/>
                <w:sz w:val="22"/>
              </w:rPr>
            </w:pPr>
          </w:p>
          <w:p w:rsidR="001D0214" w:rsidRDefault="001D0214" w:rsidP="00C22795">
            <w:pPr>
              <w:rPr>
                <w:rFonts w:ascii="Times New Roman" w:hAnsi="Times New Roman"/>
                <w:sz w:val="22"/>
              </w:rPr>
            </w:pPr>
          </w:p>
          <w:p w:rsidR="001D0214" w:rsidRPr="005F7685" w:rsidRDefault="001D0214" w:rsidP="00C22795">
            <w:pPr>
              <w:rPr>
                <w:rFonts w:ascii="Times New Roman" w:hAnsi="Times New Roman"/>
                <w:sz w:val="22"/>
              </w:rPr>
            </w:pPr>
            <w:r>
              <w:rPr>
                <w:rFonts w:ascii="Times New Roman" w:hAnsi="Times New Roman"/>
                <w:sz w:val="22"/>
                <w:szCs w:val="22"/>
              </w:rPr>
              <w:t>5</w:t>
            </w:r>
          </w:p>
        </w:tc>
        <w:tc>
          <w:tcPr>
            <w:tcW w:w="1506" w:type="dxa"/>
            <w:vMerge w:val="restart"/>
          </w:tcPr>
          <w:p w:rsidR="001D0214" w:rsidRPr="005F7685" w:rsidRDefault="001D0214" w:rsidP="008659E3">
            <w:pPr>
              <w:rPr>
                <w:rFonts w:ascii="Times New Roman" w:hAnsi="Times New Roman"/>
                <w:b/>
                <w:sz w:val="21"/>
                <w:szCs w:val="21"/>
              </w:rPr>
            </w:pPr>
            <w:r w:rsidRPr="005F7685">
              <w:rPr>
                <w:rFonts w:ascii="Times New Roman" w:hAnsi="Times New Roman"/>
                <w:b/>
                <w:sz w:val="21"/>
                <w:szCs w:val="21"/>
              </w:rPr>
              <w:t>SAYILAR</w:t>
            </w:r>
          </w:p>
          <w:p w:rsidR="001D0214" w:rsidRPr="005F7685" w:rsidRDefault="001D0214" w:rsidP="008659E3">
            <w:pPr>
              <w:rPr>
                <w:rFonts w:ascii="Times New Roman" w:hAnsi="Times New Roman"/>
                <w:sz w:val="21"/>
                <w:szCs w:val="21"/>
              </w:rPr>
            </w:pPr>
          </w:p>
          <w:p w:rsidR="001D0214" w:rsidRPr="005F7685" w:rsidRDefault="001D0214" w:rsidP="008659E3">
            <w:pPr>
              <w:rPr>
                <w:rFonts w:ascii="Times New Roman" w:hAnsi="Times New Roman"/>
                <w:sz w:val="21"/>
                <w:szCs w:val="21"/>
              </w:rPr>
            </w:pPr>
            <w:r w:rsidRPr="005F7685">
              <w:rPr>
                <w:rFonts w:ascii="Times New Roman" w:hAnsi="Times New Roman"/>
                <w:sz w:val="21"/>
                <w:szCs w:val="21"/>
              </w:rPr>
              <w:t xml:space="preserve">Doğal Sayılarla </w:t>
            </w:r>
          </w:p>
          <w:p w:rsidR="001D0214" w:rsidRDefault="001D0214" w:rsidP="008659E3">
            <w:pPr>
              <w:rPr>
                <w:rFonts w:ascii="Times New Roman" w:hAnsi="Times New Roman"/>
                <w:sz w:val="21"/>
                <w:szCs w:val="21"/>
              </w:rPr>
            </w:pPr>
            <w:r w:rsidRPr="005F7685">
              <w:rPr>
                <w:rFonts w:ascii="Times New Roman" w:hAnsi="Times New Roman"/>
                <w:sz w:val="21"/>
                <w:szCs w:val="21"/>
              </w:rPr>
              <w:t>Toplama İşlemi</w:t>
            </w:r>
          </w:p>
          <w:p w:rsidR="001D0214" w:rsidRPr="005F7685" w:rsidRDefault="001D0214" w:rsidP="008659E3">
            <w:pPr>
              <w:rPr>
                <w:rFonts w:ascii="Times New Roman" w:hAnsi="Times New Roman"/>
                <w:b/>
                <w:sz w:val="21"/>
                <w:szCs w:val="21"/>
              </w:rPr>
            </w:pPr>
            <w:r>
              <w:rPr>
                <w:rFonts w:ascii="Times New Roman" w:hAnsi="Times New Roman"/>
                <w:sz w:val="21"/>
                <w:szCs w:val="21"/>
              </w:rPr>
              <w:t>( 3saat)</w:t>
            </w:r>
          </w:p>
          <w:p w:rsidR="001D0214" w:rsidRPr="005F7685" w:rsidRDefault="001D0214" w:rsidP="00C22795">
            <w:pPr>
              <w:rPr>
                <w:rFonts w:ascii="Times New Roman" w:hAnsi="Times New Roman"/>
                <w:b/>
                <w:sz w:val="21"/>
                <w:szCs w:val="21"/>
              </w:rPr>
            </w:pPr>
          </w:p>
        </w:tc>
        <w:tc>
          <w:tcPr>
            <w:tcW w:w="5940" w:type="dxa"/>
            <w:gridSpan w:val="2"/>
            <w:vMerge w:val="restart"/>
          </w:tcPr>
          <w:p w:rsidR="001D0214" w:rsidRPr="005F7685" w:rsidRDefault="001D0214" w:rsidP="00C22795">
            <w:pPr>
              <w:widowControl w:val="0"/>
              <w:autoSpaceDE w:val="0"/>
              <w:autoSpaceDN w:val="0"/>
              <w:adjustRightInd w:val="0"/>
              <w:textAlignment w:val="center"/>
              <w:rPr>
                <w:rFonts w:ascii="Times New Roman" w:hAnsi="Times New Roman"/>
                <w:color w:val="000000"/>
                <w:sz w:val="21"/>
                <w:szCs w:val="21"/>
              </w:rPr>
            </w:pPr>
          </w:p>
          <w:p w:rsidR="001D0214" w:rsidRPr="005F7685" w:rsidRDefault="001D0214" w:rsidP="00C22795">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Toplamı 100’e kadar olan iki doğal sayının toplamını tahmin eder ve tahminini işlem sonucuyla karşılaştırır.</w:t>
            </w:r>
          </w:p>
          <w:p w:rsidR="001D0214" w:rsidRPr="005F7685" w:rsidRDefault="001D0214" w:rsidP="00C22795">
            <w:pPr>
              <w:ind w:right="113"/>
              <w:jc w:val="both"/>
              <w:rPr>
                <w:rFonts w:ascii="Verdana" w:hAnsi="Verdana"/>
                <w:b/>
                <w:sz w:val="18"/>
                <w:szCs w:val="18"/>
              </w:rPr>
            </w:pPr>
          </w:p>
          <w:p w:rsidR="001D0214" w:rsidRPr="005F7685" w:rsidRDefault="001D0214" w:rsidP="00C22795">
            <w:pPr>
              <w:ind w:right="113"/>
              <w:rPr>
                <w:sz w:val="18"/>
                <w:szCs w:val="18"/>
              </w:rPr>
            </w:pPr>
            <w:r w:rsidRPr="005F7685">
              <w:rPr>
                <w:rFonts w:ascii="Verdana" w:hAnsi="Verdana"/>
                <w:b/>
                <w:sz w:val="18"/>
                <w:szCs w:val="18"/>
              </w:rPr>
              <w:sym w:font="Webdings" w:char="F048"/>
            </w:r>
            <w:r w:rsidRPr="005F7685">
              <w:rPr>
                <w:rFonts w:ascii="Times New Roman" w:hAnsi="Times New Roman"/>
                <w:sz w:val="20"/>
                <w:szCs w:val="20"/>
              </w:rPr>
              <w:t>27 +  44 işleminin sonucunu tahmin ettirirken, 27’nin 30’a,  44’ün  40’a yakın olduğu buldurularak 30 + 40 = 70 toplamı elde ettirilir. Daha sonra işlem yaptırılarak tahminini işlem sonucuyla karşılaştırır.</w:t>
            </w:r>
          </w:p>
          <w:p w:rsidR="001D0214" w:rsidRPr="005F7685" w:rsidRDefault="001D0214" w:rsidP="00C22795">
            <w:pPr>
              <w:tabs>
                <w:tab w:val="left" w:pos="255"/>
                <w:tab w:val="left" w:pos="4905"/>
              </w:tabs>
              <w:ind w:right="113"/>
              <w:jc w:val="both"/>
              <w:rPr>
                <w:sz w:val="18"/>
                <w:szCs w:val="18"/>
              </w:rPr>
            </w:pPr>
            <w:r w:rsidRPr="005F7685">
              <w:rPr>
                <w:sz w:val="18"/>
                <w:szCs w:val="18"/>
              </w:rPr>
              <w:tab/>
            </w:r>
            <w:r w:rsidRPr="005F7685">
              <w:rPr>
                <w:sz w:val="18"/>
                <w:szCs w:val="18"/>
              </w:rPr>
              <w:tab/>
            </w:r>
          </w:p>
          <w:p w:rsidR="001D0214" w:rsidRPr="005F7685" w:rsidRDefault="001D0214" w:rsidP="00C22795">
            <w:pPr>
              <w:ind w:right="113"/>
              <w:jc w:val="both"/>
              <w:rPr>
                <w:rFonts w:ascii="Times New Roman" w:hAnsi="Times New Roman"/>
                <w:sz w:val="20"/>
                <w:szCs w:val="20"/>
              </w:rPr>
            </w:pPr>
            <w:r w:rsidRPr="005F7685">
              <w:rPr>
                <w:rFonts w:ascii="Times New Roman" w:hAnsi="Times New Roman"/>
                <w:sz w:val="20"/>
                <w:szCs w:val="20"/>
              </w:rPr>
              <w:t>Başka uygulamalarla birlikte tartışmalar yaptırılır. Bu tartışmalarda en yakın tahmin için hangi stratejilerin daha uygun olduğu vurgulanır.</w:t>
            </w:r>
          </w:p>
          <w:p w:rsidR="001D0214" w:rsidRPr="005F7685" w:rsidRDefault="001D0214" w:rsidP="00C22795">
            <w:pPr>
              <w:widowControl w:val="0"/>
              <w:autoSpaceDE w:val="0"/>
              <w:autoSpaceDN w:val="0"/>
              <w:adjustRightInd w:val="0"/>
              <w:textAlignment w:val="center"/>
              <w:rPr>
                <w:rFonts w:ascii="Times New Roman" w:hAnsi="Times New Roman"/>
                <w:color w:val="000000"/>
                <w:sz w:val="10"/>
                <w:szCs w:val="10"/>
              </w:rPr>
            </w:pPr>
          </w:p>
          <w:p w:rsidR="001D0214" w:rsidRPr="005F7685" w:rsidRDefault="001D0214" w:rsidP="00C22795">
            <w:pPr>
              <w:rPr>
                <w:rFonts w:ascii="Times New Roman" w:hAnsi="Times New Roman"/>
                <w:sz w:val="19"/>
                <w:szCs w:val="19"/>
              </w:rPr>
            </w:pPr>
            <w:r w:rsidRPr="005F7685">
              <w:rPr>
                <w:rFonts w:ascii="Times New Roman" w:hAnsi="Times New Roman"/>
                <w:b/>
                <w:sz w:val="19"/>
                <w:szCs w:val="19"/>
              </w:rPr>
              <w:t xml:space="preserve">[!]  </w:t>
            </w:r>
            <w:r w:rsidRPr="005F7685">
              <w:rPr>
                <w:rFonts w:ascii="Times New Roman" w:hAnsi="Times New Roman"/>
                <w:sz w:val="19"/>
                <w:szCs w:val="19"/>
              </w:rPr>
              <w:t>Model olarak cetvel kullandırılır.</w:t>
            </w:r>
          </w:p>
          <w:p w:rsidR="001D0214" w:rsidRPr="005F7685" w:rsidRDefault="001D0214" w:rsidP="00C22795">
            <w:pPr>
              <w:rPr>
                <w:rFonts w:ascii="Times New Roman" w:hAnsi="Times New Roman"/>
                <w:sz w:val="10"/>
                <w:szCs w:val="10"/>
              </w:rPr>
            </w:pPr>
          </w:p>
          <w:p w:rsidR="001D0214" w:rsidRPr="005F7685" w:rsidRDefault="001D0214" w:rsidP="00C22795">
            <w:pPr>
              <w:rPr>
                <w:rFonts w:ascii="Times New Roman" w:hAnsi="Times New Roman"/>
                <w:spacing w:val="-20"/>
                <w:sz w:val="19"/>
                <w:szCs w:val="19"/>
              </w:rPr>
            </w:pPr>
            <w:r w:rsidRPr="005F7685">
              <w:rPr>
                <w:rFonts w:ascii="Times New Roman" w:hAnsi="Times New Roman"/>
                <w:b/>
                <w:sz w:val="19"/>
                <w:szCs w:val="19"/>
              </w:rPr>
              <w:t xml:space="preserve">[!]  </w:t>
            </w:r>
            <w:r w:rsidRPr="005F7685">
              <w:rPr>
                <w:rFonts w:ascii="Times New Roman" w:hAnsi="Times New Roman"/>
                <w:sz w:val="19"/>
                <w:szCs w:val="19"/>
              </w:rPr>
              <w:t>“5’in ve 10’un katı olmayan, 95’ten küçük sayılar seçtirilir.</w:t>
            </w:r>
          </w:p>
          <w:p w:rsidR="001D0214" w:rsidRPr="005F7685" w:rsidRDefault="001D0214" w:rsidP="00C22795">
            <w:pPr>
              <w:rPr>
                <w:rFonts w:ascii="Times New Roman" w:hAnsi="Times New Roman"/>
                <w:spacing w:val="-20"/>
                <w:sz w:val="10"/>
                <w:szCs w:val="10"/>
              </w:rPr>
            </w:pPr>
          </w:p>
          <w:p w:rsidR="001D0214" w:rsidRPr="005E3AC0" w:rsidRDefault="001D0214" w:rsidP="00C22795">
            <w:pPr>
              <w:rPr>
                <w:rFonts w:ascii="Times New Roman" w:hAnsi="Times New Roman"/>
                <w:sz w:val="19"/>
                <w:szCs w:val="19"/>
              </w:rPr>
            </w:pPr>
            <w:r w:rsidRPr="005F7685">
              <w:rPr>
                <w:rFonts w:ascii="Times New Roman" w:hAnsi="Times New Roman"/>
                <w:spacing w:val="-20"/>
                <w:sz w:val="19"/>
                <w:szCs w:val="19"/>
              </w:rPr>
              <w:t>[</w:t>
            </w:r>
            <w:r w:rsidRPr="005F7685">
              <w:rPr>
                <w:rFonts w:ascii="Times New Roman" w:hAnsi="Times New Roman"/>
                <w:b/>
                <w:spacing w:val="-20"/>
                <w:sz w:val="19"/>
                <w:szCs w:val="19"/>
              </w:rPr>
              <w:t>!</w:t>
            </w:r>
            <w:r w:rsidRPr="005F7685">
              <w:rPr>
                <w:rFonts w:ascii="Times New Roman" w:hAnsi="Times New Roman"/>
                <w:spacing w:val="-20"/>
                <w:sz w:val="19"/>
                <w:szCs w:val="19"/>
              </w:rPr>
              <w:t>]</w:t>
            </w:r>
            <w:r w:rsidRPr="005F7685">
              <w:rPr>
                <w:rFonts w:ascii="Times New Roman" w:hAnsi="Times New Roman"/>
                <w:sz w:val="19"/>
                <w:szCs w:val="19"/>
              </w:rPr>
              <w:t xml:space="preserve"> Tahminin doğru veya yanlış değerlendirilmesi yerine sonuca yakınlığı ve amaca uygunluğu dikkate alınarak değerlendirme yapılmalıdır.</w:t>
            </w:r>
          </w:p>
        </w:tc>
        <w:tc>
          <w:tcPr>
            <w:tcW w:w="2090" w:type="dxa"/>
            <w:vMerge w:val="restart"/>
          </w:tcPr>
          <w:p w:rsidR="001D0214" w:rsidRDefault="001D0214" w:rsidP="00C22795">
            <w:pPr>
              <w:widowControl w:val="0"/>
              <w:autoSpaceDE w:val="0"/>
              <w:autoSpaceDN w:val="0"/>
              <w:adjustRightInd w:val="0"/>
              <w:textAlignment w:val="center"/>
            </w:pPr>
          </w:p>
          <w:p w:rsidR="001D0214" w:rsidRDefault="001D0214" w:rsidP="00C22795">
            <w:pPr>
              <w:widowControl w:val="0"/>
              <w:autoSpaceDE w:val="0"/>
              <w:autoSpaceDN w:val="0"/>
              <w:adjustRightInd w:val="0"/>
              <w:textAlignment w:val="center"/>
            </w:pPr>
          </w:p>
          <w:p w:rsidR="001D0214" w:rsidRPr="005F7685" w:rsidRDefault="001D0214" w:rsidP="00C22795">
            <w:pPr>
              <w:rPr>
                <w:bCs/>
                <w:sz w:val="20"/>
                <w:szCs w:val="20"/>
              </w:rPr>
            </w:pPr>
            <w:r w:rsidRPr="005F7685">
              <w:rPr>
                <w:b/>
                <w:bCs/>
                <w:sz w:val="20"/>
                <w:szCs w:val="20"/>
              </w:rPr>
              <w:sym w:font="MS Outlook" w:char="F043"/>
            </w:r>
            <w:r w:rsidRPr="005F7685">
              <w:rPr>
                <w:bCs/>
                <w:sz w:val="20"/>
                <w:szCs w:val="20"/>
              </w:rPr>
              <w:t xml:space="preserve">Uzunlukları </w:t>
            </w:r>
          </w:p>
          <w:p w:rsidR="001D0214" w:rsidRPr="005F7685" w:rsidRDefault="001D0214" w:rsidP="00C22795">
            <w:pPr>
              <w:rPr>
                <w:bCs/>
                <w:sz w:val="20"/>
                <w:szCs w:val="20"/>
              </w:rPr>
            </w:pPr>
            <w:r w:rsidRPr="005F7685">
              <w:rPr>
                <w:bCs/>
                <w:sz w:val="20"/>
                <w:szCs w:val="20"/>
              </w:rPr>
              <w:t xml:space="preserve">     Ölçme</w:t>
            </w:r>
          </w:p>
          <w:p w:rsidR="001D0214" w:rsidRPr="005F7685" w:rsidRDefault="001D0214" w:rsidP="00C22795">
            <w:pPr>
              <w:rPr>
                <w:b/>
                <w:bCs/>
                <w:sz w:val="20"/>
                <w:szCs w:val="20"/>
              </w:rPr>
            </w:pPr>
          </w:p>
          <w:p w:rsidR="001D0214" w:rsidRPr="005F7685" w:rsidRDefault="001D0214" w:rsidP="00C22795">
            <w:pPr>
              <w:rPr>
                <w:bCs/>
                <w:sz w:val="20"/>
                <w:szCs w:val="20"/>
              </w:rPr>
            </w:pPr>
            <w:r w:rsidRPr="005F7685">
              <w:rPr>
                <w:b/>
                <w:bCs/>
                <w:sz w:val="20"/>
                <w:szCs w:val="20"/>
              </w:rPr>
              <w:sym w:font="MS Outlook" w:char="F043"/>
            </w:r>
            <w:r w:rsidRPr="005F7685">
              <w:rPr>
                <w:bCs/>
                <w:sz w:val="20"/>
                <w:szCs w:val="20"/>
              </w:rPr>
              <w:t xml:space="preserve">Uzamsal </w:t>
            </w:r>
          </w:p>
          <w:p w:rsidR="001D0214" w:rsidRPr="007A73EC" w:rsidRDefault="001D0214" w:rsidP="00C22795">
            <w:pPr>
              <w:widowControl w:val="0"/>
              <w:autoSpaceDE w:val="0"/>
              <w:autoSpaceDN w:val="0"/>
              <w:adjustRightInd w:val="0"/>
              <w:textAlignment w:val="center"/>
            </w:pPr>
            <w:r w:rsidRPr="005F7685">
              <w:rPr>
                <w:bCs/>
                <w:sz w:val="20"/>
                <w:szCs w:val="20"/>
              </w:rPr>
              <w:t xml:space="preserve">     İlişkiler</w:t>
            </w:r>
          </w:p>
        </w:tc>
        <w:tc>
          <w:tcPr>
            <w:tcW w:w="1650" w:type="dxa"/>
            <w:vMerge/>
          </w:tcPr>
          <w:p w:rsidR="001D0214" w:rsidRPr="005F7685" w:rsidRDefault="001D0214" w:rsidP="00C22795">
            <w:pPr>
              <w:rPr>
                <w:rFonts w:ascii="Times New Roman" w:hAnsi="Times New Roman"/>
                <w:sz w:val="20"/>
                <w:szCs w:val="20"/>
              </w:rPr>
            </w:pPr>
          </w:p>
        </w:tc>
        <w:tc>
          <w:tcPr>
            <w:tcW w:w="1430" w:type="dxa"/>
            <w:vMerge/>
          </w:tcPr>
          <w:p w:rsidR="001D0214" w:rsidRPr="005F7685" w:rsidRDefault="001D0214" w:rsidP="00C22795">
            <w:pPr>
              <w:pStyle w:val="NormalWeb"/>
              <w:spacing w:before="0" w:beforeAutospacing="0" w:after="0" w:afterAutospacing="0"/>
              <w:rPr>
                <w:sz w:val="20"/>
                <w:szCs w:val="20"/>
              </w:rPr>
            </w:pPr>
          </w:p>
        </w:tc>
        <w:tc>
          <w:tcPr>
            <w:tcW w:w="1986" w:type="dxa"/>
            <w:vMerge/>
          </w:tcPr>
          <w:p w:rsidR="001D0214" w:rsidRPr="005F7685" w:rsidRDefault="001D0214" w:rsidP="00C22795">
            <w:pPr>
              <w:rPr>
                <w:rFonts w:ascii="Times New Roman" w:hAnsi="Times New Roman"/>
                <w:sz w:val="22"/>
              </w:rPr>
            </w:pPr>
          </w:p>
        </w:tc>
      </w:tr>
      <w:tr w:rsidR="001D0214" w:rsidRPr="005F7685" w:rsidTr="009962DD">
        <w:trPr>
          <w:cantSplit/>
          <w:trHeight w:val="1441"/>
        </w:trPr>
        <w:tc>
          <w:tcPr>
            <w:tcW w:w="438" w:type="dxa"/>
            <w:vMerge/>
          </w:tcPr>
          <w:p w:rsidR="001D0214" w:rsidRPr="005F7685" w:rsidRDefault="001D0214" w:rsidP="00C22795">
            <w:pPr>
              <w:tabs>
                <w:tab w:val="left" w:pos="1455"/>
              </w:tabs>
              <w:rPr>
                <w:rFonts w:ascii="Times New Roman" w:hAnsi="Times New Roman"/>
                <w:sz w:val="22"/>
              </w:rPr>
            </w:pPr>
          </w:p>
        </w:tc>
        <w:tc>
          <w:tcPr>
            <w:tcW w:w="521" w:type="dxa"/>
            <w:gridSpan w:val="2"/>
            <w:vMerge w:val="restart"/>
            <w:textDirection w:val="btLr"/>
          </w:tcPr>
          <w:p w:rsidR="001D0214" w:rsidRDefault="001D0214" w:rsidP="005E3AC0">
            <w:pPr>
              <w:tabs>
                <w:tab w:val="left" w:pos="1455"/>
              </w:tabs>
              <w:ind w:left="113" w:right="113"/>
              <w:jc w:val="center"/>
              <w:rPr>
                <w:rFonts w:ascii="Times New Roman" w:hAnsi="Times New Roman"/>
                <w:sz w:val="22"/>
              </w:rPr>
            </w:pPr>
            <w:r>
              <w:rPr>
                <w:rFonts w:ascii="Times New Roman" w:hAnsi="Times New Roman"/>
                <w:sz w:val="22"/>
                <w:szCs w:val="22"/>
              </w:rPr>
              <w:t>17. Hafta 18-22 OCAK</w:t>
            </w:r>
          </w:p>
        </w:tc>
        <w:tc>
          <w:tcPr>
            <w:tcW w:w="283" w:type="dxa"/>
            <w:vMerge/>
          </w:tcPr>
          <w:p w:rsidR="001D0214" w:rsidRDefault="001D0214" w:rsidP="00C22795">
            <w:pPr>
              <w:rPr>
                <w:rFonts w:ascii="Times New Roman" w:hAnsi="Times New Roman"/>
                <w:sz w:val="22"/>
              </w:rPr>
            </w:pPr>
          </w:p>
        </w:tc>
        <w:tc>
          <w:tcPr>
            <w:tcW w:w="1506" w:type="dxa"/>
            <w:vMerge/>
          </w:tcPr>
          <w:p w:rsidR="001D0214" w:rsidRPr="005F7685" w:rsidRDefault="001D0214" w:rsidP="008659E3">
            <w:pPr>
              <w:rPr>
                <w:rFonts w:ascii="Times New Roman" w:hAnsi="Times New Roman"/>
                <w:b/>
                <w:sz w:val="21"/>
                <w:szCs w:val="21"/>
              </w:rPr>
            </w:pPr>
          </w:p>
        </w:tc>
        <w:tc>
          <w:tcPr>
            <w:tcW w:w="5940" w:type="dxa"/>
            <w:gridSpan w:val="2"/>
            <w:vMerge/>
          </w:tcPr>
          <w:p w:rsidR="001D0214" w:rsidRPr="005F7685" w:rsidRDefault="001D0214" w:rsidP="00C22795">
            <w:pPr>
              <w:widowControl w:val="0"/>
              <w:autoSpaceDE w:val="0"/>
              <w:autoSpaceDN w:val="0"/>
              <w:adjustRightInd w:val="0"/>
              <w:textAlignment w:val="center"/>
              <w:rPr>
                <w:rFonts w:ascii="Times New Roman" w:hAnsi="Times New Roman"/>
                <w:color w:val="000000"/>
                <w:sz w:val="21"/>
                <w:szCs w:val="21"/>
              </w:rPr>
            </w:pPr>
          </w:p>
        </w:tc>
        <w:tc>
          <w:tcPr>
            <w:tcW w:w="2090" w:type="dxa"/>
            <w:vMerge/>
          </w:tcPr>
          <w:p w:rsidR="001D0214" w:rsidRDefault="001D0214" w:rsidP="00C22795">
            <w:pPr>
              <w:widowControl w:val="0"/>
              <w:autoSpaceDE w:val="0"/>
              <w:autoSpaceDN w:val="0"/>
              <w:adjustRightInd w:val="0"/>
              <w:textAlignment w:val="center"/>
            </w:pPr>
          </w:p>
        </w:tc>
        <w:tc>
          <w:tcPr>
            <w:tcW w:w="1650" w:type="dxa"/>
            <w:vMerge/>
          </w:tcPr>
          <w:p w:rsidR="001D0214" w:rsidRPr="005F7685" w:rsidRDefault="001D0214" w:rsidP="00C22795">
            <w:pPr>
              <w:rPr>
                <w:rFonts w:ascii="Times New Roman" w:hAnsi="Times New Roman"/>
                <w:sz w:val="20"/>
                <w:szCs w:val="20"/>
              </w:rPr>
            </w:pPr>
          </w:p>
        </w:tc>
        <w:tc>
          <w:tcPr>
            <w:tcW w:w="1430" w:type="dxa"/>
            <w:vMerge/>
          </w:tcPr>
          <w:p w:rsidR="001D0214" w:rsidRPr="005F7685" w:rsidRDefault="001D0214" w:rsidP="00C22795">
            <w:pPr>
              <w:pStyle w:val="NormalWeb"/>
              <w:spacing w:before="0" w:beforeAutospacing="0" w:after="0" w:afterAutospacing="0"/>
              <w:rPr>
                <w:sz w:val="20"/>
                <w:szCs w:val="20"/>
              </w:rPr>
            </w:pPr>
          </w:p>
        </w:tc>
        <w:tc>
          <w:tcPr>
            <w:tcW w:w="1986" w:type="dxa"/>
            <w:vMerge/>
          </w:tcPr>
          <w:p w:rsidR="001D0214" w:rsidRPr="005F7685" w:rsidRDefault="001D0214" w:rsidP="00C22795">
            <w:pPr>
              <w:rPr>
                <w:rFonts w:ascii="Times New Roman" w:hAnsi="Times New Roman"/>
                <w:sz w:val="22"/>
              </w:rPr>
            </w:pPr>
          </w:p>
        </w:tc>
      </w:tr>
      <w:tr w:rsidR="001D0214" w:rsidRPr="005F7685" w:rsidTr="005E3AC0">
        <w:trPr>
          <w:trHeight w:val="2092"/>
        </w:trPr>
        <w:tc>
          <w:tcPr>
            <w:tcW w:w="438" w:type="dxa"/>
            <w:vMerge/>
          </w:tcPr>
          <w:p w:rsidR="001D0214" w:rsidRPr="005F7685" w:rsidRDefault="001D0214" w:rsidP="00C22795">
            <w:pPr>
              <w:tabs>
                <w:tab w:val="left" w:pos="1455"/>
              </w:tabs>
              <w:rPr>
                <w:rFonts w:ascii="Times New Roman" w:hAnsi="Times New Roman"/>
                <w:sz w:val="22"/>
              </w:rPr>
            </w:pPr>
          </w:p>
        </w:tc>
        <w:tc>
          <w:tcPr>
            <w:tcW w:w="521" w:type="dxa"/>
            <w:gridSpan w:val="2"/>
            <w:vMerge/>
          </w:tcPr>
          <w:p w:rsidR="001D0214" w:rsidRPr="005F7685" w:rsidRDefault="001D0214" w:rsidP="00C22795">
            <w:pPr>
              <w:tabs>
                <w:tab w:val="left" w:pos="1455"/>
              </w:tabs>
              <w:rPr>
                <w:rFonts w:ascii="Times New Roman" w:hAnsi="Times New Roman"/>
                <w:sz w:val="22"/>
              </w:rPr>
            </w:pPr>
          </w:p>
        </w:tc>
        <w:tc>
          <w:tcPr>
            <w:tcW w:w="283" w:type="dxa"/>
            <w:vMerge/>
          </w:tcPr>
          <w:p w:rsidR="001D0214" w:rsidRPr="005F7685" w:rsidRDefault="001D0214" w:rsidP="00C22795">
            <w:pPr>
              <w:rPr>
                <w:rFonts w:ascii="Times New Roman" w:hAnsi="Times New Roman"/>
                <w:sz w:val="22"/>
              </w:rPr>
            </w:pPr>
          </w:p>
        </w:tc>
        <w:tc>
          <w:tcPr>
            <w:tcW w:w="1506" w:type="dxa"/>
          </w:tcPr>
          <w:p w:rsidR="001D0214" w:rsidRDefault="001D0214" w:rsidP="008659E3">
            <w:pPr>
              <w:rPr>
                <w:rFonts w:ascii="Times New Roman" w:hAnsi="Times New Roman"/>
                <w:b/>
                <w:sz w:val="21"/>
                <w:szCs w:val="21"/>
              </w:rPr>
            </w:pPr>
          </w:p>
          <w:p w:rsidR="001D0214" w:rsidRDefault="001D0214" w:rsidP="008659E3">
            <w:pPr>
              <w:rPr>
                <w:rFonts w:ascii="Times New Roman" w:hAnsi="Times New Roman"/>
                <w:b/>
                <w:sz w:val="21"/>
                <w:szCs w:val="21"/>
              </w:rPr>
            </w:pPr>
          </w:p>
          <w:p w:rsidR="001D0214" w:rsidRPr="00C22795" w:rsidRDefault="001D0214" w:rsidP="00C22795">
            <w:pPr>
              <w:rPr>
                <w:rFonts w:ascii="Times New Roman" w:hAnsi="Times New Roman"/>
                <w:b/>
                <w:sz w:val="21"/>
                <w:szCs w:val="21"/>
              </w:rPr>
            </w:pPr>
            <w:r w:rsidRPr="005F7685">
              <w:rPr>
                <w:rFonts w:ascii="Times New Roman" w:hAnsi="Times New Roman"/>
                <w:b/>
                <w:sz w:val="21"/>
                <w:szCs w:val="21"/>
              </w:rPr>
              <w:t>SAYILAR</w:t>
            </w:r>
          </w:p>
          <w:p w:rsidR="001D0214" w:rsidRPr="005F7685" w:rsidRDefault="001D0214" w:rsidP="00C22795">
            <w:pPr>
              <w:rPr>
                <w:rFonts w:ascii="Times New Roman" w:hAnsi="Times New Roman"/>
                <w:sz w:val="20"/>
                <w:szCs w:val="20"/>
              </w:rPr>
            </w:pPr>
            <w:r w:rsidRPr="005F7685">
              <w:rPr>
                <w:rFonts w:ascii="Times New Roman" w:hAnsi="Times New Roman"/>
                <w:sz w:val="20"/>
                <w:szCs w:val="20"/>
              </w:rPr>
              <w:t xml:space="preserve">Doğal Sayılarla </w:t>
            </w:r>
          </w:p>
          <w:p w:rsidR="001D0214" w:rsidRDefault="001D0214" w:rsidP="00C22795">
            <w:pPr>
              <w:rPr>
                <w:rFonts w:ascii="Times New Roman" w:hAnsi="Times New Roman"/>
                <w:sz w:val="20"/>
                <w:szCs w:val="20"/>
              </w:rPr>
            </w:pPr>
            <w:r w:rsidRPr="005F7685">
              <w:rPr>
                <w:rFonts w:ascii="Times New Roman" w:hAnsi="Times New Roman"/>
                <w:sz w:val="20"/>
                <w:szCs w:val="20"/>
              </w:rPr>
              <w:t>Çıkarma İşlemi</w:t>
            </w:r>
          </w:p>
          <w:p w:rsidR="001D0214" w:rsidRDefault="001D0214" w:rsidP="00C22795">
            <w:pPr>
              <w:rPr>
                <w:rFonts w:ascii="Times New Roman" w:hAnsi="Times New Roman"/>
                <w:sz w:val="20"/>
                <w:szCs w:val="20"/>
              </w:rPr>
            </w:pPr>
            <w:r>
              <w:rPr>
                <w:rFonts w:ascii="Times New Roman" w:hAnsi="Times New Roman"/>
                <w:sz w:val="20"/>
                <w:szCs w:val="20"/>
              </w:rPr>
              <w:t>(4 Saat)</w:t>
            </w:r>
          </w:p>
          <w:p w:rsidR="001D0214" w:rsidRDefault="001D0214" w:rsidP="00C22795">
            <w:pPr>
              <w:rPr>
                <w:rFonts w:ascii="Times New Roman" w:hAnsi="Times New Roman"/>
                <w:sz w:val="20"/>
                <w:szCs w:val="20"/>
              </w:rPr>
            </w:pPr>
          </w:p>
          <w:p w:rsidR="001D0214" w:rsidRPr="005F7685" w:rsidRDefault="001D0214" w:rsidP="00C22795">
            <w:pPr>
              <w:rPr>
                <w:rFonts w:ascii="Times New Roman" w:hAnsi="Times New Roman"/>
                <w:b/>
                <w:sz w:val="21"/>
                <w:szCs w:val="21"/>
              </w:rPr>
            </w:pPr>
          </w:p>
        </w:tc>
        <w:tc>
          <w:tcPr>
            <w:tcW w:w="5940" w:type="dxa"/>
            <w:gridSpan w:val="2"/>
          </w:tcPr>
          <w:p w:rsidR="001D0214" w:rsidRPr="005F7685" w:rsidRDefault="001D0214" w:rsidP="00C22795">
            <w:pPr>
              <w:rPr>
                <w:rFonts w:ascii="Times New Roman" w:hAnsi="Times New Roman"/>
                <w:sz w:val="21"/>
                <w:szCs w:val="21"/>
              </w:rPr>
            </w:pPr>
            <w:r w:rsidRPr="005F7685">
              <w:rPr>
                <w:rFonts w:ascii="Times New Roman" w:hAnsi="Times New Roman"/>
                <w:sz w:val="21"/>
                <w:szCs w:val="21"/>
              </w:rPr>
              <w:t>4. 100’e kadar olan doğal sayılarla yapılan çıkarma işleminin sonucunu tahmin eder, tahminini işlem sonucuyla karşılaştırır.</w:t>
            </w:r>
          </w:p>
          <w:p w:rsidR="001D0214" w:rsidRPr="005F7685" w:rsidRDefault="001D0214" w:rsidP="00C22795">
            <w:pPr>
              <w:ind w:right="113"/>
              <w:jc w:val="both"/>
              <w:rPr>
                <w:rFonts w:ascii="Times New Roman" w:hAnsi="Times New Roman"/>
                <w:b/>
                <w:sz w:val="21"/>
                <w:szCs w:val="21"/>
              </w:rPr>
            </w:pPr>
          </w:p>
          <w:p w:rsidR="001D0214" w:rsidRPr="005F7685" w:rsidRDefault="001D0214" w:rsidP="00FF0C74">
            <w:pPr>
              <w:ind w:right="113"/>
              <w:rPr>
                <w:rFonts w:ascii="Times New Roman" w:hAnsi="Times New Roman"/>
                <w:sz w:val="21"/>
                <w:szCs w:val="21"/>
              </w:rPr>
            </w:pPr>
            <w:r w:rsidRPr="005F7685">
              <w:rPr>
                <w:rFonts w:ascii="Times New Roman" w:hAnsi="Times New Roman"/>
                <w:b/>
                <w:sz w:val="21"/>
                <w:szCs w:val="20"/>
              </w:rPr>
              <w:sym w:font="Webdings" w:char="F048"/>
            </w:r>
            <w:r w:rsidRPr="005F7685">
              <w:rPr>
                <w:rFonts w:ascii="Times New Roman" w:hAnsi="Times New Roman"/>
                <w:sz w:val="21"/>
                <w:szCs w:val="21"/>
              </w:rPr>
              <w:t>53 – 38 işleminin sonucunu tahmin ettirirken 53’ün  50’ye, 38’in 40’a yakın olduğu buldurularak 50 – 40 işleminin farkı belirletilir. Sonra 53 – 38 işlemi yaptırılarak sonuç tahminle karşılaştırılır.</w:t>
            </w:r>
          </w:p>
          <w:p w:rsidR="001D0214" w:rsidRDefault="001D0214" w:rsidP="005E3AC0">
            <w:pPr>
              <w:rPr>
                <w:rFonts w:ascii="Times New Roman" w:hAnsi="Times New Roman"/>
                <w:sz w:val="21"/>
                <w:szCs w:val="21"/>
              </w:rPr>
            </w:pPr>
            <w:r w:rsidRPr="005F7685">
              <w:rPr>
                <w:rFonts w:ascii="Times New Roman" w:hAnsi="Times New Roman"/>
                <w:b/>
                <w:sz w:val="21"/>
                <w:szCs w:val="21"/>
              </w:rPr>
              <w:t xml:space="preserve">[!]  </w:t>
            </w:r>
            <w:r w:rsidRPr="005F7685">
              <w:rPr>
                <w:rFonts w:ascii="Times New Roman" w:hAnsi="Times New Roman"/>
                <w:sz w:val="21"/>
                <w:szCs w:val="21"/>
              </w:rPr>
              <w:t>Öğrencilerin değişik stratejiler geliştirmelerine olanak sağlanır.</w:t>
            </w:r>
          </w:p>
          <w:p w:rsidR="001D0214" w:rsidRDefault="001D0214" w:rsidP="005E3AC0">
            <w:pPr>
              <w:rPr>
                <w:rFonts w:ascii="Times New Roman" w:hAnsi="Times New Roman"/>
                <w:sz w:val="21"/>
                <w:szCs w:val="21"/>
              </w:rPr>
            </w:pPr>
          </w:p>
          <w:p w:rsidR="001D0214" w:rsidRDefault="001D0214" w:rsidP="005E3AC0">
            <w:pPr>
              <w:rPr>
                <w:rFonts w:ascii="Times New Roman" w:hAnsi="Times New Roman"/>
                <w:sz w:val="21"/>
                <w:szCs w:val="21"/>
              </w:rPr>
            </w:pPr>
          </w:p>
          <w:p w:rsidR="001D0214" w:rsidRPr="005E3AC0" w:rsidRDefault="001D0214" w:rsidP="005E3AC0">
            <w:pPr>
              <w:rPr>
                <w:rFonts w:ascii="Times New Roman" w:hAnsi="Times New Roman"/>
                <w:sz w:val="21"/>
                <w:szCs w:val="21"/>
              </w:rPr>
            </w:pPr>
          </w:p>
        </w:tc>
        <w:tc>
          <w:tcPr>
            <w:tcW w:w="2090" w:type="dxa"/>
            <w:vMerge/>
          </w:tcPr>
          <w:p w:rsidR="001D0214" w:rsidRDefault="001D0214" w:rsidP="00C22795">
            <w:pPr>
              <w:widowControl w:val="0"/>
              <w:autoSpaceDE w:val="0"/>
              <w:autoSpaceDN w:val="0"/>
              <w:adjustRightInd w:val="0"/>
              <w:textAlignment w:val="center"/>
            </w:pPr>
          </w:p>
        </w:tc>
        <w:tc>
          <w:tcPr>
            <w:tcW w:w="1650" w:type="dxa"/>
            <w:vMerge/>
          </w:tcPr>
          <w:p w:rsidR="001D0214" w:rsidRPr="005F7685" w:rsidRDefault="001D0214" w:rsidP="00C22795">
            <w:pPr>
              <w:rPr>
                <w:rFonts w:ascii="Times New Roman" w:hAnsi="Times New Roman"/>
                <w:sz w:val="20"/>
                <w:szCs w:val="20"/>
              </w:rPr>
            </w:pPr>
          </w:p>
        </w:tc>
        <w:tc>
          <w:tcPr>
            <w:tcW w:w="1430" w:type="dxa"/>
            <w:vMerge/>
          </w:tcPr>
          <w:p w:rsidR="001D0214" w:rsidRPr="005F7685" w:rsidRDefault="001D0214" w:rsidP="00C22795">
            <w:pPr>
              <w:pStyle w:val="NormalWeb"/>
              <w:spacing w:before="0" w:beforeAutospacing="0" w:after="0" w:afterAutospacing="0"/>
              <w:rPr>
                <w:sz w:val="20"/>
                <w:szCs w:val="20"/>
              </w:rPr>
            </w:pPr>
          </w:p>
        </w:tc>
        <w:tc>
          <w:tcPr>
            <w:tcW w:w="1986" w:type="dxa"/>
            <w:vMerge/>
          </w:tcPr>
          <w:p w:rsidR="001D0214" w:rsidRPr="005F7685" w:rsidRDefault="001D0214" w:rsidP="00C22795">
            <w:pPr>
              <w:rPr>
                <w:rFonts w:ascii="Times New Roman" w:hAnsi="Times New Roman"/>
                <w:sz w:val="22"/>
              </w:rPr>
            </w:pPr>
          </w:p>
        </w:tc>
      </w:tr>
      <w:tr w:rsidR="001D0214" w:rsidTr="005E3AC0">
        <w:tc>
          <w:tcPr>
            <w:tcW w:w="1242" w:type="dxa"/>
            <w:gridSpan w:val="4"/>
          </w:tcPr>
          <w:p w:rsidR="001D0214" w:rsidRPr="005F7685" w:rsidRDefault="001D0214" w:rsidP="005F7685">
            <w:pPr>
              <w:tabs>
                <w:tab w:val="left" w:pos="1455"/>
              </w:tabs>
              <w:jc w:val="center"/>
              <w:rPr>
                <w:rFonts w:ascii="Times New Roman" w:hAnsi="Times New Roman"/>
                <w:sz w:val="22"/>
              </w:rPr>
            </w:pPr>
          </w:p>
        </w:tc>
        <w:tc>
          <w:tcPr>
            <w:tcW w:w="12616" w:type="dxa"/>
            <w:gridSpan w:val="6"/>
          </w:tcPr>
          <w:p w:rsidR="001D0214" w:rsidRPr="005F7685" w:rsidRDefault="001D0214" w:rsidP="009962DD">
            <w:pPr>
              <w:tabs>
                <w:tab w:val="left" w:pos="1455"/>
              </w:tabs>
              <w:jc w:val="center"/>
              <w:rPr>
                <w:sz w:val="22"/>
              </w:rPr>
            </w:pPr>
            <w:r>
              <w:rPr>
                <w:sz w:val="22"/>
                <w:szCs w:val="22"/>
              </w:rPr>
              <w:t>YARIYIL TATİLİ</w:t>
            </w:r>
          </w:p>
        </w:tc>
        <w:tc>
          <w:tcPr>
            <w:tcW w:w="1986" w:type="dxa"/>
          </w:tcPr>
          <w:p w:rsidR="001D0214" w:rsidRPr="00A66F2C" w:rsidRDefault="001D0214" w:rsidP="005F7685">
            <w:pPr>
              <w:tabs>
                <w:tab w:val="left" w:pos="1455"/>
              </w:tabs>
            </w:pPr>
          </w:p>
        </w:tc>
      </w:tr>
      <w:tr w:rsidR="001D0214" w:rsidTr="005E3AC0">
        <w:trPr>
          <w:cantSplit/>
          <w:trHeight w:val="827"/>
        </w:trPr>
        <w:tc>
          <w:tcPr>
            <w:tcW w:w="438"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64" w:type="dxa"/>
            <w:gridSpan w:val="2"/>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06"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ALT ÖĞRENME ALANI</w:t>
            </w:r>
          </w:p>
        </w:tc>
        <w:tc>
          <w:tcPr>
            <w:tcW w:w="572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ETKİNLİK ÖRNEKLERİ AÇIKLAMALAR</w:t>
            </w:r>
          </w:p>
        </w:tc>
        <w:tc>
          <w:tcPr>
            <w:tcW w:w="2310" w:type="dxa"/>
            <w:gridSpan w:val="2"/>
            <w:vAlign w:val="center"/>
          </w:tcPr>
          <w:p w:rsidR="001D0214" w:rsidRPr="005F7685" w:rsidRDefault="001D0214" w:rsidP="005F7685">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ARAÇ-GEREÇ</w:t>
            </w:r>
          </w:p>
        </w:tc>
        <w:tc>
          <w:tcPr>
            <w:tcW w:w="143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5F7685">
            <w:pPr>
              <w:tabs>
                <w:tab w:val="left" w:pos="1455"/>
              </w:tabs>
              <w:rPr>
                <w:rFonts w:ascii="Times New Roman" w:hAnsi="Times New Roman"/>
                <w:b/>
                <w:szCs w:val="16"/>
              </w:rPr>
            </w:pPr>
          </w:p>
          <w:p w:rsidR="001D0214" w:rsidRPr="005F7685" w:rsidRDefault="001D0214" w:rsidP="005F7685">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5E3AC0">
        <w:trPr>
          <w:cantSplit/>
          <w:trHeight w:val="3105"/>
        </w:trPr>
        <w:tc>
          <w:tcPr>
            <w:tcW w:w="438" w:type="dxa"/>
            <w:vMerge w:val="restart"/>
            <w:textDirection w:val="btLr"/>
          </w:tcPr>
          <w:p w:rsidR="001D0214" w:rsidRPr="005F7685" w:rsidRDefault="001D0214" w:rsidP="005F7685">
            <w:pPr>
              <w:tabs>
                <w:tab w:val="left" w:pos="1455"/>
              </w:tabs>
              <w:ind w:left="113" w:right="113"/>
              <w:jc w:val="center"/>
              <w:rPr>
                <w:rFonts w:ascii="Times New Roman" w:hAnsi="Times New Roman"/>
                <w:b/>
                <w:sz w:val="22"/>
              </w:rPr>
            </w:pPr>
            <w:r>
              <w:rPr>
                <w:rFonts w:ascii="Times New Roman" w:hAnsi="Times New Roman"/>
                <w:b/>
                <w:sz w:val="22"/>
                <w:szCs w:val="22"/>
              </w:rPr>
              <w:t>ŞUBAT</w:t>
            </w:r>
          </w:p>
        </w:tc>
        <w:tc>
          <w:tcPr>
            <w:tcW w:w="440" w:type="dxa"/>
            <w:vMerge w:val="restart"/>
            <w:textDirection w:val="btLr"/>
          </w:tcPr>
          <w:p w:rsidR="001D0214" w:rsidRPr="005F7685" w:rsidRDefault="001D0214" w:rsidP="005F7685">
            <w:pPr>
              <w:tabs>
                <w:tab w:val="left" w:pos="1455"/>
              </w:tabs>
              <w:ind w:left="113" w:right="113"/>
              <w:jc w:val="center"/>
              <w:rPr>
                <w:rFonts w:ascii="Times New Roman" w:hAnsi="Times New Roman"/>
                <w:sz w:val="22"/>
              </w:rPr>
            </w:pPr>
            <w:r>
              <w:rPr>
                <w:rFonts w:ascii="Times New Roman" w:hAnsi="Times New Roman"/>
                <w:sz w:val="20"/>
                <w:szCs w:val="20"/>
              </w:rPr>
              <w:t>18. Hafta  8-12 Şubat</w:t>
            </w:r>
          </w:p>
          <w:p w:rsidR="001D0214" w:rsidRPr="005F7685" w:rsidRDefault="001D0214" w:rsidP="005F7685">
            <w:pPr>
              <w:tabs>
                <w:tab w:val="left" w:pos="1455"/>
              </w:tabs>
              <w:ind w:left="113" w:right="113"/>
              <w:jc w:val="center"/>
              <w:rPr>
                <w:rFonts w:ascii="Times New Roman" w:hAnsi="Times New Roman"/>
                <w:sz w:val="22"/>
              </w:rPr>
            </w:pPr>
          </w:p>
          <w:p w:rsidR="001D0214" w:rsidRPr="005F7685" w:rsidRDefault="001D0214" w:rsidP="005F7685">
            <w:pPr>
              <w:tabs>
                <w:tab w:val="left" w:pos="1455"/>
              </w:tabs>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tabs>
                <w:tab w:val="left" w:pos="1455"/>
              </w:tabs>
              <w:ind w:left="113" w:right="113"/>
              <w:rPr>
                <w:rFonts w:ascii="Times New Roman" w:hAnsi="Times New Roman"/>
                <w:sz w:val="22"/>
              </w:rPr>
            </w:pPr>
          </w:p>
          <w:p w:rsidR="001D0214" w:rsidRPr="005F7685" w:rsidRDefault="001D0214" w:rsidP="005F7685">
            <w:pPr>
              <w:tabs>
                <w:tab w:val="left" w:pos="1455"/>
              </w:tabs>
              <w:ind w:left="113" w:right="113"/>
              <w:rPr>
                <w:rFonts w:ascii="Times New Roman" w:hAnsi="Times New Roman"/>
                <w:sz w:val="22"/>
              </w:rPr>
            </w:pPr>
          </w:p>
          <w:p w:rsidR="001D0214" w:rsidRPr="005F7685" w:rsidRDefault="001D0214" w:rsidP="005F7685">
            <w:pPr>
              <w:tabs>
                <w:tab w:val="left" w:pos="1455"/>
              </w:tabs>
              <w:ind w:left="113" w:right="113"/>
              <w:rPr>
                <w:rFonts w:ascii="Times New Roman" w:hAnsi="Times New Roman"/>
                <w:sz w:val="22"/>
              </w:rPr>
            </w:pPr>
          </w:p>
          <w:p w:rsidR="001D0214" w:rsidRPr="005F7685" w:rsidRDefault="001D0214" w:rsidP="005F7685">
            <w:pPr>
              <w:tabs>
                <w:tab w:val="left" w:pos="1455"/>
              </w:tabs>
              <w:ind w:left="113" w:right="113"/>
              <w:rPr>
                <w:rFonts w:ascii="Times New Roman" w:hAnsi="Times New Roman"/>
                <w:sz w:val="22"/>
              </w:rPr>
            </w:pPr>
          </w:p>
          <w:p w:rsidR="001D0214" w:rsidRPr="005F7685" w:rsidRDefault="001D0214" w:rsidP="005F7685">
            <w:pPr>
              <w:tabs>
                <w:tab w:val="left" w:pos="1455"/>
              </w:tabs>
              <w:ind w:left="113" w:right="113"/>
              <w:jc w:val="center"/>
              <w:rPr>
                <w:rFonts w:ascii="Times New Roman" w:hAnsi="Times New Roman"/>
                <w:sz w:val="22"/>
              </w:rPr>
            </w:pPr>
            <w:r w:rsidRPr="005F7685">
              <w:rPr>
                <w:rFonts w:ascii="Times New Roman" w:hAnsi="Times New Roman"/>
                <w:sz w:val="20"/>
                <w:szCs w:val="20"/>
              </w:rPr>
              <w:t>10. Hafta  30 Kasım- 4 Aralık</w:t>
            </w:r>
          </w:p>
          <w:p w:rsidR="001D0214" w:rsidRPr="005F7685" w:rsidRDefault="001D0214" w:rsidP="005F7685">
            <w:pPr>
              <w:tabs>
                <w:tab w:val="left" w:pos="1455"/>
              </w:tabs>
              <w:ind w:left="113" w:right="113"/>
              <w:jc w:val="center"/>
              <w:rPr>
                <w:rFonts w:ascii="Times New Roman" w:hAnsi="Times New Roman"/>
                <w:sz w:val="22"/>
              </w:rPr>
            </w:pPr>
          </w:p>
          <w:p w:rsidR="001D0214" w:rsidRPr="005F7685" w:rsidRDefault="001D0214" w:rsidP="005F7685">
            <w:pPr>
              <w:tabs>
                <w:tab w:val="left" w:pos="1455"/>
              </w:tabs>
              <w:ind w:left="113" w:right="113"/>
              <w:rPr>
                <w:rFonts w:ascii="Times New Roman" w:hAnsi="Times New Roman"/>
                <w:sz w:val="22"/>
              </w:rPr>
            </w:pPr>
          </w:p>
        </w:tc>
        <w:tc>
          <w:tcPr>
            <w:tcW w:w="364" w:type="dxa"/>
            <w:gridSpan w:val="2"/>
            <w:vMerge w:val="restart"/>
          </w:tcPr>
          <w:p w:rsidR="001D0214" w:rsidRPr="005F7685" w:rsidRDefault="001D0214" w:rsidP="005F7685">
            <w:pPr>
              <w:tabs>
                <w:tab w:val="left" w:pos="1455"/>
              </w:tabs>
              <w:rPr>
                <w:rFonts w:ascii="Times New Roman" w:hAnsi="Times New Roman"/>
                <w:sz w:val="22"/>
              </w:rPr>
            </w:pPr>
          </w:p>
          <w:p w:rsidR="001D0214" w:rsidRPr="005F7685" w:rsidRDefault="001D0214" w:rsidP="00B676E0">
            <w:pPr>
              <w:rPr>
                <w:rFonts w:ascii="Times New Roman" w:hAnsi="Times New Roman"/>
                <w:sz w:val="22"/>
              </w:rPr>
            </w:pPr>
          </w:p>
          <w:p w:rsidR="001D0214" w:rsidRPr="005F7685" w:rsidRDefault="001D0214" w:rsidP="00B676E0">
            <w:pPr>
              <w:rPr>
                <w:rFonts w:ascii="Times New Roman" w:hAnsi="Times New Roman"/>
                <w:sz w:val="22"/>
              </w:rPr>
            </w:pPr>
          </w:p>
          <w:p w:rsidR="001D0214" w:rsidRPr="005F7685" w:rsidRDefault="001D0214" w:rsidP="00B676E0">
            <w:pPr>
              <w:rPr>
                <w:rFonts w:ascii="Times New Roman" w:hAnsi="Times New Roman"/>
                <w:sz w:val="22"/>
              </w:rPr>
            </w:pPr>
          </w:p>
          <w:p w:rsidR="001D0214" w:rsidRPr="005F7685" w:rsidRDefault="001D0214" w:rsidP="005F7685">
            <w:pPr>
              <w:tabs>
                <w:tab w:val="left" w:pos="1455"/>
              </w:tabs>
              <w:rPr>
                <w:rFonts w:ascii="Times New Roman" w:hAnsi="Times New Roman"/>
                <w:sz w:val="22"/>
              </w:rPr>
            </w:pPr>
          </w:p>
          <w:p w:rsidR="001D0214" w:rsidRPr="005F7685" w:rsidRDefault="001D0214" w:rsidP="00E6399C">
            <w:pPr>
              <w:rPr>
                <w:rFonts w:ascii="Times New Roman" w:hAnsi="Times New Roman"/>
                <w:sz w:val="22"/>
              </w:rPr>
            </w:pPr>
          </w:p>
          <w:p w:rsidR="001D0214" w:rsidRPr="005F7685" w:rsidRDefault="001D0214" w:rsidP="00E6399C">
            <w:pPr>
              <w:rPr>
                <w:rFonts w:ascii="Times New Roman" w:hAnsi="Times New Roman"/>
                <w:sz w:val="22"/>
              </w:rPr>
            </w:pPr>
          </w:p>
          <w:p w:rsidR="001D0214" w:rsidRDefault="001D0214" w:rsidP="00E6399C">
            <w:pPr>
              <w:rPr>
                <w:rFonts w:ascii="Times New Roman" w:hAnsi="Times New Roman"/>
                <w:sz w:val="22"/>
              </w:rPr>
            </w:pPr>
          </w:p>
          <w:p w:rsidR="001D0214" w:rsidRPr="00ED09C7" w:rsidRDefault="001D0214" w:rsidP="00ED09C7">
            <w:pPr>
              <w:rPr>
                <w:rFonts w:ascii="Times New Roman" w:hAnsi="Times New Roman"/>
                <w:sz w:val="22"/>
              </w:rPr>
            </w:pPr>
          </w:p>
          <w:p w:rsidR="001D0214" w:rsidRPr="00ED09C7" w:rsidRDefault="001D0214" w:rsidP="00ED09C7">
            <w:pPr>
              <w:rPr>
                <w:rFonts w:ascii="Times New Roman" w:hAnsi="Times New Roman"/>
                <w:sz w:val="22"/>
              </w:rPr>
            </w:pPr>
          </w:p>
          <w:p w:rsidR="001D0214" w:rsidRPr="00ED09C7" w:rsidRDefault="001D0214" w:rsidP="00ED09C7">
            <w:pPr>
              <w:rPr>
                <w:rFonts w:ascii="Times New Roman" w:hAnsi="Times New Roman"/>
                <w:sz w:val="22"/>
              </w:rPr>
            </w:pPr>
          </w:p>
          <w:p w:rsidR="001D0214" w:rsidRPr="00ED09C7" w:rsidRDefault="001D0214" w:rsidP="00ED09C7">
            <w:pPr>
              <w:rPr>
                <w:rFonts w:ascii="Times New Roman" w:hAnsi="Times New Roman"/>
                <w:sz w:val="22"/>
              </w:rPr>
            </w:pPr>
          </w:p>
          <w:p w:rsidR="001D0214" w:rsidRDefault="001D0214" w:rsidP="00ED09C7">
            <w:pPr>
              <w:rPr>
                <w:rFonts w:ascii="Times New Roman" w:hAnsi="Times New Roman"/>
                <w:sz w:val="22"/>
              </w:rPr>
            </w:pPr>
          </w:p>
          <w:p w:rsidR="001D0214" w:rsidRPr="00ED09C7" w:rsidRDefault="001D0214" w:rsidP="00ED09C7">
            <w:pPr>
              <w:rPr>
                <w:rFonts w:ascii="Times New Roman" w:hAnsi="Times New Roman"/>
                <w:sz w:val="22"/>
              </w:rPr>
            </w:pPr>
            <w:r>
              <w:rPr>
                <w:rFonts w:ascii="Times New Roman" w:hAnsi="Times New Roman"/>
                <w:sz w:val="22"/>
                <w:szCs w:val="22"/>
              </w:rPr>
              <w:t>5</w:t>
            </w:r>
          </w:p>
        </w:tc>
        <w:tc>
          <w:tcPr>
            <w:tcW w:w="1506" w:type="dxa"/>
            <w:vMerge w:val="restart"/>
          </w:tcPr>
          <w:p w:rsidR="001D0214" w:rsidRPr="005F7685" w:rsidRDefault="001D0214" w:rsidP="00B676E0">
            <w:pPr>
              <w:rPr>
                <w:b/>
              </w:rPr>
            </w:pPr>
          </w:p>
          <w:p w:rsidR="001D0214" w:rsidRPr="005F7685" w:rsidRDefault="001D0214" w:rsidP="00B676E0">
            <w:pPr>
              <w:rPr>
                <w:rFonts w:ascii="Times New Roman" w:hAnsi="Times New Roman"/>
                <w:sz w:val="20"/>
                <w:szCs w:val="20"/>
              </w:rPr>
            </w:pPr>
            <w:r w:rsidRPr="005F7685">
              <w:rPr>
                <w:rFonts w:ascii="Times New Roman" w:hAnsi="Times New Roman"/>
                <w:b/>
                <w:sz w:val="20"/>
                <w:szCs w:val="20"/>
              </w:rPr>
              <w:t>ÖLÇME</w:t>
            </w:r>
          </w:p>
          <w:p w:rsidR="001D0214" w:rsidRPr="005F7685" w:rsidRDefault="001D0214" w:rsidP="00B676E0">
            <w:pPr>
              <w:rPr>
                <w:rFonts w:ascii="Times New Roman" w:hAnsi="Times New Roman"/>
                <w:sz w:val="20"/>
                <w:szCs w:val="20"/>
              </w:rPr>
            </w:pPr>
          </w:p>
          <w:p w:rsidR="001D0214" w:rsidRPr="005F7685" w:rsidRDefault="001D0214" w:rsidP="00B676E0">
            <w:pPr>
              <w:rPr>
                <w:rFonts w:ascii="Times New Roman" w:hAnsi="Times New Roman"/>
                <w:sz w:val="20"/>
                <w:szCs w:val="20"/>
              </w:rPr>
            </w:pPr>
            <w:r w:rsidRPr="005F7685">
              <w:rPr>
                <w:rFonts w:ascii="Times New Roman" w:hAnsi="Times New Roman"/>
                <w:sz w:val="20"/>
                <w:szCs w:val="20"/>
              </w:rPr>
              <w:t>Zamanı Ölçme</w:t>
            </w:r>
          </w:p>
          <w:p w:rsidR="001D0214" w:rsidRPr="005F7685" w:rsidRDefault="001D0214" w:rsidP="00B676E0">
            <w:pPr>
              <w:rPr>
                <w:b/>
              </w:rPr>
            </w:pPr>
          </w:p>
          <w:p w:rsidR="001D0214" w:rsidRPr="005F7685" w:rsidRDefault="001D0214" w:rsidP="00B676E0">
            <w:pPr>
              <w:rPr>
                <w:rFonts w:ascii="Times New Roman" w:hAnsi="Times New Roman"/>
                <w:sz w:val="20"/>
                <w:szCs w:val="20"/>
              </w:rPr>
            </w:pPr>
          </w:p>
        </w:tc>
        <w:tc>
          <w:tcPr>
            <w:tcW w:w="5720" w:type="dxa"/>
          </w:tcPr>
          <w:p w:rsidR="001D0214" w:rsidRPr="005F7685" w:rsidRDefault="001D0214" w:rsidP="005F7685">
            <w:pPr>
              <w:widowControl w:val="0"/>
              <w:autoSpaceDE w:val="0"/>
              <w:autoSpaceDN w:val="0"/>
              <w:adjustRightInd w:val="0"/>
              <w:textAlignment w:val="center"/>
              <w:rPr>
                <w:rFonts w:ascii="Times-Roman" w:hAnsi="Times-Roman" w:cs="Times-Roman"/>
                <w:color w:val="000000"/>
                <w:szCs w:val="16"/>
              </w:rPr>
            </w:pPr>
          </w:p>
          <w:p w:rsidR="001D0214" w:rsidRPr="005E3AC0" w:rsidRDefault="001D0214" w:rsidP="005F7685">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1. Tam ve yarım saatleri okur, saati tam ve yarım saate ayarlar.</w:t>
            </w:r>
          </w:p>
          <w:p w:rsidR="001D0214" w:rsidRPr="005F7685" w:rsidRDefault="001D0214" w:rsidP="005F7685">
            <w:pPr>
              <w:spacing w:before="120"/>
              <w:jc w:val="both"/>
              <w:rPr>
                <w:sz w:val="21"/>
                <w:szCs w:val="21"/>
              </w:rPr>
            </w:pPr>
            <w:r w:rsidRPr="005F7685">
              <w:rPr>
                <w:rFonts w:ascii="Webdings" w:hAnsi="Webdings"/>
                <w:b/>
                <w:bCs/>
                <w:szCs w:val="16"/>
              </w:rPr>
              <w:t></w:t>
            </w:r>
            <w:r w:rsidRPr="005F7685">
              <w:rPr>
                <w:rFonts w:ascii="Times New Roman" w:hAnsi="Times New Roman"/>
                <w:sz w:val="21"/>
                <w:szCs w:val="21"/>
              </w:rPr>
              <w:t>Akrep ve yelkovanın, tam ve yarım saatlerdeki konumu tartıştırılır. Saat istenilen bir tam saat konumuna getirilerek okutulur. Saatin ayar düğmesi çevrilerek yelkovan 6’ya getirildiğinde akrebin konumu izletilir ve saat okutulur.</w:t>
            </w:r>
          </w:p>
          <w:p w:rsidR="001D0214" w:rsidRPr="005F7685" w:rsidRDefault="001D0214" w:rsidP="005F7685">
            <w:pPr>
              <w:jc w:val="both"/>
              <w:rPr>
                <w:sz w:val="21"/>
                <w:szCs w:val="21"/>
              </w:rPr>
            </w:pPr>
            <w:r w:rsidRPr="005F7685">
              <w:rPr>
                <w:sz w:val="21"/>
                <w:szCs w:val="21"/>
              </w:rPr>
              <w:t> </w:t>
            </w:r>
          </w:p>
          <w:p w:rsidR="001D0214" w:rsidRPr="005F7685" w:rsidRDefault="001D0214" w:rsidP="005F7685">
            <w:pPr>
              <w:widowControl w:val="0"/>
              <w:autoSpaceDE w:val="0"/>
              <w:autoSpaceDN w:val="0"/>
              <w:adjustRightInd w:val="0"/>
              <w:textAlignment w:val="center"/>
              <w:rPr>
                <w:rFonts w:ascii="Times New Roman" w:hAnsi="Times New Roman"/>
                <w:color w:val="000000"/>
                <w:sz w:val="21"/>
                <w:szCs w:val="21"/>
              </w:rPr>
            </w:pPr>
            <w:r w:rsidRPr="005F7685">
              <w:rPr>
                <w:rFonts w:ascii="Webdings" w:hAnsi="Webdings"/>
                <w:b/>
                <w:bCs/>
                <w:sz w:val="21"/>
                <w:szCs w:val="21"/>
              </w:rPr>
              <w:t></w:t>
            </w:r>
            <w:r w:rsidRPr="005F7685">
              <w:rPr>
                <w:rFonts w:ascii="Times New Roman" w:hAnsi="Times New Roman"/>
                <w:sz w:val="21"/>
                <w:szCs w:val="21"/>
              </w:rPr>
              <w:t>Bir ve yarım saatlik zaman içinde yapılan işler sınıfa sunulur.</w:t>
            </w:r>
          </w:p>
          <w:p w:rsidR="001D0214" w:rsidRPr="005F7685" w:rsidRDefault="001D0214" w:rsidP="005F7685">
            <w:pPr>
              <w:widowControl w:val="0"/>
              <w:autoSpaceDE w:val="0"/>
              <w:autoSpaceDN w:val="0"/>
              <w:adjustRightInd w:val="0"/>
              <w:textAlignment w:val="center"/>
              <w:rPr>
                <w:rFonts w:ascii="Times-Roman" w:hAnsi="Times-Roman" w:cs="Times-Roman"/>
                <w:color w:val="000000"/>
                <w:sz w:val="20"/>
                <w:szCs w:val="20"/>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 Yarım saatlerde akrebin, iki sayının tam ortasında olmasına dikkat ettirilir.</w:t>
            </w:r>
          </w:p>
          <w:p w:rsidR="001D0214" w:rsidRPr="005F7685" w:rsidRDefault="001D0214" w:rsidP="005F7685">
            <w:pPr>
              <w:widowControl w:val="0"/>
              <w:autoSpaceDE w:val="0"/>
              <w:autoSpaceDN w:val="0"/>
              <w:adjustRightInd w:val="0"/>
              <w:textAlignment w:val="center"/>
              <w:rPr>
                <w:rFonts w:ascii="Times New Roman" w:hAnsi="Times New Roman"/>
                <w:color w:val="000000"/>
                <w:sz w:val="21"/>
                <w:szCs w:val="21"/>
              </w:rPr>
            </w:pPr>
          </w:p>
          <w:p w:rsidR="001D0214" w:rsidRPr="005E3AC0" w:rsidRDefault="001D0214" w:rsidP="005E3AC0">
            <w:pPr>
              <w:widowControl w:val="0"/>
              <w:autoSpaceDE w:val="0"/>
              <w:autoSpaceDN w:val="0"/>
              <w:adjustRightInd w:val="0"/>
              <w:textAlignment w:val="center"/>
              <w:rPr>
                <w:rFonts w:ascii="Times New Roman" w:hAnsi="Times New Roman"/>
                <w:sz w:val="21"/>
                <w:szCs w:val="21"/>
              </w:rPr>
            </w:pPr>
            <w:r w:rsidRPr="005F7685">
              <w:rPr>
                <w:rFonts w:ascii="Times New Roman" w:hAnsi="Times New Roman"/>
                <w:color w:val="000000"/>
                <w:sz w:val="21"/>
                <w:szCs w:val="21"/>
              </w:rPr>
              <w:t>[!] Yarım saatlerin buçuk olarak da ifade edildiği vurgulanır.</w:t>
            </w:r>
          </w:p>
          <w:p w:rsidR="001D0214" w:rsidRPr="005F7685" w:rsidRDefault="001D0214" w:rsidP="005F7685">
            <w:pPr>
              <w:widowControl w:val="0"/>
              <w:autoSpaceDE w:val="0"/>
              <w:autoSpaceDN w:val="0"/>
              <w:adjustRightInd w:val="0"/>
              <w:textAlignment w:val="center"/>
              <w:rPr>
                <w:rFonts w:ascii="Times New Roman" w:hAnsi="Times New Roman"/>
                <w:sz w:val="20"/>
                <w:szCs w:val="20"/>
              </w:rPr>
            </w:pPr>
          </w:p>
        </w:tc>
        <w:tc>
          <w:tcPr>
            <w:tcW w:w="2310" w:type="dxa"/>
            <w:gridSpan w:val="2"/>
          </w:tcPr>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20"/>
                <w:szCs w:val="20"/>
              </w:rPr>
            </w:pPr>
            <w:r w:rsidRPr="005F7685">
              <w:rPr>
                <w:rFonts w:ascii="Webdings" w:hAnsi="Webdings" w:cs="Webdings"/>
                <w:color w:val="000000"/>
                <w:szCs w:val="16"/>
              </w:rPr>
              <w:t></w:t>
            </w:r>
            <w:r w:rsidRPr="005F7685">
              <w:rPr>
                <w:rFonts w:ascii="Times New Roman" w:hAnsi="Times New Roman"/>
                <w:color w:val="000000"/>
                <w:sz w:val="20"/>
                <w:szCs w:val="20"/>
              </w:rPr>
              <w:t>Hayat Bilgisi dersi “Benim Eşsiz Yuvam” teması (Kazanım B.2.34)</w:t>
            </w:r>
          </w:p>
          <w:p w:rsidR="001D0214" w:rsidRPr="005F7685" w:rsidRDefault="001D0214" w:rsidP="005F7685">
            <w:pPr>
              <w:widowControl w:val="0"/>
              <w:autoSpaceDE w:val="0"/>
              <w:autoSpaceDN w:val="0"/>
              <w:adjustRightInd w:val="0"/>
              <w:textAlignment w:val="center"/>
              <w:rPr>
                <w:rFonts w:ascii="Webdings" w:hAnsi="Webdings" w:cs="Webdings"/>
                <w:color w:val="000000"/>
                <w:sz w:val="20"/>
                <w:szCs w:val="20"/>
              </w:rPr>
            </w:pPr>
          </w:p>
          <w:p w:rsidR="001D0214" w:rsidRPr="005F7685" w:rsidRDefault="001D0214" w:rsidP="005F7685">
            <w:pPr>
              <w:widowControl w:val="0"/>
              <w:autoSpaceDE w:val="0"/>
              <w:autoSpaceDN w:val="0"/>
              <w:adjustRightInd w:val="0"/>
              <w:textAlignment w:val="center"/>
              <w:rPr>
                <w:rFonts w:ascii="Wingdings" w:hAnsi="Wingdings" w:cs="Wingdings"/>
                <w:color w:val="000000"/>
                <w:spacing w:val="-4"/>
                <w:sz w:val="18"/>
                <w:szCs w:val="18"/>
              </w:rPr>
            </w:pPr>
            <w:r w:rsidRPr="005F7685">
              <w:rPr>
                <w:rFonts w:ascii="Webdings" w:hAnsi="Webdings" w:cs="Webdings"/>
                <w:b/>
                <w:color w:val="000000"/>
                <w:sz w:val="20"/>
                <w:szCs w:val="20"/>
              </w:rPr>
              <w:t></w:t>
            </w:r>
            <w:r w:rsidRPr="005F7685">
              <w:rPr>
                <w:rFonts w:ascii="Times-Roman" w:hAnsi="Times-Roman" w:cs="Times-Roman"/>
                <w:color w:val="000000"/>
                <w:sz w:val="20"/>
                <w:szCs w:val="20"/>
              </w:rPr>
              <w:t>Hayat Bilgisi dersi “Okul Heyecan</w:t>
            </w:r>
            <w:r w:rsidRPr="005F7685">
              <w:rPr>
                <w:rFonts w:ascii="Times-Roman" w:hAnsi="Times-Roman" w:cs="Times-Roman" w:hint="eastAsia"/>
                <w:color w:val="000000"/>
                <w:sz w:val="20"/>
                <w:szCs w:val="20"/>
              </w:rPr>
              <w:t>ı</w:t>
            </w:r>
            <w:r w:rsidRPr="005F7685">
              <w:rPr>
                <w:rFonts w:ascii="Times-Roman" w:hAnsi="Times-Roman" w:cs="Times-Roman"/>
                <w:color w:val="000000"/>
                <w:sz w:val="20"/>
                <w:szCs w:val="20"/>
              </w:rPr>
              <w:t>m” temas</w:t>
            </w:r>
            <w:r w:rsidRPr="005F7685">
              <w:rPr>
                <w:rFonts w:ascii="Times-Roman" w:hAnsi="Times-Roman" w:cs="Times-Roman" w:hint="eastAsia"/>
                <w:color w:val="000000"/>
                <w:sz w:val="20"/>
                <w:szCs w:val="20"/>
              </w:rPr>
              <w:t>ı</w:t>
            </w:r>
            <w:r w:rsidRPr="005F7685">
              <w:rPr>
                <w:rFonts w:ascii="Times-Roman" w:hAnsi="Times-Roman" w:cs="Times-Roman"/>
                <w:color w:val="000000"/>
                <w:sz w:val="20"/>
                <w:szCs w:val="20"/>
              </w:rPr>
              <w:t xml:space="preserve"> (Kazan</w:t>
            </w:r>
            <w:r w:rsidRPr="005F7685">
              <w:rPr>
                <w:rFonts w:ascii="Times-Roman" w:hAnsi="Times-Roman" w:cs="Times-Roman" w:hint="eastAsia"/>
                <w:color w:val="000000"/>
                <w:sz w:val="20"/>
                <w:szCs w:val="20"/>
              </w:rPr>
              <w:t>ı</w:t>
            </w:r>
            <w:r w:rsidRPr="005F7685">
              <w:rPr>
                <w:rFonts w:ascii="Times-Roman" w:hAnsi="Times-Roman" w:cs="Times-Roman"/>
                <w:color w:val="000000"/>
                <w:sz w:val="20"/>
                <w:szCs w:val="20"/>
              </w:rPr>
              <w:t>m A.2.1)</w:t>
            </w:r>
          </w:p>
          <w:p w:rsidR="001D0214" w:rsidRPr="005F7685" w:rsidRDefault="001D0214" w:rsidP="005F7685">
            <w:pPr>
              <w:widowControl w:val="0"/>
              <w:autoSpaceDE w:val="0"/>
              <w:autoSpaceDN w:val="0"/>
              <w:adjustRightInd w:val="0"/>
              <w:textAlignment w:val="center"/>
              <w:rPr>
                <w:rFonts w:ascii="Wingdings" w:hAnsi="Wingdings" w:cs="Wingdings"/>
                <w:color w:val="000000"/>
                <w:spacing w:val="-4"/>
                <w:sz w:val="18"/>
                <w:szCs w:val="18"/>
              </w:rPr>
            </w:pPr>
          </w:p>
          <w:p w:rsidR="001D0214" w:rsidRPr="005F7685" w:rsidRDefault="001D0214" w:rsidP="005F7685">
            <w:pPr>
              <w:widowControl w:val="0"/>
              <w:autoSpaceDE w:val="0"/>
              <w:autoSpaceDN w:val="0"/>
              <w:adjustRightInd w:val="0"/>
              <w:textAlignment w:val="center"/>
              <w:rPr>
                <w:rFonts w:ascii="Times-Roman" w:hAnsi="Times-Roman" w:cs="Times-Roman"/>
                <w:color w:val="000000"/>
                <w:sz w:val="20"/>
                <w:szCs w:val="20"/>
              </w:rPr>
            </w:pPr>
            <w:r w:rsidRPr="005F7685">
              <w:rPr>
                <w:rFonts w:ascii="Wingdings" w:hAnsi="Wingdings" w:cs="Wingdings"/>
                <w:b/>
                <w:color w:val="000000"/>
                <w:spacing w:val="-4"/>
                <w:sz w:val="18"/>
                <w:szCs w:val="18"/>
              </w:rPr>
              <w:t></w:t>
            </w:r>
            <w:r w:rsidRPr="005F7685">
              <w:rPr>
                <w:rFonts w:ascii="Times-Roman" w:hAnsi="Times-Roman" w:cs="Times-Roman"/>
                <w:b/>
                <w:color w:val="000000"/>
                <w:sz w:val="20"/>
                <w:szCs w:val="20"/>
              </w:rPr>
              <w:t>Rehberlik ve Psikolojik Dan</w:t>
            </w:r>
            <w:r w:rsidRPr="005F7685">
              <w:rPr>
                <w:rFonts w:ascii="Times-Roman" w:hAnsi="Times-Roman" w:cs="Times-Roman" w:hint="eastAsia"/>
                <w:b/>
                <w:color w:val="000000"/>
                <w:sz w:val="20"/>
                <w:szCs w:val="20"/>
              </w:rPr>
              <w:t>ı</w:t>
            </w:r>
            <w:r w:rsidRPr="005F7685">
              <w:rPr>
                <w:rFonts w:ascii="Times-Roman" w:hAnsi="Times-Roman" w:cs="Times-Roman"/>
                <w:b/>
                <w:color w:val="000000"/>
                <w:sz w:val="20"/>
                <w:szCs w:val="20"/>
              </w:rPr>
              <w:t>şma</w:t>
            </w:r>
          </w:p>
          <w:p w:rsidR="001D0214" w:rsidRPr="00ED09C7" w:rsidRDefault="001D0214" w:rsidP="00ED09C7">
            <w:pPr>
              <w:widowControl w:val="0"/>
              <w:autoSpaceDE w:val="0"/>
              <w:autoSpaceDN w:val="0"/>
              <w:adjustRightInd w:val="0"/>
              <w:textAlignment w:val="center"/>
              <w:rPr>
                <w:rFonts w:ascii="Times New Roman" w:hAnsi="Times New Roman"/>
                <w:color w:val="000000"/>
                <w:sz w:val="20"/>
                <w:szCs w:val="20"/>
              </w:rPr>
            </w:pPr>
            <w:r w:rsidRPr="005F7685">
              <w:rPr>
                <w:rFonts w:ascii="Times New Roman" w:eastAsia="TimesNewRoman" w:hAnsi="Times New Roman"/>
                <w:sz w:val="20"/>
                <w:szCs w:val="20"/>
                <w:lang w:eastAsia="tr-TR"/>
              </w:rPr>
              <w:t>17. Zamanını düzenli kullanır, planlı çalışabilme becerisini geliştirir.</w:t>
            </w:r>
          </w:p>
          <w:p w:rsidR="001D0214" w:rsidRPr="005F7685" w:rsidRDefault="001D0214" w:rsidP="005F7685">
            <w:pPr>
              <w:spacing w:before="120"/>
              <w:rPr>
                <w:rFonts w:ascii="Times New Roman" w:hAnsi="Times New Roman"/>
                <w:sz w:val="24"/>
              </w:rPr>
            </w:pPr>
            <w:r w:rsidRPr="005F7685">
              <w:rPr>
                <w:rFonts w:ascii="Times New Roman" w:hAnsi="Times New Roman"/>
                <w:b/>
                <w:sz w:val="20"/>
                <w:szCs w:val="20"/>
              </w:rPr>
              <w:sym w:font="MS Outlook" w:char="F043"/>
            </w:r>
            <w:r w:rsidRPr="005F7685">
              <w:rPr>
                <w:rFonts w:ascii="Times New Roman" w:hAnsi="Times New Roman"/>
                <w:sz w:val="20"/>
                <w:szCs w:val="20"/>
              </w:rPr>
              <w:t xml:space="preserve"> Kesirler</w:t>
            </w:r>
          </w:p>
          <w:p w:rsidR="001D0214" w:rsidRPr="005F7685" w:rsidRDefault="001D0214" w:rsidP="00445055">
            <w:pPr>
              <w:rPr>
                <w:rFonts w:ascii="Times New Roman" w:hAnsi="Times New Roman"/>
                <w:sz w:val="20"/>
                <w:szCs w:val="20"/>
              </w:rPr>
            </w:pPr>
          </w:p>
        </w:tc>
        <w:tc>
          <w:tcPr>
            <w:tcW w:w="1650" w:type="dxa"/>
            <w:vMerge w:val="restart"/>
          </w:tcPr>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sz w:val="20"/>
                <w:szCs w:val="20"/>
              </w:rPr>
            </w:pPr>
            <w:r w:rsidRPr="005F7685">
              <w:rPr>
                <w:rFonts w:ascii="Times New Roman" w:hAnsi="Times New Roman"/>
                <w:sz w:val="20"/>
                <w:szCs w:val="20"/>
              </w:rPr>
              <w:t xml:space="preserve">4- Saat </w:t>
            </w:r>
          </w:p>
          <w:p w:rsidR="001D0214" w:rsidRPr="005F7685" w:rsidRDefault="001D0214" w:rsidP="009C0DDC">
            <w:pPr>
              <w:rPr>
                <w:rFonts w:ascii="Times New Roman" w:hAnsi="Times New Roman"/>
                <w:sz w:val="20"/>
                <w:szCs w:val="20"/>
              </w:rPr>
            </w:pPr>
          </w:p>
          <w:p w:rsidR="001D0214" w:rsidRPr="005F7685" w:rsidRDefault="001D0214" w:rsidP="009C0DDC">
            <w:pPr>
              <w:rPr>
                <w:rFonts w:ascii="Times New Roman" w:hAnsi="Times New Roman"/>
                <w:color w:val="000000"/>
                <w:sz w:val="22"/>
              </w:rPr>
            </w:pPr>
          </w:p>
        </w:tc>
        <w:tc>
          <w:tcPr>
            <w:tcW w:w="1430" w:type="dxa"/>
            <w:vMerge w:val="restart"/>
          </w:tcPr>
          <w:p w:rsidR="001D0214" w:rsidRDefault="001D0214" w:rsidP="005F7685">
            <w:pPr>
              <w:pStyle w:val="NormalWeb"/>
              <w:spacing w:before="0" w:beforeAutospacing="0" w:after="0" w:afterAutospacing="0"/>
            </w:pPr>
            <w:r w:rsidRPr="005F7685">
              <w:rPr>
                <w:sz w:val="20"/>
                <w:szCs w:val="20"/>
              </w:rPr>
              <w:t>1 – Soru-Yanıt</w:t>
            </w:r>
          </w:p>
          <w:p w:rsidR="001D0214" w:rsidRDefault="001D0214" w:rsidP="005F7685">
            <w:pPr>
              <w:pStyle w:val="NormalWeb"/>
              <w:spacing w:before="0" w:beforeAutospacing="0" w:after="0" w:afterAutospacing="0"/>
            </w:pPr>
            <w:r w:rsidRPr="005F7685">
              <w:rPr>
                <w:sz w:val="20"/>
                <w:szCs w:val="20"/>
              </w:rPr>
              <w:t>2 – Beyin Fırtınası</w:t>
            </w:r>
          </w:p>
          <w:p w:rsidR="001D0214" w:rsidRDefault="001D0214" w:rsidP="005F7685">
            <w:pPr>
              <w:pStyle w:val="NormalWeb"/>
              <w:spacing w:before="0" w:beforeAutospacing="0" w:after="0" w:afterAutospacing="0"/>
            </w:pPr>
            <w:r w:rsidRPr="005F7685">
              <w:rPr>
                <w:sz w:val="20"/>
                <w:szCs w:val="20"/>
              </w:rPr>
              <w:t>3 – Anlatım</w:t>
            </w:r>
          </w:p>
          <w:p w:rsidR="001D0214" w:rsidRDefault="001D0214" w:rsidP="005F7685">
            <w:pPr>
              <w:pStyle w:val="NormalWeb"/>
              <w:spacing w:before="0" w:beforeAutospacing="0" w:after="0" w:afterAutospacing="0"/>
            </w:pPr>
            <w:r w:rsidRPr="005F7685">
              <w:rPr>
                <w:sz w:val="20"/>
                <w:szCs w:val="20"/>
              </w:rPr>
              <w:t>4 – Alıştırmalar</w:t>
            </w:r>
          </w:p>
          <w:p w:rsidR="001D0214" w:rsidRDefault="001D0214" w:rsidP="005F7685">
            <w:pPr>
              <w:pStyle w:val="NormalWeb"/>
              <w:spacing w:before="0" w:beforeAutospacing="0" w:after="0" w:afterAutospacing="0"/>
            </w:pPr>
            <w:r w:rsidRPr="005F7685">
              <w:rPr>
                <w:sz w:val="20"/>
                <w:szCs w:val="20"/>
              </w:rPr>
              <w:t xml:space="preserve">5 – Grup </w:t>
            </w:r>
          </w:p>
          <w:p w:rsidR="001D0214" w:rsidRDefault="001D0214" w:rsidP="005F7685">
            <w:pPr>
              <w:pStyle w:val="NormalWeb"/>
              <w:spacing w:before="0" w:beforeAutospacing="0" w:after="0" w:afterAutospacing="0"/>
            </w:pPr>
            <w:r w:rsidRPr="005F7685">
              <w:rPr>
                <w:sz w:val="20"/>
                <w:szCs w:val="20"/>
              </w:rPr>
              <w:t>       Tartışması</w:t>
            </w:r>
          </w:p>
          <w:p w:rsidR="001D0214" w:rsidRDefault="001D0214" w:rsidP="005F7685">
            <w:pPr>
              <w:pStyle w:val="NormalWeb"/>
              <w:spacing w:before="0" w:beforeAutospacing="0" w:after="0" w:afterAutospacing="0"/>
            </w:pPr>
            <w:r w:rsidRPr="005F7685">
              <w:rPr>
                <w:sz w:val="20"/>
                <w:szCs w:val="20"/>
              </w:rPr>
              <w:t>6 – Gösteri</w:t>
            </w:r>
          </w:p>
          <w:p w:rsidR="001D0214" w:rsidRDefault="001D0214" w:rsidP="005F7685">
            <w:pPr>
              <w:pStyle w:val="NormalWeb"/>
              <w:spacing w:before="0" w:beforeAutospacing="0" w:after="0" w:afterAutospacing="0"/>
            </w:pPr>
            <w:r w:rsidRPr="005F7685">
              <w:rPr>
                <w:sz w:val="20"/>
                <w:szCs w:val="20"/>
              </w:rPr>
              <w:t>7 – Rol Yapma</w:t>
            </w:r>
          </w:p>
          <w:p w:rsidR="001D0214" w:rsidRDefault="001D0214" w:rsidP="005F7685">
            <w:pPr>
              <w:pStyle w:val="NormalWeb"/>
              <w:spacing w:before="0" w:beforeAutospacing="0" w:after="0" w:afterAutospacing="0"/>
            </w:pPr>
            <w:r w:rsidRPr="005F7685">
              <w:rPr>
                <w:sz w:val="20"/>
                <w:szCs w:val="20"/>
              </w:rPr>
              <w:t xml:space="preserve">8 – Problem </w:t>
            </w:r>
          </w:p>
          <w:p w:rsidR="001D0214" w:rsidRDefault="001D0214" w:rsidP="005F7685">
            <w:pPr>
              <w:pStyle w:val="NormalWeb"/>
              <w:spacing w:before="0" w:beforeAutospacing="0" w:after="0" w:afterAutospacing="0"/>
            </w:pPr>
            <w:r w:rsidRPr="005F7685">
              <w:rPr>
                <w:sz w:val="20"/>
                <w:szCs w:val="20"/>
              </w:rPr>
              <w:t>       Çözme</w:t>
            </w:r>
          </w:p>
          <w:p w:rsidR="001D0214" w:rsidRDefault="001D0214" w:rsidP="005F7685">
            <w:pPr>
              <w:pStyle w:val="NormalWeb"/>
              <w:spacing w:before="0" w:beforeAutospacing="0" w:after="0" w:afterAutospacing="0"/>
            </w:pPr>
            <w:r w:rsidRPr="005F7685">
              <w:rPr>
                <w:sz w:val="20"/>
                <w:szCs w:val="20"/>
              </w:rPr>
              <w:t xml:space="preserve">9 – Buluş Yoluyla </w:t>
            </w:r>
          </w:p>
          <w:p w:rsidR="001D0214" w:rsidRDefault="001D0214" w:rsidP="005F7685">
            <w:pPr>
              <w:pStyle w:val="NormalWeb"/>
              <w:spacing w:before="0" w:beforeAutospacing="0" w:after="0" w:afterAutospacing="0"/>
            </w:pPr>
            <w:r w:rsidRPr="005F7685">
              <w:rPr>
                <w:sz w:val="20"/>
                <w:szCs w:val="20"/>
              </w:rPr>
              <w:t>       Öğretim</w:t>
            </w:r>
          </w:p>
          <w:p w:rsidR="001D0214" w:rsidRPr="005F7685" w:rsidRDefault="001D0214" w:rsidP="005F7685">
            <w:pPr>
              <w:jc w:val="center"/>
              <w:rPr>
                <w:rFonts w:ascii="Times New Roman" w:hAnsi="Times New Roman"/>
                <w:sz w:val="22"/>
              </w:rPr>
            </w:pPr>
          </w:p>
        </w:tc>
        <w:tc>
          <w:tcPr>
            <w:tcW w:w="1986" w:type="dxa"/>
            <w:vMerge w:val="restart"/>
          </w:tcPr>
          <w:p w:rsidR="001D0214" w:rsidRPr="005F7685" w:rsidRDefault="001D0214" w:rsidP="00B676E0">
            <w:pPr>
              <w:rPr>
                <w:rFonts w:ascii="Times New Roman" w:hAnsi="Times New Roman"/>
                <w:sz w:val="22"/>
              </w:rPr>
            </w:pPr>
          </w:p>
          <w:p w:rsidR="001D0214" w:rsidRPr="005F7685" w:rsidRDefault="001D0214" w:rsidP="00B676E0">
            <w:pPr>
              <w:rPr>
                <w:rFonts w:ascii="Times New Roman" w:hAnsi="Times New Roman"/>
                <w:sz w:val="22"/>
              </w:rPr>
            </w:pPr>
          </w:p>
          <w:p w:rsidR="001D0214" w:rsidRPr="005F7685" w:rsidRDefault="001D0214" w:rsidP="00B676E0">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Default="001D0214" w:rsidP="00ED09C7">
            <w:pPr>
              <w:rPr>
                <w:rFonts w:ascii="Times New Roman" w:hAnsi="Times New Roman"/>
                <w:sz w:val="22"/>
              </w:rPr>
            </w:pPr>
          </w:p>
          <w:p w:rsidR="001D0214" w:rsidRDefault="001D0214" w:rsidP="00ED09C7">
            <w:pPr>
              <w:rPr>
                <w:rFonts w:ascii="Times New Roman" w:hAnsi="Times New Roman"/>
                <w:sz w:val="22"/>
              </w:rPr>
            </w:pPr>
          </w:p>
          <w:p w:rsidR="001D0214" w:rsidRPr="005F7685" w:rsidRDefault="001D0214" w:rsidP="00ED09C7">
            <w:pPr>
              <w:rPr>
                <w:rFonts w:ascii="Times New Roman" w:hAnsi="Times New Roman"/>
                <w:sz w:val="22"/>
              </w:rPr>
            </w:pPr>
          </w:p>
          <w:p w:rsidR="001D0214" w:rsidRPr="005F7685" w:rsidRDefault="001D0214" w:rsidP="00ED09C7">
            <w:pPr>
              <w:rPr>
                <w:rFonts w:ascii="Times New Roman" w:hAnsi="Times New Roman"/>
                <w:sz w:val="19"/>
                <w:szCs w:val="19"/>
              </w:rPr>
            </w:pPr>
            <w:r w:rsidRPr="005F7685">
              <w:rPr>
                <w:rFonts w:ascii="Times New Roman" w:hAnsi="Times New Roman"/>
                <w:sz w:val="19"/>
                <w:szCs w:val="18"/>
              </w:rPr>
              <w:sym w:font="Wingdings" w:char="F034"/>
            </w:r>
            <w:r w:rsidRPr="005F7685">
              <w:rPr>
                <w:rFonts w:ascii="Times New Roman" w:hAnsi="Times New Roman"/>
                <w:sz w:val="19"/>
                <w:szCs w:val="19"/>
              </w:rPr>
              <w:t xml:space="preserve"> Haftada bir kurulan semt pazarı, kaç gün sonra tekrar kurulur?</w:t>
            </w:r>
          </w:p>
          <w:p w:rsidR="001D0214" w:rsidRDefault="001D0214" w:rsidP="00B676E0">
            <w:pPr>
              <w:rPr>
                <w:rFonts w:ascii="Times New Roman" w:hAnsi="Times New Roman"/>
                <w:sz w:val="22"/>
              </w:rPr>
            </w:pPr>
          </w:p>
          <w:p w:rsidR="001D0214" w:rsidRDefault="001D0214" w:rsidP="00B676E0">
            <w:pPr>
              <w:rPr>
                <w:rFonts w:ascii="Times New Roman" w:hAnsi="Times New Roman"/>
                <w:sz w:val="22"/>
              </w:rPr>
            </w:pPr>
          </w:p>
          <w:p w:rsidR="001D0214" w:rsidRPr="005F7685" w:rsidRDefault="001D0214" w:rsidP="00B676E0">
            <w:pPr>
              <w:rPr>
                <w:rFonts w:ascii="Times New Roman" w:hAnsi="Times New Roman"/>
                <w:sz w:val="22"/>
              </w:rPr>
            </w:pPr>
            <w:r w:rsidRPr="005F7685">
              <w:rPr>
                <w:rFonts w:ascii="Times New Roman" w:hAnsi="Times New Roman"/>
                <w:sz w:val="19"/>
                <w:szCs w:val="18"/>
              </w:rPr>
              <w:sym w:font="Wingdings" w:char="F034"/>
            </w:r>
            <w:r w:rsidRPr="005F7685">
              <w:rPr>
                <w:rFonts w:ascii="Times New Roman" w:hAnsi="Times New Roman"/>
                <w:sz w:val="19"/>
                <w:szCs w:val="19"/>
              </w:rPr>
              <w:t xml:space="preserve"> Bir çocuğun günde 10 saat uyuması gerekmektedir. Sabah 07.00’de uyanacak çocuğun akşam saat kaçta uyuması gerekir?</w:t>
            </w:r>
          </w:p>
        </w:tc>
      </w:tr>
      <w:tr w:rsidR="001D0214" w:rsidRPr="005F7685" w:rsidTr="00ED09C7">
        <w:trPr>
          <w:cantSplit/>
          <w:trHeight w:val="2858"/>
        </w:trPr>
        <w:tc>
          <w:tcPr>
            <w:tcW w:w="438" w:type="dxa"/>
            <w:vMerge/>
            <w:textDirection w:val="btLr"/>
          </w:tcPr>
          <w:p w:rsidR="001D0214" w:rsidRPr="005F7685" w:rsidRDefault="001D0214" w:rsidP="005F7685">
            <w:pPr>
              <w:tabs>
                <w:tab w:val="left" w:pos="1455"/>
              </w:tabs>
              <w:ind w:left="113" w:right="113"/>
              <w:jc w:val="center"/>
              <w:rPr>
                <w:rFonts w:ascii="Times New Roman" w:hAnsi="Times New Roman"/>
                <w:b/>
                <w:sz w:val="22"/>
              </w:rPr>
            </w:pPr>
          </w:p>
        </w:tc>
        <w:tc>
          <w:tcPr>
            <w:tcW w:w="440" w:type="dxa"/>
            <w:vMerge/>
            <w:textDirection w:val="btLr"/>
          </w:tcPr>
          <w:p w:rsidR="001D0214" w:rsidRPr="005F7685" w:rsidRDefault="001D0214" w:rsidP="005F7685">
            <w:pPr>
              <w:tabs>
                <w:tab w:val="left" w:pos="1455"/>
              </w:tabs>
              <w:ind w:left="113" w:right="113"/>
              <w:rPr>
                <w:rFonts w:ascii="Times New Roman" w:hAnsi="Times New Roman"/>
                <w:sz w:val="22"/>
              </w:rPr>
            </w:pPr>
          </w:p>
        </w:tc>
        <w:tc>
          <w:tcPr>
            <w:tcW w:w="364" w:type="dxa"/>
            <w:gridSpan w:val="2"/>
            <w:vMerge/>
          </w:tcPr>
          <w:p w:rsidR="001D0214" w:rsidRPr="005F7685" w:rsidRDefault="001D0214" w:rsidP="00E6399C">
            <w:pPr>
              <w:rPr>
                <w:rFonts w:ascii="Times New Roman" w:hAnsi="Times New Roman"/>
                <w:sz w:val="22"/>
              </w:rPr>
            </w:pPr>
          </w:p>
        </w:tc>
        <w:tc>
          <w:tcPr>
            <w:tcW w:w="1506" w:type="dxa"/>
            <w:vMerge/>
          </w:tcPr>
          <w:p w:rsidR="001D0214" w:rsidRPr="005F7685" w:rsidRDefault="001D0214" w:rsidP="00B676E0">
            <w:pPr>
              <w:rPr>
                <w:b/>
              </w:rPr>
            </w:pPr>
          </w:p>
        </w:tc>
        <w:tc>
          <w:tcPr>
            <w:tcW w:w="5720" w:type="dxa"/>
          </w:tcPr>
          <w:p w:rsidR="001D0214" w:rsidRPr="005F7685" w:rsidRDefault="001D0214" w:rsidP="005E3AC0">
            <w:pPr>
              <w:rPr>
                <w:rFonts w:ascii="Times New Roman" w:hAnsi="Times New Roman"/>
                <w:sz w:val="20"/>
                <w:szCs w:val="20"/>
              </w:rPr>
            </w:pPr>
            <w:r w:rsidRPr="005F7685">
              <w:rPr>
                <w:rFonts w:ascii="Times New Roman" w:hAnsi="Times New Roman"/>
                <w:sz w:val="20"/>
                <w:szCs w:val="20"/>
              </w:rPr>
              <w:t>2.Saat-gün, hafta-gün, ay-gün, mevsim-ay, yıl-hafta ve yıl-ay arasındaki ilişkileri açıklar.</w:t>
            </w:r>
          </w:p>
          <w:p w:rsidR="001D0214" w:rsidRPr="005F7685" w:rsidRDefault="001D0214" w:rsidP="005E3AC0">
            <w:pPr>
              <w:rPr>
                <w:rFonts w:ascii="Times New Roman" w:hAnsi="Times New Roman"/>
                <w:sz w:val="10"/>
                <w:szCs w:val="10"/>
              </w:rPr>
            </w:pPr>
          </w:p>
          <w:p w:rsidR="001D0214" w:rsidRPr="005F7685" w:rsidRDefault="001D0214" w:rsidP="005E3AC0">
            <w:pPr>
              <w:rPr>
                <w:rFonts w:ascii="Times New Roman" w:hAnsi="Times New Roman"/>
                <w:sz w:val="20"/>
                <w:szCs w:val="20"/>
              </w:rPr>
            </w:pPr>
            <w:r w:rsidRPr="005F7685">
              <w:rPr>
                <w:rFonts w:ascii="Times New Roman" w:hAnsi="Times New Roman"/>
                <w:sz w:val="20"/>
                <w:szCs w:val="20"/>
              </w:rPr>
              <w:sym w:font="Webdings" w:char="F048"/>
            </w:r>
            <w:r w:rsidRPr="005F7685">
              <w:rPr>
                <w:rFonts w:ascii="Times New Roman" w:hAnsi="Times New Roman"/>
                <w:sz w:val="20"/>
                <w:szCs w:val="20"/>
              </w:rPr>
              <w:t xml:space="preserve"> Çalar saati 9’a kurduğunda saatin bir gün içinde sabah 9 ve akşam 9 olmak üzere iki kez çaldığı; çalar saat, her saat başı kurulduğunda 24 kez çaldığı dolayısıyla bir günün 24 saat olduğu gözlemletilir.</w:t>
            </w:r>
          </w:p>
          <w:p w:rsidR="001D0214" w:rsidRPr="005F7685" w:rsidRDefault="001D0214" w:rsidP="005E3AC0">
            <w:pPr>
              <w:rPr>
                <w:rFonts w:ascii="Times New Roman" w:hAnsi="Times New Roman"/>
                <w:sz w:val="10"/>
                <w:szCs w:val="10"/>
              </w:rPr>
            </w:pPr>
          </w:p>
          <w:p w:rsidR="001D0214" w:rsidRPr="005F7685" w:rsidRDefault="001D0214" w:rsidP="005E3AC0">
            <w:pPr>
              <w:rPr>
                <w:rFonts w:ascii="Times New Roman" w:hAnsi="Times New Roman"/>
                <w:sz w:val="20"/>
                <w:szCs w:val="20"/>
              </w:rPr>
            </w:pPr>
            <w:r w:rsidRPr="005F7685">
              <w:rPr>
                <w:rFonts w:ascii="Times New Roman" w:hAnsi="Times New Roman"/>
                <w:sz w:val="20"/>
                <w:szCs w:val="20"/>
              </w:rPr>
              <w:sym w:font="Webdings" w:char="F048"/>
            </w:r>
            <w:r w:rsidRPr="005F7685">
              <w:rPr>
                <w:rFonts w:ascii="Times New Roman" w:hAnsi="Times New Roman"/>
                <w:sz w:val="20"/>
                <w:szCs w:val="20"/>
              </w:rPr>
              <w:t xml:space="preserve"> “1 gün 24 saat, 1 hafta 7 gün, 1 ay 30 gün, 1 yıl 12 ay” ilişkilerini içeren etkinlikler yaptırılır.</w:t>
            </w:r>
          </w:p>
          <w:p w:rsidR="001D0214" w:rsidRPr="005F7685" w:rsidRDefault="001D0214" w:rsidP="005E3AC0">
            <w:pPr>
              <w:rPr>
                <w:rFonts w:ascii="Times New Roman" w:hAnsi="Times New Roman"/>
                <w:sz w:val="10"/>
                <w:szCs w:val="10"/>
              </w:rPr>
            </w:pPr>
          </w:p>
          <w:p w:rsidR="001D0214" w:rsidRPr="00ED09C7" w:rsidRDefault="001D0214" w:rsidP="00ED09C7">
            <w:pPr>
              <w:rPr>
                <w:rFonts w:ascii="Times New Roman" w:hAnsi="Times New Roman"/>
                <w:sz w:val="20"/>
                <w:szCs w:val="20"/>
              </w:rPr>
            </w:pPr>
            <w:r w:rsidRPr="005F7685">
              <w:rPr>
                <w:rFonts w:ascii="Times New Roman" w:hAnsi="Times New Roman"/>
                <w:sz w:val="20"/>
                <w:szCs w:val="20"/>
              </w:rPr>
              <w:sym w:font="Webdings" w:char="F048"/>
            </w:r>
            <w:r w:rsidRPr="005F7685">
              <w:rPr>
                <w:rFonts w:ascii="Times New Roman" w:hAnsi="Times New Roman"/>
                <w:sz w:val="20"/>
                <w:szCs w:val="20"/>
              </w:rPr>
              <w:t xml:space="preserve"> Sınıftaki mevsim şeridi inceletilir ve öğrencilere yediği yiyecekler, giydiği giyecekler, doğadaki olaylar vb. gözlemletilerek mevsimler tanıtılır.</w:t>
            </w:r>
          </w:p>
        </w:tc>
        <w:tc>
          <w:tcPr>
            <w:tcW w:w="2310" w:type="dxa"/>
            <w:gridSpan w:val="2"/>
            <w:vMerge w:val="restart"/>
          </w:tcPr>
          <w:p w:rsidR="001D0214" w:rsidRPr="005F7685" w:rsidRDefault="001D0214" w:rsidP="00ED09C7">
            <w:pPr>
              <w:rPr>
                <w:rFonts w:ascii="Times New Roman" w:hAnsi="Times New Roman"/>
                <w:bCs/>
                <w:color w:val="000000"/>
                <w:sz w:val="18"/>
                <w:szCs w:val="18"/>
              </w:rPr>
            </w:pPr>
            <w:r w:rsidRPr="005F7685">
              <w:rPr>
                <w:rFonts w:ascii="Times New Roman" w:hAnsi="Times New Roman"/>
                <w:b/>
                <w:bCs/>
                <w:color w:val="000000"/>
                <w:szCs w:val="16"/>
              </w:rPr>
              <w:sym w:font="Webdings" w:char="F060"/>
            </w:r>
            <w:r w:rsidRPr="005F7685">
              <w:rPr>
                <w:rFonts w:ascii="Times New Roman" w:hAnsi="Times New Roman"/>
                <w:bCs/>
                <w:color w:val="000000"/>
                <w:sz w:val="18"/>
                <w:szCs w:val="18"/>
              </w:rPr>
              <w:t>Hayat Bilgisi dersi “Benim Eşsiz Yuvam” teması (Kazanım B.2.11)</w:t>
            </w:r>
          </w:p>
          <w:p w:rsidR="001D0214" w:rsidRPr="005F7685" w:rsidRDefault="001D0214" w:rsidP="00ED09C7">
            <w:pPr>
              <w:rPr>
                <w:rFonts w:ascii="Times New Roman" w:hAnsi="Times New Roman"/>
                <w:bCs/>
                <w:color w:val="000000"/>
                <w:sz w:val="18"/>
                <w:szCs w:val="18"/>
              </w:rPr>
            </w:pPr>
          </w:p>
          <w:p w:rsidR="001D0214" w:rsidRPr="005F7685" w:rsidRDefault="001D0214" w:rsidP="00ED09C7">
            <w:pPr>
              <w:widowControl w:val="0"/>
              <w:autoSpaceDE w:val="0"/>
              <w:autoSpaceDN w:val="0"/>
              <w:adjustRightInd w:val="0"/>
              <w:textAlignment w:val="center"/>
              <w:rPr>
                <w:rFonts w:ascii="Times New Roman" w:hAnsi="Times New Roman"/>
                <w:color w:val="000000"/>
                <w:sz w:val="22"/>
              </w:rPr>
            </w:pPr>
            <w:r w:rsidRPr="005F7685">
              <w:rPr>
                <w:rFonts w:ascii="Times New Roman" w:hAnsi="Times New Roman"/>
                <w:b/>
                <w:bCs/>
                <w:color w:val="000000"/>
                <w:szCs w:val="16"/>
              </w:rPr>
              <w:sym w:font="Webdings" w:char="F060"/>
            </w:r>
            <w:r w:rsidRPr="005F7685">
              <w:rPr>
                <w:rFonts w:ascii="Times New Roman" w:hAnsi="Times New Roman"/>
                <w:bCs/>
                <w:color w:val="000000"/>
                <w:sz w:val="18"/>
                <w:szCs w:val="18"/>
              </w:rPr>
              <w:t>Hayat Bilgisi dersi “Dün, Bugün, Yarın” teması (Kazanım C.2.15)</w:t>
            </w:r>
          </w:p>
        </w:tc>
        <w:tc>
          <w:tcPr>
            <w:tcW w:w="1650" w:type="dxa"/>
            <w:vMerge/>
          </w:tcPr>
          <w:p w:rsidR="001D0214" w:rsidRPr="005F7685" w:rsidRDefault="001D0214" w:rsidP="009C0DDC">
            <w:pPr>
              <w:rPr>
                <w:rFonts w:ascii="Times New Roman" w:hAnsi="Times New Roman"/>
                <w:sz w:val="20"/>
                <w:szCs w:val="20"/>
              </w:rPr>
            </w:pPr>
          </w:p>
        </w:tc>
        <w:tc>
          <w:tcPr>
            <w:tcW w:w="1430" w:type="dxa"/>
            <w:vMerge/>
          </w:tcPr>
          <w:p w:rsidR="001D0214" w:rsidRPr="005F7685" w:rsidRDefault="001D0214" w:rsidP="005F7685">
            <w:pPr>
              <w:pStyle w:val="NormalWeb"/>
              <w:spacing w:before="0" w:beforeAutospacing="0" w:after="0" w:afterAutospacing="0"/>
              <w:rPr>
                <w:sz w:val="20"/>
                <w:szCs w:val="20"/>
              </w:rPr>
            </w:pPr>
          </w:p>
        </w:tc>
        <w:tc>
          <w:tcPr>
            <w:tcW w:w="1986" w:type="dxa"/>
            <w:vMerge/>
          </w:tcPr>
          <w:p w:rsidR="001D0214" w:rsidRPr="005F7685" w:rsidRDefault="001D0214" w:rsidP="00B676E0">
            <w:pPr>
              <w:rPr>
                <w:rFonts w:ascii="Times New Roman" w:hAnsi="Times New Roman"/>
                <w:sz w:val="22"/>
              </w:rPr>
            </w:pPr>
          </w:p>
        </w:tc>
      </w:tr>
      <w:tr w:rsidR="001D0214" w:rsidRPr="005F7685" w:rsidTr="005E3AC0">
        <w:trPr>
          <w:cantSplit/>
          <w:trHeight w:val="2280"/>
        </w:trPr>
        <w:tc>
          <w:tcPr>
            <w:tcW w:w="438" w:type="dxa"/>
            <w:vMerge/>
            <w:textDirection w:val="btLr"/>
          </w:tcPr>
          <w:p w:rsidR="001D0214" w:rsidRPr="005F7685" w:rsidRDefault="001D0214" w:rsidP="005F7685">
            <w:pPr>
              <w:tabs>
                <w:tab w:val="left" w:pos="1455"/>
              </w:tabs>
              <w:ind w:left="113" w:right="113"/>
              <w:jc w:val="center"/>
              <w:rPr>
                <w:rFonts w:ascii="Times New Roman" w:hAnsi="Times New Roman"/>
                <w:b/>
                <w:sz w:val="22"/>
              </w:rPr>
            </w:pPr>
          </w:p>
        </w:tc>
        <w:tc>
          <w:tcPr>
            <w:tcW w:w="440" w:type="dxa"/>
            <w:vMerge/>
            <w:textDirection w:val="btLr"/>
          </w:tcPr>
          <w:p w:rsidR="001D0214" w:rsidRPr="005F7685" w:rsidRDefault="001D0214" w:rsidP="005F7685">
            <w:pPr>
              <w:tabs>
                <w:tab w:val="left" w:pos="1455"/>
              </w:tabs>
              <w:ind w:left="113" w:right="113"/>
              <w:jc w:val="center"/>
              <w:rPr>
                <w:rFonts w:ascii="Times New Roman" w:hAnsi="Times New Roman"/>
                <w:sz w:val="20"/>
                <w:szCs w:val="20"/>
              </w:rPr>
            </w:pPr>
          </w:p>
        </w:tc>
        <w:tc>
          <w:tcPr>
            <w:tcW w:w="364" w:type="dxa"/>
            <w:gridSpan w:val="2"/>
            <w:vMerge/>
          </w:tcPr>
          <w:p w:rsidR="001D0214" w:rsidRPr="005F7685" w:rsidRDefault="001D0214" w:rsidP="005F7685">
            <w:pPr>
              <w:tabs>
                <w:tab w:val="left" w:pos="1455"/>
              </w:tabs>
              <w:rPr>
                <w:rFonts w:ascii="Times New Roman" w:hAnsi="Times New Roman"/>
                <w:sz w:val="22"/>
              </w:rPr>
            </w:pPr>
          </w:p>
        </w:tc>
        <w:tc>
          <w:tcPr>
            <w:tcW w:w="1506" w:type="dxa"/>
            <w:vMerge/>
          </w:tcPr>
          <w:p w:rsidR="001D0214" w:rsidRPr="005F7685" w:rsidRDefault="001D0214" w:rsidP="00B676E0">
            <w:pPr>
              <w:rPr>
                <w:b/>
              </w:rPr>
            </w:pPr>
          </w:p>
        </w:tc>
        <w:tc>
          <w:tcPr>
            <w:tcW w:w="5720" w:type="dxa"/>
          </w:tcPr>
          <w:p w:rsidR="001D0214" w:rsidRPr="005F7685" w:rsidRDefault="001D0214" w:rsidP="00A602C1">
            <w:pPr>
              <w:rPr>
                <w:rFonts w:ascii="Times New Roman" w:eastAsia="TimesNewRoman" w:hAnsi="Times New Roman"/>
                <w:sz w:val="10"/>
                <w:szCs w:val="10"/>
                <w:lang w:eastAsia="tr-TR"/>
              </w:rPr>
            </w:pPr>
          </w:p>
          <w:p w:rsidR="001D0214" w:rsidRPr="005F7685" w:rsidRDefault="001D0214" w:rsidP="00A602C1">
            <w:pPr>
              <w:rPr>
                <w:rFonts w:ascii="Times New Roman" w:hAnsi="Times New Roman"/>
                <w:color w:val="000000"/>
                <w:sz w:val="20"/>
                <w:szCs w:val="20"/>
              </w:rPr>
            </w:pPr>
            <w:r w:rsidRPr="005F7685">
              <w:rPr>
                <w:rFonts w:ascii="Times New Roman" w:eastAsia="TimesNewRoman" w:hAnsi="Times New Roman"/>
                <w:sz w:val="20"/>
                <w:szCs w:val="20"/>
                <w:lang w:eastAsia="tr-TR"/>
              </w:rPr>
              <w:t xml:space="preserve">2. </w:t>
            </w:r>
            <w:r w:rsidRPr="005F7685">
              <w:rPr>
                <w:rFonts w:ascii="Times New Roman" w:hAnsi="Times New Roman"/>
                <w:color w:val="000000"/>
                <w:sz w:val="20"/>
                <w:szCs w:val="20"/>
              </w:rPr>
              <w:t>Zaman ölçme birimleriyle ilgili problemleri çözer ve kurar.</w:t>
            </w:r>
          </w:p>
          <w:p w:rsidR="001D0214" w:rsidRPr="005F7685" w:rsidRDefault="001D0214" w:rsidP="00A602C1">
            <w:pPr>
              <w:rPr>
                <w:rFonts w:ascii="Times New Roman" w:hAnsi="Times New Roman"/>
                <w:color w:val="000000"/>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b/>
                <w:sz w:val="20"/>
                <w:szCs w:val="20"/>
              </w:rPr>
              <w:sym w:font="Webdings" w:char="F048"/>
            </w:r>
            <w:r w:rsidRPr="005F7685">
              <w:rPr>
                <w:rFonts w:ascii="Times New Roman" w:hAnsi="Times New Roman"/>
                <w:sz w:val="20"/>
                <w:szCs w:val="20"/>
              </w:rPr>
              <w:t>“Saat 08.30’da evden okula gitmek için yola çıkan bir öğrenci bir saat sonra okuluna ulaştığında saat kaç olur?” vb. problemler saat modeli kullandırılarak çözdürülür.</w:t>
            </w:r>
          </w:p>
          <w:p w:rsidR="001D0214" w:rsidRPr="005F7685" w:rsidRDefault="001D0214" w:rsidP="00A602C1">
            <w:pPr>
              <w:autoSpaceDE w:val="0"/>
              <w:autoSpaceDN w:val="0"/>
              <w:adjustRightInd w:val="0"/>
              <w:rPr>
                <w:rFonts w:ascii="Times New Roman" w:eastAsia="TimesNewRoman" w:hAnsi="Times New Roman"/>
                <w:sz w:val="10"/>
                <w:szCs w:val="10"/>
                <w:lang w:eastAsia="tr-TR"/>
              </w:rPr>
            </w:pPr>
          </w:p>
          <w:p w:rsidR="001D0214" w:rsidRPr="00ED09C7" w:rsidRDefault="001D0214" w:rsidP="00ED09C7">
            <w:pPr>
              <w:pStyle w:val="BodyText"/>
              <w:rPr>
                <w:rFonts w:ascii="Times New Roman" w:hAnsi="Times New Roman" w:cs="Times New Roman"/>
                <w:sz w:val="18"/>
                <w:szCs w:val="18"/>
              </w:rPr>
            </w:pPr>
            <w:r w:rsidRPr="005F7685">
              <w:rPr>
                <w:rFonts w:ascii="Times New Roman" w:hAnsi="Times New Roman" w:cs="Times New Roman"/>
                <w:spacing w:val="-20"/>
                <w:sz w:val="18"/>
                <w:szCs w:val="18"/>
              </w:rPr>
              <w:t>[</w:t>
            </w:r>
            <w:r w:rsidRPr="005F7685">
              <w:rPr>
                <w:rFonts w:ascii="Times New Roman" w:hAnsi="Times New Roman" w:cs="Times New Roman"/>
                <w:b/>
                <w:spacing w:val="-20"/>
                <w:sz w:val="18"/>
                <w:szCs w:val="18"/>
              </w:rPr>
              <w:t>!</w:t>
            </w:r>
            <w:r w:rsidRPr="005F7685">
              <w:rPr>
                <w:rFonts w:ascii="Times New Roman" w:hAnsi="Times New Roman" w:cs="Times New Roman"/>
                <w:spacing w:val="-20"/>
                <w:sz w:val="18"/>
                <w:szCs w:val="18"/>
              </w:rPr>
              <w:t>]</w:t>
            </w:r>
            <w:r w:rsidRPr="005F7685">
              <w:rPr>
                <w:rFonts w:ascii="Times New Roman" w:hAnsi="Times New Roman" w:cs="Times New Roman"/>
                <w:sz w:val="18"/>
                <w:szCs w:val="18"/>
              </w:rPr>
              <w:t xml:space="preserve"> Problemlerde çalışılan sayılar ve işlemler bu sınıfın sınırlılıkları içinde aldırılır. </w:t>
            </w:r>
          </w:p>
        </w:tc>
        <w:tc>
          <w:tcPr>
            <w:tcW w:w="2310" w:type="dxa"/>
            <w:gridSpan w:val="2"/>
            <w:vMerge/>
          </w:tcPr>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tc>
        <w:tc>
          <w:tcPr>
            <w:tcW w:w="1650" w:type="dxa"/>
            <w:vMerge/>
          </w:tcPr>
          <w:p w:rsidR="001D0214" w:rsidRPr="005F7685" w:rsidRDefault="001D0214" w:rsidP="009C0DDC">
            <w:pPr>
              <w:rPr>
                <w:rFonts w:ascii="Times New Roman" w:hAnsi="Times New Roman"/>
                <w:sz w:val="20"/>
                <w:szCs w:val="20"/>
              </w:rPr>
            </w:pPr>
          </w:p>
        </w:tc>
        <w:tc>
          <w:tcPr>
            <w:tcW w:w="1430" w:type="dxa"/>
            <w:vMerge/>
          </w:tcPr>
          <w:p w:rsidR="001D0214" w:rsidRPr="005F7685" w:rsidRDefault="001D0214" w:rsidP="005F7685">
            <w:pPr>
              <w:pStyle w:val="NormalWeb"/>
              <w:spacing w:before="0" w:beforeAutospacing="0" w:after="0" w:afterAutospacing="0"/>
              <w:rPr>
                <w:sz w:val="20"/>
                <w:szCs w:val="20"/>
              </w:rPr>
            </w:pPr>
          </w:p>
        </w:tc>
        <w:tc>
          <w:tcPr>
            <w:tcW w:w="1986" w:type="dxa"/>
            <w:vMerge/>
          </w:tcPr>
          <w:p w:rsidR="001D0214" w:rsidRPr="005F7685" w:rsidRDefault="001D0214" w:rsidP="00B676E0">
            <w:pPr>
              <w:rPr>
                <w:rFonts w:ascii="Times New Roman" w:hAnsi="Times New Roman"/>
                <w:sz w:val="22"/>
              </w:rPr>
            </w:pPr>
          </w:p>
        </w:tc>
      </w:tr>
    </w:tbl>
    <w:p w:rsidR="001D0214" w:rsidRDefault="001D0214" w:rsidP="00ED09C7">
      <w:pPr>
        <w:rPr>
          <w:b/>
          <w:sz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440"/>
        <w:gridCol w:w="330"/>
        <w:gridCol w:w="1540"/>
        <w:gridCol w:w="5720"/>
        <w:gridCol w:w="220"/>
        <w:gridCol w:w="2090"/>
        <w:gridCol w:w="1650"/>
        <w:gridCol w:w="1430"/>
        <w:gridCol w:w="1986"/>
      </w:tblGrid>
      <w:tr w:rsidR="001D0214" w:rsidTr="00B566E1">
        <w:trPr>
          <w:cantSplit/>
          <w:trHeight w:val="827"/>
        </w:trPr>
        <w:tc>
          <w:tcPr>
            <w:tcW w:w="438" w:type="dxa"/>
            <w:textDirection w:val="btLr"/>
          </w:tcPr>
          <w:p w:rsidR="001D0214" w:rsidRPr="005F7685" w:rsidRDefault="001D0214" w:rsidP="00A602C1">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A602C1">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30" w:type="dxa"/>
            <w:textDirection w:val="btLr"/>
          </w:tcPr>
          <w:p w:rsidR="001D0214" w:rsidRPr="005F7685" w:rsidRDefault="001D0214" w:rsidP="00A602C1">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4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A602C1">
            <w:pPr>
              <w:jc w:val="center"/>
              <w:rPr>
                <w:rFonts w:ascii="Times New Roman" w:hAnsi="Times New Roman"/>
                <w:szCs w:val="16"/>
              </w:rPr>
            </w:pPr>
            <w:r w:rsidRPr="005F7685">
              <w:rPr>
                <w:rFonts w:ascii="Times New Roman" w:hAnsi="Times New Roman"/>
                <w:b/>
                <w:szCs w:val="16"/>
              </w:rPr>
              <w:t>ALT ÖĞRENME ALANI</w:t>
            </w:r>
          </w:p>
        </w:tc>
        <w:tc>
          <w:tcPr>
            <w:tcW w:w="5940" w:type="dxa"/>
            <w:gridSpan w:val="2"/>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A602C1">
            <w:pPr>
              <w:jc w:val="center"/>
              <w:rPr>
                <w:rFonts w:ascii="Times New Roman" w:hAnsi="Times New Roman"/>
                <w:szCs w:val="16"/>
              </w:rPr>
            </w:pPr>
            <w:r w:rsidRPr="005F7685">
              <w:rPr>
                <w:rFonts w:ascii="Times New Roman" w:hAnsi="Times New Roman"/>
                <w:b/>
                <w:szCs w:val="16"/>
              </w:rPr>
              <w:t>ETKİNLİK ÖRNEKLERİ AÇIKLAMALAR</w:t>
            </w:r>
          </w:p>
        </w:tc>
        <w:tc>
          <w:tcPr>
            <w:tcW w:w="2090" w:type="dxa"/>
            <w:vAlign w:val="center"/>
          </w:tcPr>
          <w:p w:rsidR="001D0214" w:rsidRPr="005F7685" w:rsidRDefault="001D0214" w:rsidP="00A602C1">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szCs w:val="16"/>
              </w:rPr>
              <w:t>ARAÇ-GEREÇ</w:t>
            </w:r>
          </w:p>
        </w:tc>
        <w:tc>
          <w:tcPr>
            <w:tcW w:w="143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A602C1">
            <w:pPr>
              <w:tabs>
                <w:tab w:val="left" w:pos="1455"/>
              </w:tabs>
              <w:rPr>
                <w:rFonts w:ascii="Times New Roman" w:hAnsi="Times New Roman"/>
                <w:b/>
                <w:szCs w:val="16"/>
              </w:rPr>
            </w:pPr>
          </w:p>
          <w:p w:rsidR="001D0214" w:rsidRPr="005F7685" w:rsidRDefault="001D0214" w:rsidP="00A602C1">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B566E1">
        <w:trPr>
          <w:trHeight w:val="2815"/>
        </w:trPr>
        <w:tc>
          <w:tcPr>
            <w:tcW w:w="438" w:type="dxa"/>
            <w:vMerge w:val="restart"/>
            <w:textDirection w:val="btLr"/>
          </w:tcPr>
          <w:p w:rsidR="001D0214" w:rsidRPr="005F7685" w:rsidRDefault="001D0214" w:rsidP="00A602C1">
            <w:pPr>
              <w:tabs>
                <w:tab w:val="left" w:pos="1455"/>
              </w:tabs>
              <w:ind w:left="113" w:right="113"/>
              <w:jc w:val="center"/>
              <w:rPr>
                <w:rFonts w:ascii="Times New Roman" w:hAnsi="Times New Roman"/>
                <w:b/>
                <w:sz w:val="22"/>
              </w:rPr>
            </w:pPr>
            <w:r>
              <w:rPr>
                <w:rFonts w:ascii="Times New Roman" w:hAnsi="Times New Roman"/>
                <w:b/>
                <w:sz w:val="22"/>
                <w:szCs w:val="22"/>
              </w:rPr>
              <w:t>ŞUBAT</w:t>
            </w:r>
          </w:p>
        </w:tc>
        <w:tc>
          <w:tcPr>
            <w:tcW w:w="440" w:type="dxa"/>
            <w:textDirection w:val="btLr"/>
          </w:tcPr>
          <w:p w:rsidR="001D0214" w:rsidRPr="005F7685" w:rsidRDefault="001D0214" w:rsidP="00A602C1">
            <w:pPr>
              <w:tabs>
                <w:tab w:val="left" w:pos="1455"/>
              </w:tabs>
              <w:ind w:left="113" w:right="113"/>
              <w:jc w:val="center"/>
              <w:rPr>
                <w:rFonts w:ascii="Times New Roman" w:hAnsi="Times New Roman"/>
                <w:sz w:val="22"/>
              </w:rPr>
            </w:pPr>
            <w:r>
              <w:rPr>
                <w:rFonts w:ascii="Times New Roman" w:hAnsi="Times New Roman"/>
                <w:sz w:val="20"/>
                <w:szCs w:val="20"/>
              </w:rPr>
              <w:t>19 Hafta 15-19 Şubat</w:t>
            </w:r>
          </w:p>
          <w:p w:rsidR="001D0214" w:rsidRPr="005F7685" w:rsidRDefault="001D0214" w:rsidP="00A602C1">
            <w:pPr>
              <w:tabs>
                <w:tab w:val="left" w:pos="1455"/>
              </w:tabs>
              <w:ind w:left="113" w:right="113"/>
              <w:rPr>
                <w:rFonts w:ascii="Times New Roman" w:hAnsi="Times New Roman"/>
                <w:sz w:val="22"/>
              </w:rPr>
            </w:pPr>
          </w:p>
          <w:p w:rsidR="001D0214" w:rsidRPr="005F7685" w:rsidRDefault="001D0214" w:rsidP="00A602C1">
            <w:pPr>
              <w:tabs>
                <w:tab w:val="left" w:pos="1455"/>
              </w:tabs>
              <w:ind w:left="113" w:right="113"/>
              <w:rPr>
                <w:rFonts w:ascii="Times New Roman" w:hAnsi="Times New Roman"/>
                <w:sz w:val="22"/>
              </w:rPr>
            </w:pPr>
          </w:p>
        </w:tc>
        <w:tc>
          <w:tcPr>
            <w:tcW w:w="330" w:type="dxa"/>
          </w:tcPr>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r>
              <w:rPr>
                <w:rFonts w:ascii="Times New Roman" w:hAnsi="Times New Roman"/>
                <w:sz w:val="22"/>
                <w:szCs w:val="22"/>
              </w:rPr>
              <w:t>5</w:t>
            </w:r>
          </w:p>
        </w:tc>
        <w:tc>
          <w:tcPr>
            <w:tcW w:w="1540" w:type="dxa"/>
          </w:tcPr>
          <w:p w:rsidR="001D0214" w:rsidRPr="005F7685" w:rsidRDefault="001D0214" w:rsidP="00A602C1">
            <w:pPr>
              <w:rPr>
                <w:rFonts w:ascii="Times New Roman" w:hAnsi="Times New Roman"/>
                <w:b/>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b/>
                <w:sz w:val="20"/>
                <w:szCs w:val="20"/>
              </w:rPr>
              <w:t>SAYILAR</w:t>
            </w: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 xml:space="preserve">Doğal Sayılarla </w:t>
            </w: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Toplama İşlemi</w:t>
            </w:r>
          </w:p>
        </w:tc>
        <w:tc>
          <w:tcPr>
            <w:tcW w:w="5940" w:type="dxa"/>
            <w:gridSpan w:val="2"/>
          </w:tcPr>
          <w:p w:rsidR="001D0214" w:rsidRPr="005F7685" w:rsidRDefault="001D0214" w:rsidP="00ED09C7">
            <w:pPr>
              <w:rPr>
                <w:rFonts w:ascii="Times New Roman" w:hAnsi="Times New Roman"/>
                <w:b/>
                <w:sz w:val="20"/>
                <w:szCs w:val="20"/>
              </w:rPr>
            </w:pPr>
            <w:r w:rsidRPr="005F7685">
              <w:rPr>
                <w:rFonts w:ascii="Times New Roman" w:hAnsi="Times New Roman"/>
                <w:color w:val="000000"/>
                <w:sz w:val="20"/>
                <w:szCs w:val="20"/>
              </w:rPr>
              <w:t>7. Doğal sayılarla toplama işlemini gerektiren problemleri çözer ve kurar.</w:t>
            </w:r>
          </w:p>
          <w:p w:rsidR="001D0214" w:rsidRPr="005F7685" w:rsidRDefault="001D0214" w:rsidP="00ED09C7">
            <w:pPr>
              <w:rPr>
                <w:rFonts w:ascii="Times New Roman" w:hAnsi="Times New Roman"/>
                <w:b/>
                <w:sz w:val="20"/>
                <w:szCs w:val="20"/>
              </w:rPr>
            </w:pPr>
          </w:p>
          <w:p w:rsidR="001D0214" w:rsidRPr="005F7685" w:rsidRDefault="001D0214" w:rsidP="00ED09C7">
            <w:pPr>
              <w:ind w:right="113"/>
              <w:jc w:val="both"/>
              <w:rPr>
                <w:bCs/>
                <w:sz w:val="18"/>
                <w:szCs w:val="18"/>
              </w:rPr>
            </w:pPr>
            <w:r w:rsidRPr="005F7685">
              <w:rPr>
                <w:rFonts w:ascii="Verdana" w:hAnsi="Verdana"/>
                <w:b/>
                <w:sz w:val="18"/>
                <w:szCs w:val="18"/>
              </w:rPr>
              <w:sym w:font="Webdings" w:char="F048"/>
            </w:r>
            <w:r w:rsidRPr="005F7685">
              <w:rPr>
                <w:rFonts w:ascii="Times New Roman" w:hAnsi="Times New Roman"/>
                <w:bCs/>
                <w:sz w:val="20"/>
                <w:szCs w:val="20"/>
              </w:rPr>
              <w:t>Günlük yaşantı durumları ile ilgili problemler çözdürülür. Benzer problemler kurdurulur.</w:t>
            </w:r>
          </w:p>
          <w:p w:rsidR="001D0214" w:rsidRPr="005F7685" w:rsidRDefault="001D0214" w:rsidP="00ED09C7">
            <w:pPr>
              <w:ind w:right="113"/>
              <w:jc w:val="both"/>
              <w:rPr>
                <w:bCs/>
                <w:sz w:val="18"/>
                <w:szCs w:val="18"/>
              </w:rPr>
            </w:pPr>
          </w:p>
          <w:p w:rsidR="001D0214" w:rsidRPr="005F7685" w:rsidRDefault="001D0214" w:rsidP="00ED09C7">
            <w:pPr>
              <w:ind w:right="113"/>
              <w:jc w:val="both"/>
              <w:rPr>
                <w:bCs/>
                <w:sz w:val="18"/>
                <w:szCs w:val="18"/>
              </w:rPr>
            </w:pPr>
            <w:r w:rsidRPr="005F7685">
              <w:rPr>
                <w:rFonts w:ascii="Verdana" w:hAnsi="Verdana"/>
                <w:b/>
                <w:sz w:val="18"/>
                <w:szCs w:val="18"/>
              </w:rPr>
              <w:sym w:font="Webdings" w:char="F048"/>
            </w:r>
            <w:r w:rsidRPr="005F7685">
              <w:rPr>
                <w:rFonts w:ascii="Times New Roman" w:hAnsi="Times New Roman"/>
                <w:bCs/>
                <w:sz w:val="20"/>
                <w:szCs w:val="20"/>
              </w:rPr>
              <w:t>15 fındığım vardı. Annem bir miktar fındık verince toplam 28 tane fındığım oldu. Acaba annem bana kaç tane fındık verdi?</w:t>
            </w:r>
          </w:p>
          <w:p w:rsidR="001D0214" w:rsidRPr="005F7685" w:rsidRDefault="001D0214" w:rsidP="00ED09C7">
            <w:pPr>
              <w:jc w:val="both"/>
              <w:rPr>
                <w:color w:val="000000"/>
                <w:sz w:val="18"/>
                <w:szCs w:val="18"/>
              </w:rPr>
            </w:pPr>
            <w:r>
              <w:rPr>
                <w:noProof/>
                <w:lang w:eastAsia="tr-TR"/>
              </w:rPr>
              <w:pict>
                <v:group id="Group 10998" o:spid="_x0000_s1107" style="position:absolute;left:0;text-align:left;margin-left:11.1pt;margin-top:-.3pt;width:241.8pt;height:48.9pt;z-index:251655680" coordorigin="5327,4999" coordsize="6915,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0999" o:spid="_x0000_s1108" type="#_x0000_t7" style="position:absolute;left:5327;top:6046;width:6915;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b5cMA&#10;AADbAAAADwAAAGRycy9kb3ducmV2LnhtbESPQWvCQBSE7wX/w/IEb3Wj2Bqiq4hU9Cam0vMz+8wG&#10;s29Ddpuk/75bEHocZuYbZr0dbC06an3lWMFsmoAgLpyuuFRw/Ty8piB8QNZYOyYFP+Rhuxm9rDHT&#10;rucLdXkoRYSwz1CBCaHJpPSFIYt+6hri6N1dazFE2ZZSt9hHuK3lPEnepcWK44LBhvaGikf+bRUc&#10;r4n/+Loslre3xpzzY7dI6/6k1GQ87FYgAg3hP/xsn7SCdAl/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nb5cMAAADbAAAADwAAAAAAAAAAAAAAAACYAgAAZHJzL2Rv&#10;d25yZXYueG1sUEsFBgAAAAAEAAQA9QAAAIgDAAAAAA==&#10;" adj="0" fillcolor="#ddd">
                    <v:shadow offset="6pt,6pt"/>
                  </v:shape>
                  <v:group id="Group 11000" o:spid="_x0000_s1109" style="position:absolute;left:5367;top:4999;width:6779;height:2179" coordorigin="5367,4999" coordsize="6779,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AutoShape 11001" o:spid="_x0000_s1110" type="#_x0000_t16" style="position:absolute;left:6060;top:5410;width:124;height:1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UusMA&#10;AADbAAAADwAAAGRycy9kb3ducmV2LnhtbESP3YrCMBSE74V9h3AWvNN0xfWn2yiLUFEEwZ8HODZn&#10;29LmpDRR69tvBMHLYWa+YZJlZ2pxo9aVlhV8DSMQxJnVJecKzqd0MAPhPLLG2jIpeJCD5eKjl2Cs&#10;7Z0PdDv6XAQIuxgVFN43sZQuK8igG9qGOHh/tjXog2xzqVu8B7ip5SiKJtJgyWGhwIZWBWXV8WoU&#10;ZOtLOj0Zy9F0XKXd3n7vJrhVqv/Z/f6A8NT5d/jV3mgFszk8v4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UusMAAADbAAAADwAAAAAAAAAAAAAAAACYAgAAZHJzL2Rv&#10;d25yZXYueG1sUEsFBgAAAAAEAAQA9QAAAIgDAAAAAA==&#10;" fillcolor="#fc9"/>
                    <v:shape id="AutoShape 11002" o:spid="_x0000_s1111" type="#_x0000_t16" style="position:absolute;left:7487;top:5422;width:124;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r+sEA&#10;AADbAAAADwAAAGRycy9kb3ducmV2LnhtbERP3WqDMBS+L+wdwhn0rsaNra7OVMbA0lEoVPcAp+ZM&#10;peZETGbt2y8Xg15+fP9ZPpteTDS6zrKCpygGQVxb3XGj4LsqVm8gnEfW2FsmBTdykG8fFhmm2l75&#10;RFPpGxFC2KWooPV+SKV0dUsGXWQH4sD92NGgD3BspB7xGsJNL5/jeC0NdhwaWhzos6X6Uv4aBfXu&#10;XCSVsRwnL5diPtrXwxq/lFo+zh/vIDzN/i7+d++1gk1YH76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K/rBAAAA2wAAAA8AAAAAAAAAAAAAAAAAmAIAAGRycy9kb3du&#10;cmV2LnhtbFBLBQYAAAAABAAEAPUAAACGAwAAAAA=&#10;" fillcolor="#fc9"/>
                    <v:shape id="AutoShape 11003" o:spid="_x0000_s1112" type="#_x0000_t16" style="position:absolute;left:5404;top:6098;width:106;height:1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YcIA&#10;AADbAAAADwAAAGRycy9kb3ducmV2LnhtbESP3YrCMBSE74V9h3AWvNPUxd9uoyxCxUUQ/HmAY3O2&#10;LW1OShO1vv1GELwcZuYbJll1phY3al1pWcFoGIEgzqwuOVdwPqWDOQjnkTXWlknBgxyslh+9BGNt&#10;73yg29HnIkDYxaig8L6JpXRZQQbd0DbEwfuzrUEfZJtL3eI9wE0tv6JoKg2WHBYKbGhdUFYdr0ZB&#10;trmks5OxHM3GVdrt7WQ3xV+l+p/dzzcIT51/h1/trVawGMHzS/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I5hwgAAANsAAAAPAAAAAAAAAAAAAAAAAJgCAABkcnMvZG93&#10;bnJldi54bWxQSwUGAAAAAAQABAD1AAAAhwMAAAAA&#10;" fillcolor="#fc9"/>
                    <v:shape id="AutoShape 11004" o:spid="_x0000_s1113" type="#_x0000_t16" style="position:absolute;left:6887;top:6103;width:122;height:10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QFsIA&#10;AADbAAAADwAAAGRycy9kb3ducmV2LnhtbESP3YrCMBSE7xf2HcJZ8E7TFX+7jbIIFUUQ/HmAY3O2&#10;LW1OShO1vr0RhL0cZuYbJll2phY3al1pWcH3IAJBnFldcq7gfEr7MxDOI2usLZOCBzlYLj4/Eoy1&#10;vfOBbkefiwBhF6OCwvsmltJlBRl0A9sQB+/PtgZ9kG0udYv3ADe1HEbRRBosOSwU2NCqoKw6Xo2C&#10;bH1JpydjOZqOqrTb2/Fuglulel/d7w8IT53/D7/bG61gPoT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hAWwgAAANsAAAAPAAAAAAAAAAAAAAAAAJgCAABkcnMvZG93&#10;bnJldi54bWxQSwUGAAAAAAQABAD1AAAAhwMAAAAA&#10;" fillcolor="#fc9"/>
                    <v:shape id="AutoShape 11005" o:spid="_x0000_s1114" type="#_x0000_t16" style="position:absolute;left:5367;top:5391;width:2270;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kI8EA&#10;AADbAAAADwAAAGRycy9kb3ducmV2LnhtbESP3YrCMBSE74V9h3CEvbOpuyDaNYq6FLz07wEOzdmm&#10;tDnpNrHWtzeC4OUwM98wy/VgG9FT5yvHCqZJCoK4cLriUsHlnE/mIHxA1tg4JgV38rBefYyWmGl3&#10;4yP1p1CKCGGfoQITQptJ6QtDFn3iWuLo/bnOYoiyK6Xu8BbhtpFfaTqTFiuOCwZb2hkq6tPVKvgn&#10;v/VO9r/5Yb6vN9bU+eKaKvU5HjY/IAIN4R1+tfdaweIbnl/i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u5CPBAAAA2wAAAA8AAAAAAAAAAAAAAAAAmAIAAGRycy9kb3du&#10;cmV2LnhtbFBLBQYAAAAABAAEAPUAAACGAwAAAAA=&#10;" adj="18129" fillcolor="#fc9"/>
                    <v:group id="Group 11006" o:spid="_x0000_s1115" style="position:absolute;left:5802;top:5364;width:1336;height:726" coordorigin="8702,5528" coordsize="1415,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11007" o:spid="_x0000_s1116" style="position:absolute;left:9470;top:5794;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e/CVnCAAAA2wAAAA8A&#10;AAAAAAAAAAAAAAAAqgIAAGRycy9kb3ducmV2LnhtbFBLBQYAAAAABAAEAPoAAACZAwAAAAA=&#10;">
                        <v:shape id="Freeform 11008" o:spid="_x0000_s111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PWcQA&#10;AADbAAAADwAAAGRycy9kb3ducmV2LnhtbESPT2sCMRTE7wW/Q3hCL0WT9iB1NYr4p/SqLSveHpvn&#10;7urmZZuk7vbbm0Khx2FmfsPMl71txI18qB1reB4rEMSFMzWXGj4/dqNXECEiG2wck4YfCrBcDB7m&#10;mBnX8Z5uh1iKBOGQoYYqxjaTMhQVWQxj1xIn7+y8xZikL6Xx2CW4beSLUhNpsea0UGFL64qK6+Hb&#10;ajhRfnpaHTfyS5XdBbdv+dSrXOvHYb+agYjUx//wX/vdaJhO4Pd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D1nEAAAA2wAAAA8AAAAAAAAAAAAAAAAAmAIAAGRycy9k&#10;b3ducmV2LnhtbFBLBQYAAAAABAAEAPUAAACJAw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009" o:spid="_x0000_s111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11010" o:spid="_x0000_s111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1011" o:spid="_x0000_s112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sQA&#10;AADbAAAADwAAAGRycy9kb3ducmV2LnhtbESPQWvCQBSE7wX/w/KE3upGoaKpq6iQooceokKvj+xL&#10;Nm32bchuNPn33UKhx2FmvmE2u8E24k6drx0rmM8SEMSF0zVXCm7X7GUFwgdkjY1jUjCSh9128rTB&#10;VLsH53S/hEpECPsUFZgQ2lRKXxiy6GeuJY5e6TqLIcqukrrDR4TbRi6SZCkt1hwXDLZ0NFR8X3qr&#10;4HB+HaXPv7L38lZ+nFbtof9Eo9TzdNi/gQg0hP/wX/ukFazX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k/gLEAAAA2w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012" o:spid="_x0000_s112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Ln8YA&#10;AADcAAAADwAAAGRycy9kb3ducmV2LnhtbESPQUvDQBCF74L/YRmhF7G79iA2dltEEEoVikkDHsfs&#10;mASzsyG7TeO/7xwKvc3w3rz3zWoz+U6NNMQ2sIXHuQFFXAXXcm3hULw/PIOKCdlhF5gs/FOEzfr2&#10;ZoWZCyf+ojFPtZIQjhlaaFLqM61j1ZDHOA89sWi/YfCYZB1q7QY8Sbjv9MKYJ+2xZWlosKe3hqq/&#10;/OgtmM9YLMvdx268P26nn/y7pH1RWju7m15fQCWa0tV8ud46wTeCL8/IBHp9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gLn8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013" o:spid="_x0000_s112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9SK8IA&#10;AADcAAAADwAAAGRycy9kb3ducmV2LnhtbERPS2vCQBC+C/0PyxR6Ed2YYpHoGoJQ2ksPRnsfsmOS&#10;Njsbsts8/PVdQfA2H99zduloGtFT52rLClbLCARxYXXNpYLz6X2xAeE8ssbGMimYyEG6f5rtMNF2&#10;4CP1uS9FCGGXoILK+zaR0hUVGXRL2xIH7mI7gz7ArpS6wyGEm0bGUfQmDdYcGips6VBR8Zv/GQXz&#10;7Ht9za9H2RIdpo9R6tef+Eupl+cx24LwNPqH+O7+1GF+tILbM+EC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1Ir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014" o:spid="_x0000_s112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kC8AA&#10;AADcAAAADwAAAGRycy9kb3ducmV2LnhtbERP24rCMBB9X/Afwgj7tk51YVmrUURQfFBw1Q8Ym+kF&#10;m0lpota/3wiCb3M415nOO1urG7e+cqJhOEhAsWTOVFJoOB1XX7+gfCAxVDthDQ/2MJ/1PqaUGneX&#10;P74dQqFiiPiUNJQhNCmiz0q25AeuYYlc7lpLIcK2QNPSPYbbGkdJ8oOWKokNJTW8LDm7HK5Wwx5x&#10;y+vu+2x3+arK0ezOQzPW+rPfLSagAnfhLX65NybOT0bwfCZeg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vkC8AAAADcAAAADwAAAAAAAAAAAAAAAACYAgAAZHJzL2Rvd25y&#10;ZXYueG1sUEsFBgAAAAAEAAQA9QAAAIU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015" o:spid="_x0000_s112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1016" o:spid="_x0000_s112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JjsIA&#10;AADcAAAADwAAAGRycy9kb3ducmV2LnhtbERPzWoCMRC+C75DGKE3zSoisjWKrghtL0XtAwyb6SZ1&#10;M1k3qa59elMQvM3H9zuLVedqcaE2WM8KxqMMBHHpteVKwddxN5yDCBFZY+2ZFNwowGrZ7y0w1/7K&#10;e7ocYiVSCIccFZgYm1zKUBpyGEa+IU7ct28dxgTbSuoWrync1XKSZTPp0HJqMNhQYag8HX6dgo/i&#10;Zz7d2vdjWH9O/m6WN8W5MUq9DLr1K4hIXXyKH+43neZnU/h/Jl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4mO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017" o:spid="_x0000_s112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fVMYA&#10;AADcAAAADwAAAGRycy9kb3ducmV2LnhtbESPzWrDMBCE74W+g9hAbo0cQ0LtRjahpVACPeQHnONi&#10;bS0Ta2Us1XHy9FWh0NsuM/Pt7KacbCdGGnzrWMFykYAgrp1uuVFwOr4/PYPwAVlj55gU3MhDWTw+&#10;bDDX7sp7Gg+hERHCPkcFJoQ+l9LXhiz6heuJo/blBoshrkMj9YDXCLedTJNkLS22HC8Y7OnVUH05&#10;fNtIyZZned/z7s1U63u62mVhW30qNZ9N2xcQgabwb/5Lf+hYP1nB7zNxAl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OfVMYAAADcAAAADwAAAAAAAAAAAAAAAACYAgAAZHJz&#10;L2Rvd25yZXYueG1sUEsFBgAAAAAEAAQA9QAAAIsDA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018" o:spid="_x0000_s112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m6cQA&#10;AADcAAAADwAAAGRycy9kb3ducmV2LnhtbERPTWvCQBC9C/0PyxR6M5uWIpJmFWtJ0YPUpgWvQ3ZM&#10;gtnZNLsm8d+7BcHbPN7npMvRNKKnztWWFTxHMQjiwuqaSwW/P9l0DsJ5ZI2NZVJwIQfLxcMkxUTb&#10;gb+pz30pQgi7BBVU3reJlK6oyKCLbEscuKPtDPoAu1LqDocQbhr5EsczabDm0FBhS+uKilN+Ngry&#10;+cc622blZ+v273+X3evha3s6KPX0OK7eQHga/V18c290mB/P4P+Zc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GJun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019" o:spid="_x0000_s112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IKMIA&#10;AADcAAAADwAAAGRycy9kb3ducmV2LnhtbERPS2vCQBC+F/wPyxS8lGZjKTVGVxGhmGvTEq/T7JiE&#10;ZmdDdvPw37uFQm/z8T1nd5hNK0bqXWNZwSqKQRCXVjdcKfj6fH9OQDiPrLG1TApu5OCwXzzsMNV2&#10;4g8ac1+JEMIuRQW1910qpStrMugi2xEH7mp7gz7AvpK6xymEm1a+xPGbNNhwaKixo1NN5U8+GAWT&#10;HJLzafU6fF9GXWCSbYqnq1Zq+TgftyA8zf5f/OfOdJgfr+H3mXCB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4gowgAAANwAAAAPAAAAAAAAAAAAAAAAAJgCAABkcnMvZG93&#10;bnJldi54bWxQSwUGAAAAAAQABAD1AAAAhwM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020" o:spid="_x0000_s112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cUA&#10;AADcAAAADwAAAGRycy9kb3ducmV2LnhtbESPQUvDQBCF7wX/wzKCt3ZjEZG0myCCNIggVgWPk+w0&#10;Cc3Oht1tu/575yB4m+G9ee+bbZ3dpM4U4ujZwO2qAEXceTtyb+Dz43n5AComZIuTZzLwQxHq6mqx&#10;xdL6C7/TeZ96JSEcSzQwpDSXWsduIIdx5Wdi0Q4+OEyyhl7bgBcJd5NeF8W9djiyNAw409NA3XF/&#10;cgbumvz10sZ2F8MuvR7m77fctNqYm+v8uAGVKKd/8991YwW/EFp5Rib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v9F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021" o:spid="_x0000_s1130" style="position:absolute;left:9008;top:5571;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5PZr8QAAADcAAAA&#10;DwAAAAAAAAAAAAAAAACqAgAAZHJzL2Rvd25yZXYueG1sUEsFBgAAAAAEAAQA+gAAAJsDAAAAAA==&#10;">
                        <v:shape id="Freeform 11022" o:spid="_x0000_s113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NmcUA&#10;AADcAAAADwAAAGRycy9kb3ducmV2LnhtbESPQU/DMAyF70j8h8hIuyCWbAcEZdk0MUBcN1DRblZj&#10;2kLjdElYu38/HyZxs/We3/u8WI2+U0eKqQ1sYTY1oIir4FquLXx+vN49gEoZ2WEXmCycKMFqeX21&#10;wMKFgbd03OVaSQinAi00OfeF1qlqyGOahp5YtO8QPWZZY61dxEHCfafnxtxrjy1LQ4M9PTdU/e7+&#10;vIU9lfvb9ddGH0w9/ODLW/kYTWnt5GZcP4HKNOZ/8+X63Qn+TPDlGZlAL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U2Z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023" o:spid="_x0000_s113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11024" o:spid="_x0000_s113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1025" o:spid="_x0000_s113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8h78MA&#10;AADcAAAADwAAAGRycy9kb3ducmV2LnhtbERPS2vCQBC+F/wPywi91U0sLZK6ihEUe+jBB/Q6ZCfZ&#10;aHY2ZNck/vtuodDbfHzPWa5H24ieOl87VpDOEhDEhdM1Vwou593LAoQPyBobx6TgQR7Wq8nTEjPt&#10;Bj5SfwqViCHsM1RgQmgzKX1hyKKfuZY4cqXrLIYIu0rqDocYbhs5T5J3abHm2GCwpa2h4na6WwX5&#10;59tD+uN1ty8v5ddh0eb3bzRKPU/HzQeIQGP4F/+5DzrOT1/h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8h78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026" o:spid="_x0000_s113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bQcMA&#10;AADcAAAADwAAAGRycy9kb3ducmV2LnhtbERPTWvCQBC9F/wPywheRDdKKZq6igiC2EIxMdDjNDtN&#10;gtnZkF1j/PduQehtHu9zVpve1KKj1lWWFcymEQji3OqKCwXndD9ZgHAeWWNtmRTcycFmPXhZYazt&#10;jU/UJb4QIYRdjApK75tYSpeXZNBNbUMcuF/bGvQBtoXULd5CuKnlPIrepMGKQ0OJDe1Kyi/J1SiI&#10;Pl26zI4fx258PfQ/yXdGX2mm1GjYb99BeOr9v/jpPugwf/YKf8+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qbQc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027" o:spid="_x0000_s113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C9cAA&#10;AADcAAAADwAAAGRycy9kb3ducmV2LnhtbERPTYvCMBC9L/gfwgheFpvqokg1igiiFw9WvQ/N2Fab&#10;SWmiVn+9WRC8zeN9zmzRmkrcqXGlZQWDKAZBnFldcq7geFj3JyCcR9ZYWSYFT3KwmHd+Zpho++A9&#10;3VOfixDCLkEFhfd1IqXLCjLoIlsTB+5sG4M+wCaXusFHCDeVHMbxWBosOTQUWNOqoOya3oyC3+Vp&#10;9Epfe1kTrZ6bVuq/y3CnVK/bLqcgPLX+K/64tzrMH4zg/5lwgZ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3C9cAAAADcAAAADwAAAAAAAAAAAAAAAACYAgAAZHJzL2Rvd25y&#10;ZXYueG1sUEsFBgAAAAAEAAQA9QAAAIU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028" o:spid="_x0000_s113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01cAA&#10;AADcAAAADwAAAGRycy9kb3ducmV2LnhtbERP22rCQBB9L/gPywh9q5MoSI2uIoLFB4U2+gFjdnLB&#10;7GzIbjX9e7dQ6NscznVWm8G26s69b5xoSCcJKJbCmUYqDZfz/u0dlA8khlonrOGHPWzWo5cVZcY9&#10;5IvveahUDBGfkYY6hC5D9EXNlvzEdSyRK11vKUTYV2h6esRw2+I0SeZoqZHYUFPHu5qLW/5tNXwi&#10;HvljmF3tqdw3JZrTNTULrV/Hw3YJKvAQ/sV/7oOJ89M5/D4TL8D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l01cAAAADcAAAADwAAAAAAAAAAAAAAAACYAgAAZHJzL2Rvd25y&#10;ZXYueG1sUEsFBgAAAAAEAAQA9QAAAIU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029" o:spid="_x0000_s113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030" o:spid="_x0000_s113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VVsUA&#10;AADcAAAADwAAAGRycy9kb3ducmV2LnhtbESPQU/DMAyF70j8h8hIu7F0E0JTWVaVIiTGZWLjB1iN&#10;aQKNU5qwdfx6fJjEzdZ7fu/zuppCr440Jh/ZwGJegCJuo/XcGXg/PN+uQKWMbLGPTAbOlKDaXF+t&#10;sbTxxG903OdOSQinEg24nIdS69Q6CpjmcSAW7SOOAbOsY6ftiCcJD71eFsW9DuhZGhwO1Dhqv/Y/&#10;wcBr87m6e/LbQ6p3y9+z58fme3DGzG6m+gFUpin/my/XL1bwF0Ir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xVW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031" o:spid="_x0000_s114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DjMYA&#10;AADcAAAADwAAAGRycy9kb3ducmV2LnhtbESPQWvDMAyF74X9B6NBb42TwsKS1S1lYzAKO7QbZEcR&#10;q3FoLIfYa9P8+rlQ2E3ivffpabUZbSfONPjWsYIsSUEQ10633Cj4/npfPIPwAVlj55gUXMnDZv0w&#10;W2Gp3YX3dD6ERkQI+xIVmBD6UkpfG7LoE9cTR+3oBoshrkMj9YCXCLedXKZpLi22HC8Y7OnVUH06&#10;/NpIKbIfOe1592aqfFo+7YqwrT6Vmj+O2xcQgcbwb76nP3SsnxVweyZO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cDjMYAAADcAAAADwAAAAAAAAAAAAAAAACYAgAAZHJz&#10;L2Rvd25yZXYueG1sUEsFBgAAAAAEAAQA9QAAAIsDA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032" o:spid="_x0000_s114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HZscA&#10;AADcAAAADwAAAGRycy9kb3ducmV2LnhtbESPT2vCQBDF7wW/wzKF3ppNpRRJXcU/ROpB2qaC1yE7&#10;JsHsbMxuNX77zkHobYb35r3fTOeDa9WF+tB4NvCSpKCIS28brgzsf/LnCagQkS22nsnAjQLMZ6OH&#10;KWbWX/mbLkWslIRwyNBAHWOXaR3KmhyGxHfEoh197zDK2lfa9niVcNfqcZq+aYcNS0ONHa1qKk/F&#10;rzNQTNarfJtXmy58Lc+33evhc3s6GPP0OCzeQUUa4r/5fv1hBX8s+PKMT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WR2bHAAAA3AAAAA8AAAAAAAAAAAAAAAAAmAIAAGRy&#10;cy9kb3ducmV2LnhtbFBLBQYAAAAABAAEAPUAAACM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033" o:spid="_x0000_s114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pp8AA&#10;AADcAAAADwAAAGRycy9kb3ducmV2LnhtbERPS4vCMBC+C/sfwgh7kTWtiHSrURZB9Loqeh2bsS02&#10;k9Kkj/33G0HwNh/fc1abwVSio8aVlhXE0wgEcWZ1ybmC82n3lYBwHlljZZkU/JGDzfpjtMJU255/&#10;qTv6XIQQdikqKLyvUyldVpBBN7U1ceDutjHoA2xyqRvsQ7ip5CyKFtJgyaGhwJq2BWWPY2sU9LJN&#10;9tt43t6unb5gcvi+TO5aqc/x8LME4Wnwb/HLfdBh/iyG5zPhAr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vpp8AAAADcAAAADwAAAAAAAAAAAAAAAACYAgAAZHJzL2Rvd25y&#10;ZXYueG1sUEsFBgAAAAAEAAQA9QAAAIU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034" o:spid="_x0000_s114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z8IA&#10;AADcAAAADwAAAGRycy9kb3ducmV2LnhtbERP32vCMBB+F/wfwgl7s6lljFGNMgZikcGYOtjjtTnb&#10;YnMpSdTsv18Gg73dx/fzVptoBnEj53vLChZZDoK4sbrnVsHpuJ0/g/ABWeNgmRR8k4fNejpZYant&#10;nT/odgitSCHsS1TQhTCWUvqmI4M+syNx4s7WGQwJulZqh/cUbgZZ5PmTNNhzauhwpNeOmsvhahQ8&#10;VvFzX/t6590uvJ3Hr/dY1VKph1l8WYIIFMO/+M9d6TS/KO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5TP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035" o:spid="_x0000_s1144" style="position:absolute;left:9541;top:5520;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zrIlwwAAANwAAAAP&#10;AAAAAAAAAAAAAAAAAKoCAABkcnMvZG93bnJldi54bWxQSwUGAAAAAAQABAD6AAAAmgMAAAAA&#10;">
                        <v:shape id="Freeform 11036" o:spid="_x0000_s114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BJ8MA&#10;AADcAAAADwAAAGRycy9kb3ducmV2LnhtbERPS2sCMRC+F/wPYQpeSk0qUtrVKOILr7Vlxduwme5u&#10;u5lsk+iu/94UCr3Nx/ec2aK3jbiQD7VjDU8jBYK4cKbmUsPH+/bxBUSIyAYbx6ThSgEW88HdDDPj&#10;On6jyyGWIoVwyFBDFWObSRmKiiyGkWuJE/fpvMWYoC+l8dilcNvIsVLP0mLNqaHCllYVFd+Hs9Vw&#10;ovz0sDyu5Y8quy/c7PJXr3Kth/f9cgoiUh//xX/uvUnzxxP4fSZ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6BJ8MAAADcAAAADwAAAAAAAAAAAAAAAACYAgAAZHJzL2Rv&#10;d25yZXYueG1sUEsFBgAAAAAEAAQA9QAAAIg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037" o:spid="_x0000_s114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11038" o:spid="_x0000_s114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1039" o:spid="_x0000_s114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tUcEA&#10;AADcAAAADwAAAGRycy9kb3ducmV2LnhtbERPS4vCMBC+C/6HMII3TRVcpRpFBcU9ePABXodm2nS3&#10;mZQmav33mwXB23x8z1msWluJBzW+dKxgNExAEGdOl1wouF52gxkIH5A1Vo5JwYs8rJbdzgJT7Z58&#10;osc5FCKGsE9RgQmhTqX0mSGLfuhq4sjlrrEYImwKqRt8xnBbyXGSfEmLJccGgzVtDWW/57tVsPme&#10;vKQ//ez2+TU/Hmb15n5Do1S/167nIAK14SN+uw86zh9P4f+Ze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47VHBAAAA3AAAAA8AAAAAAAAAAAAAAAAAmAIAAGRycy9kb3du&#10;cmV2LnhtbFBLBQYAAAAABAAEAPUAAACG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040" o:spid="_x0000_s114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cYA&#10;AADcAAAADwAAAGRycy9kb3ducmV2LnhtbESPQWvCQBCF74X+h2UKXkrd6KHU6CoiCGILpUkDHsfs&#10;mASzsyG7xvTfdw6F3mZ4b977ZrUZXasG6kPj2cBsmoAiLr1tuDLwne9f3kCFiGyx9UwGfijAZv34&#10;sMLU+jt/0ZDFSkkIhxQN1DF2qdahrMlhmPqOWLSL7x1GWftK2x7vEu5aPU+SV+2wYWmosaNdTeU1&#10;uzkDyUfIF8Xx/Tg83w7jOTsV9JkXxkyexu0SVKQx/pv/rg9W8OdCK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b+c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041" o:spid="_x0000_s115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CTcIA&#10;AADcAAAADwAAAGRycy9kb3ducmV2LnhtbERPTWvCQBC9F/wPywheim5MqdTUVUSQ9uIhqb0P2WkS&#10;zc6G7Kprfn1XKPQ2j/c5q00wrbhS7xrLCuazBARxaXXDlYLj1376BsJ5ZI2tZVJwJweb9ehphZm2&#10;N87pWvhKxBB2GSqove8yKV1Zk0E3sx1x5H5sb9BH2FdS93iL4aaVaZIspMGGY0ONHe1qKs/FxSh4&#10;3n6/DsWQy45od/8IUr+c0oNSk3HYvoPwFPy/+M/9qeP8dAmP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XAJN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042" o:spid="_x0000_s115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VWsQA&#10;AADcAAAADwAAAGRycy9kb3ducmV2LnhtbESP3WoCQQyF74W+wxChd5pVodito0jB0osK7doHiDvZ&#10;H7qTWXZG3b59c1HwLuGcnPNlsxt9Z648xDaIhcU8A8NSBtdKbeH7dJitwcRE4qgLwhZ+OcJu+zDZ&#10;UO7CTb74WqTaaIjEnCw0KfU5Yiwb9hTnoWdRrQqDp6TrUKMb6KbhvsNllj2hp1a0oaGeXxsuf4qL&#10;t/CJ+MFv4+rsj9WhrdAdzwv3bO3jdNy/gEk8prv5//rdKf5K8fUZnQ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5FVr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043" o:spid="_x0000_s115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1044" o:spid="_x0000_s115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3MMA&#10;AADcAAAADwAAAGRycy9kb3ducmV2LnhtbERP22oCMRB9L/gPYYS+1azbIrI1iq4IbV+Klw8YNtNN&#10;2s1k3URd+/VNQfBtDuc6s0XvGnGmLljPCsajDARx5bXlWsFhv3magggRWWPjmRRcKcBiPniYYaH9&#10;hbd03sVapBAOBSowMbaFlKEy5DCMfEucuC/fOYwJdrXUHV5SuGtknmUT6dByajDYUmmo+tmdnIKP&#10;8nv6srbv+7D8zH+vllflsTVKPQ775SuISH28i2/uN53mP+fw/0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p+3MMAAADcAAAADwAAAAAAAAAAAAAAAACYAgAAZHJzL2Rv&#10;d25yZXYueG1sUEsFBgAAAAAEAAQA9QAAAIgDA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045" o:spid="_x0000_s115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oBsQA&#10;AADcAAAADwAAAGRycy9kb3ducmV2LnhtbESPQYvCMBCF78L+hzAL3jRVUbQaRXYRRPCgK+hxaMam&#10;2ExKE7X6640g7G2G9943b2aLxpbiRrUvHCvodRMQxJnTBecKDn+rzhiED8gaS8ek4EEeFvOv1gxT&#10;7e68o9s+5CJC2KeowIRQpVL6zJBF33UVcdTOrrYY4lrnUtd4j3Bbyn6SjKTFguMFgxX9GMou+6uN&#10;lEnvJJ873vya4+jZH24mYXncKtX+bpZTEIGa8G/+pNc61h8M4P1MnE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6aAb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046" o:spid="_x0000_s115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XuMQA&#10;AADcAAAADwAAAGRycy9kb3ducmV2LnhtbERPTWvCQBC9F/oflil4azZWKRLdBKuk1EOxjYLXITsm&#10;wexszG41/vtuoeBtHu9zFtlgWnGh3jWWFYyjGARxaXXDlYL9Ln+egXAeWWNrmRTcyEGWPj4sMNH2&#10;yt90KXwlQgi7BBXU3neJlK6syaCLbEccuKPtDfoA+0rqHq8h3LTyJY5fpcGGQ0ONHa1qKk/Fj1FQ&#10;zNarfJNX7537ejvfPqeH7eZ0UGr0NCznIDwN/i7+d3/oMH8yhb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017j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047" o:spid="_x0000_s115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5ecIA&#10;AADcAAAADwAAAGRycy9kb3ducmV2LnhtbERPS2vCQBC+C/0PyxS8SN3YWkljNlIEqVetpNdpdkyC&#10;2dmQ3Tz677uFgrf5+J6T7ibTiIE6V1tWsFpGIIgLq2suFVw+D08xCOeRNTaWScEPOdhlD7MUE21H&#10;PtFw9qUIIewSVFB53yZSuqIig25pW+LAXW1n0AfYlVJ3OIZw08jnKNpIgzWHhgpb2ldU3M69UTDK&#10;Pv7Yr9b999egc4yPb/niqpWaP07vWxCeJn8X/7uPOsx/eYW/Z8IF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Xl5wgAAANwAAAAPAAAAAAAAAAAAAAAAAJgCAABkcnMvZG93&#10;bnJldi54bWxQSwUGAAAAAAQABAD1AAAAhwM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048" o:spid="_x0000_s115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EEcIA&#10;AADcAAAADwAAAGRycy9kb3ducmV2LnhtbERP32vCMBB+F/wfwgl709RNRKpRhjAsYzDUDXy8Nmdb&#10;1lxKkmn235uB4Nt9fD9vtYmmExdyvrWsYDrJQBBXVrdcK/g6vo0XIHxA1thZJgV/5GGzHg5WmGt7&#10;5T1dDqEWKYR9jgqaEPpcSl81ZNBPbE+cuLN1BkOCrpba4TWFm04+Z9lcGmw5NTTY07ah6ufwaxTM&#10;ivj9Xvpy590ufJz702csSqnU0yi+LkEEiuEhvrsLnea/zOH/mXS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TQQR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049" o:spid="_x0000_s1158" style="position:absolute;left:9187;top:5704;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wi+8QAAADcAAAA&#10;DwAAAAAAAAAAAAAAAACqAgAAZHJzL2Rvd25yZXYueG1sUEsFBgAAAAAEAAQA+gAAAJsDAAAAAA==&#10;">
                        <v:shape id="Freeform 11050" o:spid="_x0000_s115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d/8UA&#10;AADcAAAADwAAAGRycy9kb3ducmV2LnhtbESPQU/DMAyF75P4D5GRuEwsASQEZdk0sYF23UBFu1mN&#10;aQuNU5Kwdv9+PiBxs/We3/s8X46+U0eKqQ1s4WZmQBFXwbVcW3h/e7l+AJUyssMuMFk4UYLl4mIy&#10;x8KFgXd03OdaSQinAi00OfeF1qlqyGOahZ5YtM8QPWZZY61dxEHCfadvjbnXHluWhgZ7em6o+t7/&#10;egsHKg/T1cda/5h6+MLNa/kYTWnt1eW4egKVacz/5r/rrRP8O6GVZ2QC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h3/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051" o:spid="_x0000_s116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11052" o:spid="_x0000_s116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1053" o:spid="_x0000_s116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1HsMA&#10;AADcAAAADwAAAGRycy9kb3ducmV2LnhtbERPS2vCQBC+F/wPywi91U2kLZK6ihEUe+jBB/Q6ZCfZ&#10;aHY2ZNck/vtuodDbfHzPWa5H24ieOl87VpDOEhDEhdM1Vwou593LAoQPyBobx6TgQR7Wq8nTEjPt&#10;Bj5SfwqViCHsM1RgQmgzKX1hyKKfuZY4cqXrLIYIu0rqDocYbhs5T5J3abHm2GCwpa2h4na6WwX5&#10;59tD+uN1ty8v5ddh0eb3bzRKPU/HzQeIQGP4F/+5DzrOf03h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I1Hs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054" o:spid="_x0000_s116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Js8MA&#10;AADcAAAADwAAAGRycy9kb3ducmV2LnhtbERPTWvCQBC9F/oflil4kbpRpNjoKkUQRIViYsDjmB2T&#10;0OxsyK4x/fddQehtHu9zFqve1KKj1lWWFYxHEQji3OqKCwWndPM+A+E8ssbaMin4JQer5evLAmNt&#10;73ykLvGFCCHsYlRQet/EUrq8JINuZBviwF1ta9AH2BZSt3gP4aaWkyj6kAYrDg0lNrQuKf9JbkZB&#10;dHDpZ7bb77rhbdtfknNG32mm1OCt/5qD8NT7f/HTvdVh/nQCj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yJs8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055" o:spid="_x0000_s116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QB8IA&#10;AADcAAAADwAAAGRycy9kb3ducmV2LnhtbERPTWvCQBC9F/oflhG8FLOpqSJpVhGh2IsHo96H7Jik&#10;ZmdDdqsxv74rFLzN431OtupNI67UudqygvcoBkFcWF1zqeB4+JosQDiPrLGxTAru5GC1fH3JMNX2&#10;xnu65r4UIYRdigoq79tUSldUZNBFtiUO3Nl2Bn2AXSl1h7cQbho5jeO5NFhzaKiwpU1FxSX/NQre&#10;1qfZkA972RJt7tte6uRnulNqPOrXnyA89f4p/nd/6zD/I4HH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9AH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056" o:spid="_x0000_s116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gJMAA&#10;AADcAAAADwAAAGRycy9kb3ducmV2LnhtbERP22oCMRB9F/yHMELfdNZWRFejiGDpQwVvHzBuZi+4&#10;mSybVNe/N4VC3+ZwrrNcd7ZWd2595UTDeJSAYsmcqaTQcDnvhjNQPpAYqp2whid7WK/6vSWlxj3k&#10;yPdTKFQMEZ+ShjKEJkX0WcmW/Mg1LJHLXWspRNgWaFp6xHBb43uSTNFSJbGhpIa3JWe304/VcED8&#10;5s/u42r3+a7K0eyvYzPX+m3QbRagAnfhX/zn/jJx/mQCv8/EC3D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RgJMAAAADcAAAADwAAAAAAAAAAAAAAAACYAgAAZHJzL2Rvd25y&#10;ZXYueG1sUEsFBgAAAAAEAAQA9QAAAIU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057" o:spid="_x0000_s116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1058" o:spid="_x0000_s116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LosIA&#10;AADcAAAADwAAAGRycy9kb3ducmV2LnhtbERPzWoCMRC+F3yHMIK3mlVEZDWKrhRsL1LtAwybcRPd&#10;TNZNqmufvhEKvc3H9zuLVedqcaM2WM8KRsMMBHHpteVKwdfx7XUGIkRkjbVnUvCgAKtl72WBufZ3&#10;/qTbIVYihXDIUYGJscmlDKUhh2HoG+LEnXzrMCbYVlK3eE/hrpbjLJtKh5ZTg8GGCkPl5fDtFHwU&#10;59lka9+PYb0f/zwsb4prY5Qa9Lv1HESkLv6L/9w7neZPpvB8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wui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059" o:spid="_x0000_s116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deMUA&#10;AADcAAAADwAAAGRycy9kb3ducmV2LnhtbESPT4vCMBDF7wt+hzCCtzVVXFerUURZWAQP/gE9Ds3Y&#10;FJtJaaJ2/fRGEPY2w3vvN2+m88aW4ka1Lxwr6HUTEMSZ0wXnCg77n88RCB+QNZaOScEfeZjPWh9T&#10;TLW785Zuu5CLCGGfogITQpVK6TNDFn3XVcRRO7vaYohrnUtd4z3CbSn7STKUFguOFwxWtDSUXXZX&#10;Gynj3kk+trxemePw0f9aj8PiuFGq024WExCBmvBvfqd/daw/+IbXM3EC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x14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060" o:spid="_x0000_s116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wMYA&#10;AADcAAAADwAAAGRycy9kb3ducmV2LnhtbESPT2vCQBDF7wW/wzKF3nTTIiKpq/iHlHoQ21TwOmTH&#10;JJidTbNbjd/eOQi9zfDevPeb2aJ3jbpQF2rPBl5HCSjiwtuaSwOHn2w4BRUissXGMxm4UYDFfPA0&#10;w9T6K3/TJY+lkhAOKRqoYmxTrUNRkcMw8i2xaCffOYyydqW2HV4l3DX6LUkm2mHN0lBhS+uKinP+&#10;5wzk080622blRxu+Vr+33fi4356Pxrw898t3UJH6+G9+XH9awR8LrTwjE+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uwM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061" o:spid="_x0000_s117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AAcAA&#10;AADcAAAADwAAAGRycy9kb3ducmV2LnhtbERPS4vCMBC+C/sfwgh7kTV1EanVKIsgevVB9zo2Y1ts&#10;JqVJH/vvN4LgbT6+56y3g6lER40rLSuYTSMQxJnVJecKrpf9VwzCeWSNlWVS8EcOtpuP0RoTbXs+&#10;UXf2uQgh7BJUUHhfJ1K6rCCDbmpr4sDdbWPQB9jkUjfYh3BTye8oWkiDJYeGAmvaFZQ9zq1R0Ms2&#10;Puxm8/b22+kU4+Myndy1Up/j4WcFwtPg3+KX+6jD/PkSns+EC+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IAAcAAAADcAAAADwAAAAAAAAAAAAAAAACYAgAAZHJzL2Rvd25y&#10;ZXYueG1sUEsFBgAAAAAEAAQA9QAAAIU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062" o:spid="_x0000_s117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cXsUA&#10;AADcAAAADwAAAGRycy9kb3ducmV2LnhtbESPQUsDMRCF74L/IYzgzWYrVsratBRBukhBbCt4nN1M&#10;dxc3kyWJbfz3zqHQ2wzvzXvfLFbZDepEIfaeDUwnBSjixtueWwOH/dvDHFRMyBYHz2TgjyKslrc3&#10;CyytP/MnnXapVRLCsUQDXUpjqXVsOnIYJ34kFu3og8Mka2i1DXiWcDfox6J41g57loYOR3rtqPnZ&#10;/ToDT1X+eq9jvYlhk7bH8fsjV7U25v4ur19AJcrpar5cV1bwZ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9xe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063" o:spid="_x0000_s1172" style="position:absolute;left:9690;top:5689;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W+rTFAAAA3AAA&#10;AA8AAAAAAAAAAAAAAAAAqgIAAGRycy9kb3ducmV2LnhtbFBLBQYAAAAABAAEAPoAAACcAwAAAAA=&#10;">
                        <v:shape id="Freeform 11064" o:spid="_x0000_s117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tcMA&#10;AADcAAAADwAAAGRycy9kb3ducmV2LnhtbERPS2sCMRC+F/wPYQpeSk0qWNrVKOILr7Vlxduwme5u&#10;u5lsk+iu/94UCr3Nx/ec2aK3jbiQD7VjDU8jBYK4cKbmUsPH+/bxBUSIyAYbx6ThSgEW88HdDDPj&#10;On6jyyGWIoVwyFBDFWObSRmKiiyGkWuJE/fpvMWYoC+l8dilcNvIsVLP0mLNqaHCllYVFd+Hs9Vw&#10;ovz0sDyu5Y8quy/c7PJXr3Kth/f9cgoiUh//xX/uvUnzJ2P4fSZ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PtcMAAADcAAAADwAAAAAAAAAAAAAAAACYAgAAZHJzL2Rv&#10;d25yZXYueG1sUEsFBgAAAAAEAAQA9QAAAIg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065" o:spid="_x0000_s117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11066" o:spid="_x0000_s117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1067" o:spid="_x0000_s117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lwMMA&#10;AADcAAAADwAAAGRycy9kb3ducmV2LnhtbERPPWvDMBDdC/0P4grZGrkBl+BGCU0hwRk6ODFkPayz&#10;5dY6GUuJ7X9fFQrd7vE+b7ObbCfuNPjWsYKXZQKCuHK65UZBeTk8r0H4gKyxc0wKZvKw2z4+bDDT&#10;buSC7ufQiBjCPkMFJoQ+k9JXhiz6peuJI1e7wWKIcGikHnCM4baTqyR5lRZbjg0Ge/owVH2fb1bB&#10;/pTO0hdfh2Nd1p/5ut/frmiUWjxN728gAk3hX/znznWcn6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ClwM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068" o:spid="_x0000_s117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ZbcMA&#10;AADcAAAADwAAAGRycy9kb3ducmV2LnhtbERPTWvCQBC9C/6HZYReim4UlJq6igiC2IKYNNDjNDtN&#10;gtnZkF1j/PddoeBtHu9zVpve1KKj1lWWFUwnEQji3OqKCwVf6X78BsJ5ZI21ZVJwJweb9XCwwljb&#10;G5+pS3whQgi7GBWU3jexlC4vyaCb2IY4cL+2NegDbAupW7yFcFPLWRQtpMGKQ0OJDe1Kyi/J1SiI&#10;Pl26zI4fx+71euh/ku+MTmmm1Muo376D8NT7p/jffdBh/nwBj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4Zbc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069" o:spid="_x0000_s117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2cIA&#10;AADcAAAADwAAAGRycy9kb3ducmV2LnhtbERPTWvCQBC9F/oflhG8FLOpJSppVhGh2EsPRr0P2TFJ&#10;zc6G7FZjfn1XELzN431OtupNIy7UudqygvcoBkFcWF1zqeCw/5osQDiPrLGxTApu5GC1fH3JMNX2&#10;yju65L4UIYRdigoq79tUSldUZNBFtiUO3Ml2Bn2AXSl1h9cQbho5jeOZNFhzaKiwpU1FxTn/Mwre&#10;1sdkyIedbIk2t20v9cfv9Eep8ahff4Lw1Pun+OH+1mF+Mof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UDZ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070" o:spid="_x0000_s117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8/MQA&#10;AADcAAAADwAAAGRycy9kb3ducmV2LnhtbESP3WoCQQyF7wt9hyGF3tWsFaVdHaUUlF4oqO0DxJ3s&#10;D+5klp2pbt++uRC8Szgn53xZrAbfmgv3sQliYTzKwLAUwTVSWfj5Xr+8gYmJxFEbhC38cYTV8vFh&#10;QbkLVznw5ZgqoyESc7JQp9TliLGo2VMchY5FtTL0npKufYWup6uG+xZfs2yGnhrRhpo6/qy5OB9/&#10;vYU94pY3w+Tkd+W6KdHtTmP3bu3z0/AxB5N4SHfz7frLKf5UafUZnQ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Pz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071" o:spid="_x0000_s118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1072" o:spid="_x0000_s118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qLcUA&#10;AADcAAAADwAAAGRycy9kb3ducmV2LnhtbESPQW/CMAyF75P4D5GRdhspaEKoIyDWaRLsMg32A6zG&#10;a7I1TmkCFH79fJi0m633/N7n5XoIrTpTn3xkA9NJAYq4jtZzY+Dz8PqwAJUyssU2Mhm4UoL1anS3&#10;xNLGC3/QeZ8bJSGcSjTgcu5KrVPtKGCaxI5YtK/YB8yy9o22PV4kPLR6VhRzHdCzNDjsqHJU/+xP&#10;wcBb9b14fPG7Q9q8z25Xz8/VsXPG3I+HzROoTEP+N/9db63gzwV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2ot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073" o:spid="_x0000_s118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898UA&#10;AADcAAAADwAAAGRycy9kb3ducmV2LnhtbESPT4vCMBDF74LfIYywN00rWNZqFFEWRPDgH9Dj0Mw2&#10;ZZtJabLa9dMbQdjbDO+937yZLztbixu1vnKsIB0lIIgLpysuFZxPX8NPED4ga6wdk4I/8rBc9Htz&#10;zLW784Fux1CKCGGfowITQpNL6QtDFv3INcRR+3atxRDXtpS6xXuE21qOkySTFiuOFww2tDZU/Bx/&#10;baRM06t8HHi3MZfsMZ7spmF12Sv1MehWMxCBuvBvfqe3OtbPUng9Eye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3z3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074" o:spid="_x0000_s118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FSsMA&#10;AADcAAAADwAAAGRycy9kb3ducmV2LnhtbERPS4vCMBC+L/gfwgjeNFVEpBrFB13Ww6JWwevQjG2x&#10;mXSbrNZ/vxGEvc3H95z5sjWVuFPjSssKhoMIBHFmdcm5gvMp6U9BOI+ssbJMCp7kYLnofMwx1vbB&#10;R7qnPhchhF2MCgrv61hKlxVk0A1sTRy4q20M+gCbXOoGHyHcVHIURRNpsOTQUGBNm4KyW/prFKTT&#10;7SbZJfln7Q7rn+f3+LLf3S5K9brtagbCU+v/xW/3lw7zJyN4PR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LFSsMAAADcAAAADwAAAAAAAAAAAAAAAACYAgAAZHJzL2Rv&#10;d25yZXYueG1sUEsFBgAAAAAEAAQA9QAAAIg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075" o:spid="_x0000_s118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ri8IA&#10;AADcAAAADwAAAGRycy9kb3ducmV2LnhtbERPS2vCQBC+C/6HZQpepG5ii6Spa5CAmGu12Os0Oyah&#10;2dmQ3Tz677uFQm/z8T1nn82mFSP1rrGsIN5EIIhLqxuuFLxfT48JCOeRNbaWScE3OcgOy8UeU20n&#10;fqPx4isRQtilqKD2vkuldGVNBt3GdsSBu9veoA+wr6TucQrhppXbKNpJgw2Hhho7ymsqvy6DUTDJ&#10;ITnn8fPw+THqGybFy21910qtHubjKwhPs/8X/7kLHebvnuD3mXC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2uLwgAAANwAAAAPAAAAAAAAAAAAAAAAAJgCAABkcnMvZG93&#10;bnJldi54bWxQSwUGAAAAAAQABAD1AAAAhwM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076" o:spid="_x0000_s118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Q4MIA&#10;AADcAAAADwAAAGRycy9kb3ducmV2LnhtbERP22oCMRB9L/gPYQTfarYiUrZGkYK4iFDqBfo4uxl3&#10;FzeTJYka/94UCn2bw7nOfBlNJ27kfGtZwds4A0FcWd1yreB4WL++g/ABWWNnmRQ8yMNyMXiZY67t&#10;nb/ptg+1SCHsc1TQhNDnUvqqIYN+bHvixJ2tMxgSdLXUDu8p3HRykmUzabDl1NBgT58NVZf91SiY&#10;FvG0LX258W4Tduf+5ysWpVRqNIyrDxCBYvgX/7kLnebPpv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BDg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077" o:spid="_x0000_s1186" style="position:absolute;left:9678;top:5997;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wE2CsQAAADcAAAA&#10;DwAAAAAAAAAAAAAAAACqAgAAZHJzL2Rvd25yZXYueG1sUEsFBgAAAAAEAAQA+gAAAJsDAAAAAA==&#10;">
                        <v:shape id="Freeform 11078" o:spid="_x0000_s118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DC8MA&#10;AADcAAAADwAAAGRycy9kb3ducmV2LnhtbERPS0sDMRC+C/6HMEIvxSbtYbFr01JaFa99sNLbsBl3&#10;VzeTbRK7679vhIK3+fies1gNthUX8qFxrGE6USCIS2carjQcD6+PTyBCRDbYOiYNvxRgtby/W2Bu&#10;XM87uuxjJVIIhxw11DF2uZShrMlimLiOOHGfzluMCfpKGo99CretnCmVSYsNp4YaO9rUVH7vf6yG&#10;ExWn8fpjK8+q6r/w5a2Ye1VoPXoY1s8gIg3xX3xzv5s0P8vg75l0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oDC8MAAADcAAAADwAAAAAAAAAAAAAAAACYAgAAZHJzL2Rv&#10;d25yZXYueG1sUEsFBgAAAAAEAAQA9QAAAIg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079" o:spid="_x0000_s118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1080" o:spid="_x0000_s118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1081" o:spid="_x0000_s119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leMMA&#10;AADcAAAADwAAAGRycy9kb3ducmV2LnhtbERPTWvCQBC9F/oflin0VjcVKjZ1lVpQ4qEHo9DrkJ1k&#10;02ZnQ3YTk3/vFgRv83ifs9qMthEDdb52rOB1loAgLpyuuVJwPu1eliB8QNbYOCYFE3nYrB8fVphq&#10;d+EjDXmoRAxhn6ICE0KbSukLQxb9zLXEkStdZzFE2FVSd3iJ4baR8yRZSIs1xwaDLX0ZKv7y3irY&#10;Ht4m6Y+/u315Lr+zZbvtf9Ao9fw0fn6ACDSGu/jmznScv3iH/2fi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FleM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082" o:spid="_x0000_s119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44scA&#10;AADcAAAADwAAAGRycy9kb3ducmV2LnhtbESPQWvCQBCF7wX/wzKCl1I37aG1qatIoSBaKCYGPI7Z&#10;aRLMzobsGtN/3zkUepvhvXnvm+V6dK0aqA+NZwOP8wQUceltw5WBY/7xsAAVIrLF1jMZ+KEA69Xk&#10;bomp9Tc+0JDFSkkIhxQN1DF2qdahrMlhmPuOWLRv3zuMsvaVtj3eJNy1+ilJnrXDhqWhxo7eayov&#10;2dUZSD5D/lrs9rvh/rodz9mpoK+8MGY2HTdvoCKN8d/8d721gv8i+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OeOLHAAAA3AAAAA8AAAAAAAAAAAAAAAAAmAIAAGRy&#10;cy9kb3ducmV2LnhtbFBLBQYAAAAABAAEAPUAAACMAw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083" o:spid="_x0000_s119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hVsMA&#10;AADcAAAADwAAAGRycy9kb3ducmV2LnhtbERPTWvCQBC9F/wPyxR6KbqJopbUTQhCaS89GNv7kJ0m&#10;abOzIbtqkl/vFgRv83ifs8sG04oz9a6xrCBeRCCIS6sbrhR8Hd/mLyCcR9bYWiYFIznI0tnDDhNt&#10;L3ygc+ErEULYJaig9r5LpHRlTQbdwnbEgfuxvUEfYF9J3eMlhJtWLqNoIw02HBpq7GhfU/lXnIyC&#10;5/x7PRXTQXZE+/F9kHr1u/xU6ulxyF9BeBr8XXxzf+gwfxvD/zPhAp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khVsMAAADcAAAADwAAAAAAAAAAAAAAAACYAgAAZHJzL2Rv&#10;d25yZXYueG1sUEsFBgAAAAAEAAQA9QAAAIg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084" o:spid="_x0000_s119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XdsEA&#10;AADcAAAADwAAAGRycy9kb3ducmV2LnhtbERP22rCQBB9L/gPywh9qxMt2Da6SikoPijUtB8wZicX&#10;zM6G7Krx711B8G0O5zrzZW8bdebO1040jEcJKJbcmVpKDf9/q7dPUD6QGGqcsIYre1guBi9zSo27&#10;yJ7PWShVDBGfkoYqhDZF9HnFlvzItSyRK1xnKUTYlWg6usRw2+AkSaZoqZbYUFHLPxXnx+xkNfwi&#10;bnndvx/srljVBZrdYWy+tH4d9t8zUIH78BQ/3BsT539M4P5MvA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Nl3b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085" o:spid="_x0000_s119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1086" o:spid="_x0000_s119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688MA&#10;AADcAAAADwAAAGRycy9kb3ducmV2LnhtbERPzWoCMRC+F/oOYQq91awiKluj2C0F9VK69gGGzbiJ&#10;bibbTaqrT28KQm/z8f3OfNm7RpyoC9azguEgA0FceW25VvC9+3iZgQgRWWPjmRRcKMBy8fgwx1z7&#10;M3/RqYy1SCEcclRgYmxzKUNlyGEY+JY4cXvfOYwJdrXUHZ5TuGvkKMsm0qHl1GCwpcJQdSx/nYJt&#10;cZiN3+1mF1afo+vF8lvx0xqlnp/61SuISH38F9/da53mT8fw90y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X688MAAADcAAAADwAAAAAAAAAAAAAAAACYAgAAZHJzL2Rv&#10;d25yZXYueG1sUEsFBgAAAAAEAAQA9QAAAIgDA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087" o:spid="_x0000_s119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sKcYA&#10;AADcAAAADwAAAGRycy9kb3ducmV2LnhtbESPQWvCQBCF70L/wzKF3nSjEK3RVaSlUAI9mBb0OGTH&#10;bDA7G7LbGP31bkHobYb33jdv1tvBNqKnzteOFUwnCQji0umaKwU/3x/jVxA+IGtsHJOCK3nYbp5G&#10;a8y0u/Ce+iJUIkLYZ6jAhNBmUvrSkEU/cS1x1E6usxji2lVSd3iJcNvIWZLMpcWa4wWDLb0ZKs/F&#10;r42U5fQob3vO381hfpul+TLsDl9KvTwPuxWIQEP4Nz/SnzrWX6Tw90yc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XsKcYAAADcAAAADwAAAAAAAAAAAAAAAACYAgAAZHJz&#10;L2Rvd25yZXYueG1sUEsFBgAAAAAEAAQA9QAAAIsDA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088" o:spid="_x0000_s119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VlMQA&#10;AADcAAAADwAAAGRycy9kb3ducmV2LnhtbERPTWvCQBC9F/oflil4azYWsRLdBKuk1EOxjYLXITsm&#10;wexszG41/vtuoeBtHu9zFtlgWnGh3jWWFYyjGARxaXXDlYL9Ln+egXAeWWNrmRTcyEGWPj4sMNH2&#10;yt90KXwlQgi7BBXU3neJlK6syaCLbEccuKPtDfoA+0rqHq8h3LTyJY6n0mDDoaHGjlY1lafixygo&#10;ZutVvsmr9859vZ1vn5PDdnM6KDV6GpZzEJ4Gfxf/uz90mP86hb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VZT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089" o:spid="_x0000_s119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7VcIA&#10;AADcAAAADwAAAGRycy9kb3ducmV2LnhtbERPS2vCQBC+C/6HZQpepG4ipaapa5CAmGu12Os0Oyah&#10;2dmQ3Tz677uFQm/z8T1nn82mFSP1rrGsIN5EIIhLqxuuFLxfT48JCOeRNbaWScE3OcgOy8UeU20n&#10;fqPx4isRQtilqKD2vkuldGVNBt3GdsSBu9veoA+wr6TucQrhppXbKHqWBhsODTV2lNdUfl0Go2CS&#10;Q3LO46fh82PUN0yKl9v6rpVaPczHVxCeZv8v/nMXOszf7eD3mXC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ftVwgAAANwAAAAPAAAAAAAAAAAAAAAAAJgCAABkcnMvZG93&#10;bnJldi54bWxQSwUGAAAAAAQABAD1AAAAhwM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090" o:spid="_x0000_s119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OMUA&#10;AADcAAAADwAAAGRycy9kb3ducmV2LnhtbESPQUsDMRCF74L/IYzgzWYrUsvatBRBukhBbCt4nN1M&#10;dxc3kyWJbfz3zqHQ2wzvzXvfLFbZDepEIfaeDUwnBSjixtueWwOH/dvDHFRMyBYHz2TgjyKslrc3&#10;CyytP/MnnXapVRLCsUQDXUpjqXVsOnIYJ34kFu3og8Mka2i1DXiWcDfox6KYaYc9S0OHI7121Pzs&#10;fp2Bpyp/vdex3sSwSdvj+P2Rq1obc3+X1y+gEuV0NV+uKyv4z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Iw4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091" o:spid="_x0000_s1200" style="position:absolute;left:9396;top:6000;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VqtLFAAAA3AAA&#10;AA8AAAAAAAAAAAAAAAAAqgIAAGRycy9kb3ducmV2LnhtbFBLBQYAAAAABAAEAPoAAACcAwAAAAA=&#10;">
                        <v:shape id="Freeform 11092" o:spid="_x0000_s120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YHsUA&#10;AADcAAAADwAAAGRycy9kb3ducmV2LnhtbESPQU/DMAyF75P4D5GRdplYAgc0yrJpgoG4MlDRblZj&#10;2kLjdEm2ln+PD5N2s/We3/u8XI++UyeKqQ1s4XZuQBFXwbVcW/j8eLlZgEoZ2WEXmCz8UYL16mqy&#10;xMKFgd/ptMu1khBOBVpocu4LrVPVkMc0Dz2xaN8hesyyxlq7iIOE+07fGXOvPbYsDQ329NRQ9bs7&#10;egt7KvezzdezPph6+MHta/kQTWnt9HrcPILKNOaL+Xz95gR/If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9ge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093" o:spid="_x0000_s120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11094" o:spid="_x0000_s120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1095" o:spid="_x0000_s120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0aMIA&#10;AADcAAAADwAAAGRycy9kb3ducmV2LnhtbERPS4vCMBC+C/sfwix403QVpXSNsi4oevDgA7wOzbTp&#10;bjMpTdT6740geJuP7zmzRWdrcaXWV44VfA0TEMS50xWXCk7H1SAF4QOyxtoxKbiTh8X8ozfDTLsb&#10;7+l6CKWIIewzVGBCaDIpfW7Ioh+6hjhyhWsthgjbUuoWbzHc1nKUJFNpseLYYLChX0P5/+FiFSy3&#10;k7v0+7/VujgVu03aLC9nNEr1P7ufbxCBuvAWv9wbHeenY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bRowgAAANwAAAAPAAAAAAAAAAAAAAAAAJgCAABkcnMvZG93&#10;bnJldi54bWxQSwUGAAAAAAQABAD1AAAAhw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096" o:spid="_x0000_s120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OxsMA&#10;AADcAAAADwAAAGRycy9kb3ducmV2LnhtbERPTWvCQBC9C/6HZYReRDeKFE1dRQRBbEGaNNDjNDtN&#10;gtnZkF1j/PddoeBtHu9z1tve1KKj1lWWFcymEQji3OqKCwVf6WGyBOE8ssbaMim4k4PtZjhYY6zt&#10;jT+pS3whQgi7GBWU3jexlC4vyaCb2oY4cL+2NegDbAupW7yFcFPLeRS9SoMVh4YSG9qXlF+Sq1EQ&#10;fbh0lZ3eT934eux/ku+Mzmmm1Muo372B8NT7p/jffdRh/nIBj2fC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AOxs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097" o:spid="_x0000_s120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XcsIA&#10;AADcAAAADwAAAGRycy9kb3ducmV2LnhtbERPTWvCQBC9F/wPywi9lLoxYpHoJoRAaS8ejO19yI5J&#10;2uxsyK6a+OtdodDbPN7n7LLRdOJCg2stK1guIhDEldUt1wq+ju+vGxDOI2vsLJOCiRxk6exph4m2&#10;Vz7QpfS1CCHsElTQeN8nUrqqIYNuYXviwJ3sYNAHONRSD3gN4aaTcRS9SYMth4YGeyoaqn7Ls1Hw&#10;kn+vb+XtIHuiYvoYpV79xHulnudjvgXhafT/4j/3pw7zN2t4PBMu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1dy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098" o:spid="_x0000_s120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hUsEA&#10;AADcAAAADwAAAGRycy9kb3ducmV2LnhtbERP22rCQBB9L/QflhH61kxsQWx0FSlY+lChxn7AmJ1c&#10;MDsbstsk/XtXKPg2h3Od9XayrRq4940TDfMkBcVSONNIpeHntH9egvKBxFDrhDX8sYft5vFhTZlx&#10;oxx5yEOlYoj4jDTUIXQZoi9qtuQT17FErnS9pRBhX6HpaYzhtsWXNF2gpUZiQ00dv9dcXPJfq+Eb&#10;8Ys/ptezPZT7pkRzOM/Nm9ZPs2m3AhV4Cnfxv/vTxPnLBdyeiRfg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j4VL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099" o:spid="_x0000_s120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1100" o:spid="_x0000_s120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0cUA&#10;AADcAAAADwAAAGRycy9kb3ducmV2LnhtbESPQU/DMAyF70j7D5EncWMpE0JVWTaNTkjABbHtB1iN&#10;abI1TteErePX4wMSN1vv+b3Pi9UYOnWmIfnIBu5nBSjiJlrPrYH97uWuBJUyssUuMhm4UoLVcnKz&#10;wMrGC3/SeZtbJSGcKjTgcu4rrVPjKGCaxZ5YtK84BMyyDq22A14kPHR6XhSPOqBnaXDYU+2oOW6/&#10;g4H3+lA+bPzbLq0/5j9Xz8/1qXfG3E7H9ROoTGP+N/9dv1rBL4V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DR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01" o:spid="_x0000_s121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WC8QA&#10;AADcAAAADwAAAGRycy9kb3ducmV2LnhtbESPT4vCMBDF74LfIczC3jRVWLHVKKIIIuzBP6DHoRmb&#10;ss2kNFGrn94sCN5meO/95s103tpK3KjxpWMFg34Cgjh3uuRCwfGw7o1B+ICssXJMCh7kYT7rdqaY&#10;aXfnHd32oRARwj5DBSaEOpPS54Ys+r6riaN2cY3FENemkLrBe4TbSg6TZCQtlhwvGKxpaSj/219t&#10;pKSDs3zueLsyp9Fz+LNNw+L0q9T3V7uYgAjUho/5nd7oWH+cwv8zcQI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lgv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102" o:spid="_x0000_s121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OgcYA&#10;AADcAAAADwAAAGRycy9kb3ducmV2LnhtbESPQWvCQBCF7wX/wzKCN90oUjR1FbWk1ENpTQteh+w0&#10;CWZn0+xW47/vHITeZnhv3vtmteldoy7UhdqzgekkAUVceFtzaeDrMxsvQIWIbLHxTAZuFGCzHjys&#10;MLX+yke65LFUEsIhRQNVjG2qdSgqchgmviUW7dt3DqOsXalth1cJd42eJcmjdlizNFTY0r6i4pz/&#10;OgP54nmfHbLypQ0fu5/b2/z0fjifjBkN++0TqEh9/Dffr1+t4C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mOgc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103" o:spid="_x0000_s121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gQMIA&#10;AADcAAAADwAAAGRycy9kb3ducmV2LnhtbERPS0vDQBC+F/wPywi9FLuJFElit0UKYq7Gkl7H7DQJ&#10;ZmdDdvPov3cLgrf5+J6zPy6mExMNrrWsIN5GIIgrq1uuFZy/3p8SEM4ja+wsk4IbOTgeHlZ7zLSd&#10;+ZOmwtcihLDLUEHjfZ9J6aqGDLqt7YkDd7WDQR/gUEs94BzCTSefo+hFGmw5NDTY06mh6qcYjYJZ&#10;jsnHKd6N35dJl5jkabm5aqXWj8vbKwhPi/8X/7lzHeanMdyfCR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CBAwgAAANwAAAAPAAAAAAAAAAAAAAAAAJgCAABkcnMvZG93&#10;bnJldi54bWxQSwUGAAAAAAQABAD1AAAAhwM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104" o:spid="_x0000_s121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dKMIA&#10;AADcAAAADwAAAGRycy9kb3ducmV2LnhtbERP22oCMRB9L/gPYQTfalaRUlejiFBcSqHUC/g4uxl3&#10;FzeTJUk1/fumUPBtDuc6y3U0nbiR861lBZNxBoK4srrlWsHx8Pb8CsIHZI2dZVLwQx7Wq8HTEnNt&#10;7/xFt32oRQphn6OCJoQ+l9JXDRn0Y9sTJ+5incGQoKuldnhP4aaT0yx7kQZbTg0N9rRtqLruv42C&#10;WRFP76Uvd97twselP3/GopRKjYZxswARKIaH+N9d6DR/PoW/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F0o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105" o:spid="_x0000_s1214" style="position:absolute;left:9899;top:5892;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nF7wsQAAADcAAAA&#10;DwAAAAAAAAAAAAAAAACqAgAAZHJzL2Rvd25yZXYueG1sUEsFBgAAAAAEAAQA+gAAAJsDAAAAAA==&#10;">
                        <v:shape id="Freeform 11106" o:spid="_x0000_s121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IwMMA&#10;AADcAAAADwAAAGRycy9kb3ducmV2LnhtbERPTWsCMRC9F/wPYQQvpSYtpdTVKFKreK0tW7wNm3F3&#10;dTNZk+hu/70pFHqbx/uc2aK3jbiSD7VjDY9jBYK4cKbmUsPX5/rhFUSIyAYbx6ThhwIs5oO7GWbG&#10;dfxB110sRQrhkKGGKsY2kzIUFVkMY9cSJ+7gvMWYoC+l8dilcNvIJ6VepMWaU0OFLb1VVJx2F6th&#10;T/n+fvm9kmdVdkd83+QTr3KtR8N+OQURqY//4j/31qT5k2f4fSZ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FIwMMAAADcAAAADwAAAAAAAAAAAAAAAACYAgAAZHJzL2Rv&#10;d25yZXYueG1sUEsFBgAAAAAEAAQA9QAAAIg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107" o:spid="_x0000_s121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Group 11108" o:spid="_x0000_s121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1109" o:spid="_x0000_s121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ktsIA&#10;AADcAAAADwAAAGRycy9kb3ducmV2LnhtbERPS4vCMBC+L/gfwgje1lTBV9coKijuwYMP2OvQTJvu&#10;NpPSRK3/fiMI3ubje8582dpK3KjxpWMFg34CgjhzuuRCweW8/ZyC8AFZY+WYFDzIw3LR+Zhjqt2d&#10;j3Q7hULEEPYpKjAh1KmUPjNk0fddTRy53DUWQ4RNIXWD9xhuKzlMkrG0WHJsMFjTxlD2d7paBevv&#10;0UP64+92l1/yw35ar68/aJTqddvVF4hAbXiLX+69jvNnE3g+Ey+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yS2wgAAANwAAAAPAAAAAAAAAAAAAAAAAJgCAABkcnMvZG93&#10;bnJldi54bWxQSwUGAAAAAAQABAD1AAAAhw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110" o:spid="_x0000_s121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SHsYA&#10;AADcAAAADwAAAGRycy9kb3ducmV2LnhtbESPQWvCQBCF74X+h2UKvRTdtIdSo6uUQkFsQZoY8Dhm&#10;xySYnQ3ZNab/3jkI3mZ4b977ZrEaXasG6kPj2cDrNAFFXHrbcGVgl39PPkCFiGyx9UwG/inAavn4&#10;sMDU+gv/0ZDFSkkIhxQN1DF2qdahrMlhmPqOWLSj7x1GWftK2x4vEu5a/ZYk79phw9JQY0dfNZWn&#10;7OwMJL8hnxWbn83wcl6Ph2xf0DYvjHl+Gj/noCKN8W6+Xa+t4M+EVp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SSHs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111" o:spid="_x0000_s122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LqsIA&#10;AADcAAAADwAAAGRycy9kb3ducmV2LnhtbERPTWvCQBC9F/wPywi9FLPRUjGpq4hQ2osHo96H7DSJ&#10;ZmdDdtXVX98VCt7m8T5nvgymFRfqXWNZwThJQRCXVjdcKdjvvkYzEM4ja2wtk4IbOVguBi9zzLW9&#10;8pYuha9EDGGXo4La+y6X0pU1GXSJ7Ygj92t7gz7CvpK6x2sMN62cpOlUGmw4NtTY0bqm8lScjYK3&#10;1eHjXty3siNa376D1O/HyUap12FYfYLwFPxT/O/+0XF+lsHjmXi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8uq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112" o:spid="_x0000_s122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m8EA&#10;AADcAAAADwAAAGRycy9kb3ducmV2LnhtbESPzWoCQRCE70LeYWjBm/aqIGbjKBIw5KDgTx6g3en9&#10;ITs9y86o69s7guCxqKqvqMWqs7W6cusrJxrGowQUS+ZMJYWGv9NmOAflA4mh2glruLOH1fKjt6DU&#10;uJsc+HoMhYoQ8SlpKENoUkSflWzJj1zDEr3ctZZClG2BpqVbhNsaJ0kyQ0uVxIWSGv4uOfs/XqyG&#10;PeKWf7rp2e7yTZWj2Z3H5lPrQb9bf4EK3IV3+NX+NRoiEZ5n4hH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wvpv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113" o:spid="_x0000_s122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1114" o:spid="_x0000_s122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HcUA&#10;AADcAAAADwAAAGRycy9kb3ducmV2LnhtbESPUWvCMBSF3wf+h3AF32a6MoZ0RnGVwdyLWPcDLs1d&#10;E21uapNp3a9fBGGPh3POdzjz5eBacaY+WM8KnqYZCOLaa8uNgq/9++MMRIjIGlvPpOBKAZaL0cMc&#10;C+0vvKNzFRuRIBwKVGBi7AopQ23IYZj6jjh53753GJPsG6l7vCS4a2WeZS/SoeW0YLCj0lB9rH6c&#10;gs/yMHte280+rLb579XyW3nqjFKT8bB6BRFpiP/he/tDK8izH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9Ud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15" o:spid="_x0000_s122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Dx8UA&#10;AADcAAAADwAAAGRycy9kb3ducmV2LnhtbESPQWvCQBSE74X+h+UVeqsbIwaTuoq0CEXowSjE4yP7&#10;mg3Nvg3ZrUZ/fbdQ8DjMzDfMcj3aTpxp8K1jBdNJAoK4drrlRsHxsH1ZgPABWWPnmBRcycN69fiw&#10;xEK7C+/pXIZGRAj7AhWYEPpCSl8bsugnrieO3pcbLIYoh0bqAS8RbjuZJkkmLbYcFwz29Gao/i5/&#10;bKTk05O87Xn3bqrsls53edhUn0o9P42bVxCBxnAP/7c/tII0mcH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8PH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116" o:spid="_x0000_s122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18ecYA&#10;AADcAAAADwAAAGRycy9kb3ducmV2LnhtbESPQWvCQBSE7wX/w/KE3urGIEVSV2kjKfUgtqng9ZF9&#10;JsHs23R3q/Hfu0Khx2FmvmEWq8F04kzOt5YVTCcJCOLK6pZrBfvv4mkOwgdkjZ1lUnAlD6vl6GGB&#10;mbYX/qJzGWoRIewzVNCE0GdS+qohg35ie+LoHa0zGKJ0tdQOLxFuOpkmybM02HJcaLCnvKHqVP4a&#10;BeV8nRebon7v/efbz3U7O+w2p4NSj+Ph9QVEoCH8h//aH1pBmszgfi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18ec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117" o:spid="_x0000_s122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SuMQA&#10;AADcAAAADwAAAGRycy9kb3ducmV2LnhtbESPzWrDMBCE74W8g9hALyWRbdrgulFCMIT62iQk1621&#10;sU2tlbHkn759VSj0OMzMN8x2P5tWjNS7xrKCeB2BIC6tbrhScDkfVykI55E1tpZJwTc52O8WD1vM&#10;tJ34g8aTr0SAsMtQQe19l0npypoMurXtiIN3t71BH2RfSd3jFOCmlUkUbaTBhsNCjR3lNZVfp8Eo&#10;mOSQvufx8/B5G/UV0+L1+nTXSj0u58MbCE+z/w//tQutIIle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A0rj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118" o:spid="_x0000_s122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v0MQA&#10;AADcAAAADwAAAGRycy9kb3ducmV2LnhtbESP3WoCMRSE7wu+QziCdzVbESlbo0hBXEQo9Qd6eXZz&#10;3F3cnCxJ1Pj2plDo5TAz3zDzZTSduJHzrWUFb+MMBHFldcu1guNh/foOwgdkjZ1lUvAgD8vF4GWO&#10;ubZ3/qbbPtQiQdjnqKAJoc+l9FVDBv3Y9sTJO1tnMCTpaqkd3hPcdHKSZTNpsOW00GBPnw1Vl/3V&#10;KJgW8bQtfbnxbhN25/7nKxalVGo0jKsPEIFi+A//tQutYJLN4PdMO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Er9D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119" o:spid="_x0000_s1228" style="position:absolute;left:9702;top:6214;width:210;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Yk6wwAAANwAAAAP&#10;AAAAAAAAAAAAAAAAAKoCAABkcnMvZG93bnJldi54bWxQSwUGAAAAAAQABAD6AAAAmgMAAAAA&#10;">
                        <v:shape id="Freeform 11120" o:spid="_x0000_s122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2PsEA&#10;AADcAAAADwAAAGRycy9kb3ducmV2LnhtbERPPW/CMBDdK/EfrENiQcUuA4IUgxAFxFpaBbGd4muS&#10;Ep+DbUj67+uhUsen971c97YRD/KhdqzhZaJAEBfO1Fxq+PzYP89BhIhssHFMGn4owHo1eFpiZlzH&#10;7/Q4xVKkEA4ZaqhibDMpQ1GRxTBxLXHivpy3GBP0pTQeuxRuGzlVaiYt1pwaKmxpW1FxPd2thgvl&#10;l/Hm/CZvquy+cXfIF17lWo+G/eYVRKQ+/ov/3EejYarS2n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jtj7BAAAA3AAAAA8AAAAAAAAAAAAAAAAAmAIAAGRycy9kb3du&#10;cmV2LnhtbFBLBQYAAAAABAAEAPUAAACGAw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121" o:spid="_x0000_s123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11122" o:spid="_x0000_s123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1123" o:spid="_x0000_s123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7f8MA&#10;AADcAAAADwAAAGRycy9kb3ducmV2LnhtbESPT4vCMBTE7wt+h/AEb2taYRepRlHBRQ8e/ANeH81r&#10;U21eShO1fnuzIHgcZuY3zHTe2VrcqfWVYwXpMAFBnDtdcangdFx/j0H4gKyxdkwKnuRhPut9TTHT&#10;7sF7uh9CKSKEfYYKTAhNJqXPDVn0Q9cQR69wrcUQZVtK3eIjwm0tR0nyKy1WHBcMNrQylF8PN6tg&#10;uf15Sr+/rP+KU7HbjJvl7YxGqUG/W0xABOrCJ/xub7SCUZrC/5l4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R7f8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124" o:spid="_x0000_s123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H0sUA&#10;AADcAAAADwAAAGRycy9kb3ducmV2LnhtbESPQWvCQBSE74L/YXkFL1I35iAaXaUIglihmBjo8Zl9&#10;TUKzb0N2jem/7xYKHoeZ+YbZ7AbTiJ46V1tWMJ9FIIgLq2suFVyzw+sShPPIGhvLpOCHHOy249EG&#10;E20ffKE+9aUIEHYJKqi8bxMpXVGRQTezLXHwvmxn0AfZlVJ3+Ahw08g4ihbSYM1hocKW9hUV3+nd&#10;KIjOLlvlp/dTP70fh1v6mdNHlis1eRne1iA8Df4Z/m8ftYJ4Hs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sfSxQAAANwAAAAPAAAAAAAAAAAAAAAAAJgCAABkcnMv&#10;ZG93bnJldi54bWxQSwUGAAAAAAQABAD1AAAAigM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125" o:spid="_x0000_s123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eZsMA&#10;AADcAAAADwAAAGRycy9kb3ducmV2LnhtbESPQYvCMBSE78L+h/AEL6KpFRfpGqUURC97sK73R/Ns&#10;uzYvpclq9ddvBMHjMDPfMKtNbxpxpc7VlhXMphEI4sLqmksFP8ftZAnCeWSNjWVScCcHm/XHYIWJ&#10;tjc+0DX3pQgQdgkqqLxvEyldUZFBN7UtcfDOtjPog+xKqTu8BbhpZBxFn9JgzWGhwpayiopL/mcU&#10;jNPT4pE/DrIlyu67Xur5b/yt1GjYp18gPPX+HX6191pBPJv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2eZsMAAADcAAAADwAAAAAAAAAAAAAAAACYAgAAZHJzL2Rv&#10;d25yZXYueG1sUEsFBgAAAAAEAAQA9QAAAIg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126" o:spid="_x0000_s123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uRcQA&#10;AADcAAAADwAAAGRycy9kb3ducmV2LnhtbESP3WrCQBSE74W+w3IKvdOT2FJsdBNEsPRCoWof4Jg9&#10;+cHs2ZDdavr2bqHQy2FmvmFWxWg7deXBt040pLMEFEvpTCu1hq/TdroA5QOJoc4Ja/hhD0X+MFlR&#10;ZtxNDnw9hlpFiPiMNDQh9BmiLxu25GeuZ4le5QZLIcqhRjPQLcJth/MkeUVLrcSFhnreNFxejt9W&#10;wyfijt/H57PdV9u2QrM/p+ZN66fHcb0EFXgM/+G/9ofRME9f4PdMPAKY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SLkX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127" o:spid="_x0000_s123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1128" o:spid="_x0000_s123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Fw8UA&#10;AADcAAAADwAAAGRycy9kb3ducmV2LnhtbESPUWvCMBSF34X9h3CFvWlqGSKdUbRjsPki1v2AS3PX&#10;ZGtuuibTul9vBGGPh3POdzjL9eBacaI+WM8KZtMMBHHtteVGwcfxdbIAESKyxtYzKbhQgPXqYbTE&#10;QvszH+hUxUYkCIcCFZgYu0LKUBtyGKa+I07ep+8dxiT7RuoezwnuWpln2Vw6tJwWDHZUGqq/q1+n&#10;YFd+LZ5e7PsxbPb538XytvzpjFKP42HzDCLSEP/D9/abVpDP5n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UXD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29" o:spid="_x0000_s123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TGcUA&#10;AADcAAAADwAAAGRycy9kb3ducmV2LnhtbESPT4vCMBTE78J+h/AWvGnagv+qUWQXQQQP6oJ7fDTP&#10;pmzzUpqsdv30G0HwOMzMb5jFqrO1uFLrK8cK0mECgrhwuuJSwddpM5iC8AFZY+2YFPyRh9XyrbfA&#10;XLsbH+h6DKWIEPY5KjAhNLmUvjBk0Q9dQxy9i2sthijbUuoWbxFua5klyVharDguGGzow1Dxc/y1&#10;kTJLv+X9wLtPcx7fs9FuFtbnvVL99249BxGoC6/ws73VCrJ0Ao8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VMZ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130" o:spid="_x0000_s123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gocIA&#10;AADcAAAADwAAAGRycy9kb3ducmV2LnhtbERPy4rCMBTdC/5DuMLsNFUGkWoUH3QYF6JWwe2lubbF&#10;5qbTZLT+vVkILg/nPVu0phJ3alxpWcFwEIEgzqwuOVdwPiX9CQjnkTVWlknBkxws5t3ODGNtH3yk&#10;e+pzEULYxaig8L6OpXRZQQbdwNbEgbvaxqAPsMmlbvARwk0lR1E0lgZLDg0F1rQuKLul/0ZBOtms&#10;k22S/9TusPp77r4v++3totRXr11OQXhq/Uf8dv9qBaNhWBvO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eChwgAAANwAAAAPAAAAAAAAAAAAAAAAAJgCAABkcnMvZG93&#10;bnJldi54bWxQSwUGAAAAAAQABAD1AAAAhw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131" o:spid="_x0000_s124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OYMMA&#10;AADcAAAADwAAAGRycy9kb3ducmV2LnhtbESPT4vCMBTE7wt+h/AEL4umlWWp1SgiiF7XFb0+m2db&#10;bF5Kk/7x228WBI/DzPyGWW0GU4mOGldaVhDPIhDEmdUl5wrOv/tpAsJ5ZI2VZVLwJAeb9ehjham2&#10;Pf9Qd/K5CBB2KSoovK9TKV1WkEE3szVx8O62MeiDbHKpG+wD3FRyHkXf0mDJYaHAmnYFZY9TaxT0&#10;sk0Ou/irvV07fcHkuLh83rVSk/GwXYLwNPh3+NU+agXzeAH/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ROYM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132" o:spid="_x0000_s124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OX8EA&#10;AADcAAAADwAAAGRycy9kb3ducmV2LnhtbERPW2vCMBR+H/gfwhF8m+nKGNIZRQZiGcKYF9jjaXNs&#10;i81JSaLGf28eBj5+fPf5MppeXMn5zrKCt2kGgri2uuNGwWG/fp2B8AFZY2+ZFNzJw3Ixepljoe2N&#10;f+m6C41IIewLVNCGMBRS+rolg35qB+LEnawzGBJ0jdQObync9DLPsg9psOPU0OJAXy3V593FKHgv&#10;4/G78tXGu03Ynoa/n1hWUqnJOK4+QQSK4Sn+d5daQZ6n+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Uzl/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133" o:spid="_x0000_s1242" style="position:absolute;left:8762;top:6058;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XotcMAAADcAAAADwAAAGRycy9kb3ducmV2LnhtbESPX2vCMBTF3wW/Q7jC&#10;3jS1gyGdUUQRNh+EtVLY26W5a8uam9DEWr+9GQx8PJw/P856O5pODNT71rKC5SIBQVxZ3XKt4FIc&#10;5ysQPiBr7CyTgjt52G6mkzVm2t74i4Y81CKOsM9QQROCy6T0VUMG/cI64uj92N5giLKvpe7xFsdN&#10;J9MkeZMGW46EBh3tG6p+86uJ3NOxtIPu2J2J3fdrXpTF50Gpl9m4ewcRaAzP8H/7QytI0yX8nYlH&#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dei1wwAAANwAAAAP&#10;AAAAAAAAAAAAAAAAAKoCAABkcnMvZG93bnJldi54bWxQSwUGAAAAAAQABAD6AAAAmgMAAAAA&#10;">
                        <v:shape id="Freeform 11134" o:spid="_x0000_s124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dtMUA&#10;AADcAAAADwAAAGRycy9kb3ducmV2LnhtbESPQWsCMRSE74X+h/AKXkpN3EOpq1FE29JrVbZ4e2ye&#10;u6ublzWJ7vbfN4VCj8PMfMPMl4NtxY18aBxrmIwVCOLSmYYrDfvd29MLiBCRDbaOScM3BVgu7u/m&#10;mBvX8yfdtrESCcIhRw11jF0uZShrshjGriNO3tF5izFJX0njsU9w28pMqWdpseG0UGNH65rK8/Zq&#10;NRyoODyuvjbyoqr+hK/vxdSrQuvRw7CagYg0xP/wX/vDaMiyD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t20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135" o:spid="_x0000_s124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11136" o:spid="_x0000_s124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1137" o:spid="_x0000_s124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3wcMA&#10;AADcAAAADwAAAGRycy9kb3ducmV2LnhtbESPT4vCMBTE7wt+h/AEb2tqwUWqUVRQ9ODBP+D10bw2&#10;1ealNFHrtzcLC3scZuY3zGzR2Vo8qfWVYwWjYQKCOHe64lLB5bz5noDwAVlj7ZgUvMnDYt77mmGm&#10;3YuP9DyFUkQI+wwVmBCaTEqfG7Loh64hjl7hWoshyraUusVXhNtapknyIy1WHBcMNrQ2lN9PD6tg&#10;tR+/pT/eNtviUhx2k2b1uKJRatDvllMQgbrwH/5r77SCNB3D75l4BOT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3wc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138" o:spid="_x0000_s124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LbMUA&#10;AADcAAAADwAAAGRycy9kb3ducmV2LnhtbESPQWvCQBSE7wX/w/KEXopumoPU6CoiFMQWShMDHp/Z&#10;ZxLMvg3ZNab/visIHoeZ+YZZrgfTiJ46V1tW8D6NQBAXVtdcKjhkn5MPEM4ja2wsk4I/crBejV6W&#10;mGh741/qU1+KAGGXoILK+zaR0hUVGXRT2xIH72w7gz7IrpS6w1uAm0bGUTSTBmsOCxW2tK2ouKRX&#10;oyD6dtk833/t+7frbjilx5x+slyp1/GwWYDwNPhn+NHeaQVxPIP7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tsxQAAANwAAAAPAAAAAAAAAAAAAAAAAJgCAABkcnMv&#10;ZG93bnJldi54bWxQSwUGAAAAAAQABAD1AAAAigM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139" o:spid="_x0000_s124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S2MUA&#10;AADcAAAADwAAAGRycy9kb3ducmV2LnhtbESPQWvCQBSE74X+h+UVeilmY6StpK4hBIpePBjb+yP7&#10;mqTNvg3ZNUZ/vSsUPA4z8w2zyibTiZEG11pWMI9iEMSV1S3XCr4On7MlCOeRNXaWScGZHGTrx4cV&#10;ptqeeE9j6WsRIOxSVNB436dSuqohgy6yPXHwfuxg0Ac51FIPeApw08kkjt+kwZbDQoM9FQ1Vf+XR&#10;KHjJv18v5WUve6LivJmkXvwmO6Wen6b8A4Snyd/D/+2tVpAk73A7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LY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140" o:spid="_x0000_s124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u/b8A&#10;AADcAAAADwAAAGRycy9kb3ducmV2LnhtbERPzYrCMBC+C75DGMHbOrWCrNUoIrh4WGFXfYCxmf5g&#10;MylNVuvbbw6Cx4/vf7XpbaPu3PnaiYbpJAHFkjtTS6nhct5/fILygcRQ44Q1PNnDZj0crCgz7iG/&#10;fD+FUsUQ8RlpqEJoM0SfV2zJT1zLErnCdZZChF2JpqNHDLcNpkkyR0u1xIaKWt5VnN9Of1bDD+I3&#10;f/Wzqz0W+7pAc7xOzULr8ajfLkEF7sNb/HIfjIY0jWvjmXgEcP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79vwAAANwAAAAPAAAAAAAAAAAAAAAAAJgCAABkcnMvZG93bnJl&#10;di54bWxQSwUGAAAAAAQABAD1AAAAhAM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141" o:spid="_x0000_s125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1142" o:spid="_x0000_s125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kTMIA&#10;AADcAAAADwAAAGRycy9kb3ducmV2LnhtbERP3WrCMBS+H/gO4Qi7m6ndEOmM4joG227Eugc4NMcm&#10;2px0TabVpzcXAy8/vv/FanCtOFEfrGcF00kGgrj22nKj4Gf38TQHESKyxtYzKbhQgNVy9LDAQvsz&#10;b+lUxUakEA4FKjAxdoWUoTbkMEx8R5y4ve8dxgT7RuoezynctTLPspl0aDk1GOyoNFQfqz+n4Ls8&#10;zF/e7dcurDf59WL5rfztjFKP42H9CiLSEO/if/enVpA/p/np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SRM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43" o:spid="_x0000_s125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ylsQA&#10;AADcAAAADwAAAGRycy9kb3ducmV2LnhtbESPQWvCQBSE7wX/w/IK3uomkYpGVxGLIIIHtWCPj+wz&#10;G5p9G7JbTf31riB4HGbmG2a26GwtLtT6yrGCdJCAIC6crrhU8H1cf4xB+ICssXZMCv7Jw2Lee5th&#10;rt2V93Q5hFJECPscFZgQmlxKXxiy6AeuIY7e2bUWQ5RtKXWL1wi3tcySZCQtVhwXDDa0MlT8Hv5s&#10;pEzSH3nb8/bLnEa37HM7CcvTTqn+e7ecggjUhVf42d5oBdkw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Mpb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144" o:spid="_x0000_s125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LK8YA&#10;AADcAAAADwAAAGRycy9kb3ducmV2LnhtbESPQWvCQBSE74L/YXlCb7oxLUXSbEQtKfVQ1LTg9ZF9&#10;TYLZtzG71fjvu4WCx2FmvmHS5WBacaHeNZYVzGcRCOLS6oYrBV+f+XQBwnlkja1lUnAjB8tsPEox&#10;0fbKB7oUvhIBwi5BBbX3XSKlK2sy6Ga2Iw7et+0N+iD7SuoerwFuWhlH0bM02HBYqLGjTU3lqfgx&#10;CorF6ybf5tVb5/br8+3j6bjbno5KPUyG1QsIT4O/h//b71pB/BjD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SLK8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145" o:spid="_x0000_s125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l6sQA&#10;AADcAAAADwAAAGRycy9kb3ducmV2LnhtbESPS2vDMBCE74H+B7GFXEItOynFdaOEYgjNNQ/c69ba&#10;2KbWyljyo/++KgR6HGbmG2a7n00rRupdY1lBEsUgiEurG64UXC+HpxSE88gaW8uk4Icc7HcPiy1m&#10;2k58ovHsKxEg7DJUUHvfZVK6siaDLrIdcfButjfog+wrqXucAty0ch3HL9Jgw2Ghxo7ymsrv82AU&#10;THJIP/Lkefj6HHWB6fG1WN20UsvH+f0NhKfZ/4fv7aNWsN5s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Jer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146" o:spid="_x0000_s125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gcUA&#10;AADcAAAADwAAAGRycy9kb3ducmV2LnhtbESPUWvCMBSF3wX/Q7jC3mw6J0OqUcZgWIYw5hzs8ba5&#10;tsXmpiSZxn+/CMIeD+ec73BWm2h6cSbnO8sKHrMcBHFtdceNgsPX23QBwgdkjb1lUnAlD5v1eLTC&#10;QtsLf9J5HxqRIOwLVNCGMBRS+rolgz6zA3HyjtYZDEm6RmqHlwQ3vZzl+bM02HFaaHGg15bq0/7X&#10;KJiX8fu98tXWu23YHYefj1hWUqmHSXxZgggUw3/43i61gtnTHG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6B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147" o:spid="_x0000_s1256" style="position:absolute;left:8941;top:5792;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5d4a8QAAADcAAAA&#10;DwAAAAAAAAAAAAAAAACqAgAAZHJzL2Rvd25yZXYueG1sUEsFBgAAAAAEAAQA+gAAAJsDAAAAAA==&#10;">
                        <v:shape id="Freeform 11148" o:spid="_x0000_s125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NasUA&#10;AADcAAAADwAAAGRycy9kb3ducmV2LnhtbESPQWsCMRSE74L/ITzBS9GkFqTdGkVaLb3WlhVvj83r&#10;7urmZZtEd/vvm4LgcZiZb5jFqreNuJAPtWMN91MFgrhwpuZSw9fndvIIIkRkg41j0vBLAVbL4WCB&#10;mXEdf9BlF0uRIBwy1FDF2GZShqIii2HqWuLkfTtvMSbpS2k8dgluGzlTai4t1pwWKmzppaLitDtb&#10;DQfKD3fr/av8UWV3xM1b/uRVrvV41K+fQUTq4y18bb8bDbOHOf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E1q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149" o:spid="_x0000_s125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11150" o:spid="_x0000_s125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1151" o:spid="_x0000_s126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rGcQA&#10;AADcAAAADwAAAGRycy9kb3ducmV2LnhtbESPT4vCMBTE78J+h/AW9qbpuihuNYoKih48+Af2+mhe&#10;m7rNS2mi1m9vBMHjMDO/YSaz1lbiSo0vHSv47iUgiDOnSy4UnI6r7giED8gaK8ek4E4eZtOPzgRT&#10;7W68p+shFCJC2KeowIRQp1L6zJBF33M1cfRy11gMUTaF1A3eItxWsp8kQ2mx5LhgsKaloez/cLEK&#10;FtvBXfr9ebXOT/luM6oXlz80Sn19tvMxiEBteIdf7Y1W0P/5he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XKxn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152" o:spid="_x0000_s126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TI8MA&#10;AADcAAAADwAAAGRycy9kb3ducmV2LnhtbERPTWvCQBC9F/wPywheim4qpWh0FREKokIxMeBxzI5J&#10;MDsbsmtM/717KPT4eN/LdW9q0VHrKssKPiYRCOLc6ooLBef0ezwD4TyyxtoyKfglB+vV4G2JsbZP&#10;PlGX+EKEEHYxKii9b2IpXV6SQTexDXHgbrY16ANsC6lbfIZwU8tpFH1JgxWHhhIb2paU35OHURAd&#10;XTrP9od99/7Y9dfkktFPmik1GvabBQhPvf8X/7l3WsH0M8wP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fTI8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153" o:spid="_x0000_s126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Kl8UA&#10;AADcAAAADwAAAGRycy9kb3ducmV2LnhtbESPT2vCQBTE74V+h+UJvRSzMVYp0VVEKO2lB2N7f2Rf&#10;k2j2bchu8+/Tu4WCx2FmfsNs94OpRUetqywrWEQxCOLc6ooLBV/nt/krCOeRNdaWScFIDva7x4ct&#10;ptr2fKIu84UIEHYpKii9b1IpXV6SQRfZhjh4P7Y16INsC6lb7APc1DKJ47U0WHFYKLGhY0n5Nfs1&#10;Cp4P36spm06yITqO74PUy0vyqdTTbDhsQHga/D383/7QCpKXB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IqX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154" o:spid="_x0000_s126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8t8MA&#10;AADcAAAADwAAAGRycy9kb3ducmV2LnhtbESPzWoCQRCE74G8w9CB3GKvGxGzOooIBg8R/MkDtDu9&#10;P7jTs+xMdH37jCB4LKrqK2q26G2jLtz52omG4SABxZI7U0up4fe4/piA8oHEUOOENdzYw2L++jKj&#10;zLir7PlyCKWKEPEZaahCaDNEn1dsyQ9cyxK9wnWWQpRdiaaja4TbBtMkGaOlWuJCRS2vKs7Phz+r&#10;YYf4w9/958lui3VdoNmehuZL6/e3fjkFFbgPz/CjvTEa0lEK9zPxCOD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Q8t8MAAADcAAAADwAAAAAAAAAAAAAAAACYAgAAZHJzL2Rv&#10;d25yZXYueG1sUEsFBgAAAAAEAAQA9QAAAIg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155" o:spid="_x0000_s126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1156" o:spid="_x0000_s126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RMsUA&#10;AADcAAAADwAAAGRycy9kb3ducmV2LnhtbESPUWvCMBSF3wf+h3CFvc3UUoZ0RtGOgduLTPcDLs1d&#10;k9nc1CZq3a9fhIGPh3POdzjz5eBacaY+WM8KppMMBHHtteVGwdf+7WkGIkRkja1nUnClAMvF6GGO&#10;pfYX/qTzLjYiQTiUqMDE2JVShtqQwzDxHXHyvn3vMCbZN1L3eElw18o8y56lQ8tpwWBHlaH6sDs5&#10;BR/Vz6x4te/7sNrmv1fL6+rYGaUex8PqBUSkId7D/+2NVpAXBdzO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FEy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57" o:spid="_x0000_s126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6MQA&#10;AADcAAAADwAAAGRycy9kb3ducmV2LnhtbESPQYvCMBSE7wv+h/AEb2tqUVm7RpFdBBE8qAvu8dE8&#10;m2LzUpqo1V9vBMHjMDPfMNN5aytxocaXjhUM+gkI4tzpkgsFf/vl5xcIH5A1Vo5JwY08zGedjylm&#10;2l15S5ddKESEsM9QgQmhzqT0uSGLvu9q4ugdXWMxRNkUUjd4jXBbyTRJxtJiyXHBYE0/hvLT7mwj&#10;ZTL4l/ctr3/NYXxPR+tJWBw2SvW67eIbRKA2vMOv9korSIc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8R+j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158" o:spid="_x0000_s126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VcUA&#10;AADcAAAADwAAAGRycy9kb3ducmV2LnhtbESPQYvCMBSE7wv+h/AEb5oqItI1yqpU1oOodcHro3nb&#10;FpuX2mS1/nsjCHscZuYbZrZoTSVu1LjSsoLhIAJBnFldcq7g55T0pyCcR9ZYWSYFD3KwmHc+Zhhr&#10;e+cj3VKfiwBhF6OCwvs6ltJlBRl0A1sTB+/XNgZ9kE0udYP3ADeVHEXRRBosOSwUWNOqoOyS/hkF&#10;6XS9SrZJvqndYXl97Mbn/fZyVqrXbb8+QXhq/X/43f7WCkbjC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5VxQAAANwAAAAPAAAAAAAAAAAAAAAAAJgCAABkcnMv&#10;ZG93bnJldi54bWxQSwUGAAAAAAQABAD1AAAAig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159" o:spid="_x0000_s126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lMQA&#10;AADcAAAADwAAAGRycy9kb3ducmV2LnhtbESPS2vDMBCE74H+B7GFXEItO4TWdaOEYgjNNQ/c69ba&#10;2KbWyljyo/++KgR6HGbmG2a7n00rRupdY1lBEsUgiEurG64UXC+HpxSE88gaW8uk4Icc7HcPiy1m&#10;2k58ovHsKxEg7DJUUHvfZVK6siaDLrIdcfButjfog+wrqXucAty0ch3Hz9Jgw2Ghxo7ymsrv82AU&#10;THJIP/JkM3x9jrrA9PharG5aqeXj/P4GwtPs/8P39lErWG9e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0UJT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160" o:spid="_x0000_s126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0n+cEA&#10;AADcAAAADwAAAGRycy9kb3ducmV2LnhtbERPW2vCMBR+F/Yfwhn4ZtOJiHRGGYNhEUG8DPZ42hzb&#10;suakJFGzf788CD5+fPflOppe3Mj5zrKCtywHQVxb3XGj4Hz6mixA+ICssbdMCv7Iw3r1Mlpioe2d&#10;D3Q7hkakEPYFKmhDGAopfd2SQZ/ZgThxF+sMhgRdI7XDewo3vZzm+Vwa7Dg1tDjQZ0v17/FqFMzK&#10;+L2tfLXxbhN2l+FnH8tKKjV+jR/vIALF8BQ/3KVWMJ2lt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9J/n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161" o:spid="_x0000_s1270" style="position:absolute;left:9153;top:5985;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3AETwwAAANwAAAAP&#10;AAAAAAAAAAAAAAAAAKoCAABkcnMvZG93bnJldi54bWxQSwUGAAAAAAQABAD6AAAAmgMAAAAA&#10;">
                        <v:shape id="Freeform 11162" o:spid="_x0000_s127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VJcIA&#10;AADcAAAADwAAAGRycy9kb3ducmV2LnhtbERPy2oCMRTdC/2HcAvdiCYKLToaRewDt1UZcXeZXGem&#10;ndxMk9QZ/75ZFFweznu57m0jruRD7VjDZKxAEBfO1FxqOB7eRzMQISIbbByThhsFWK8eBkvMjOv4&#10;k677WIoUwiFDDVWMbSZlKCqyGMauJU7cxXmLMUFfSuOxS+G2kVOlXqTFmlNDhS1tKyq+979Ww5ny&#10;83BzepU/quy+8O0jn3uVa/302G8WICL18S7+d++Mhulzmp/O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pUl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163" o:spid="_x0000_s127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11164" o:spid="_x0000_s127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11165" o:spid="_x0000_s127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5U8QA&#10;AADcAAAADwAAAGRycy9kb3ducmV2LnhtbESPQYvCMBSE78L+h/AWvGm6iiJdo6wLih48WAWvj+a1&#10;6W7zUpqo9d8bQfA4zMw3zHzZ2VpcqfWVYwVfwwQEce50xaWC03E9mIHwAVlj7ZgU3MnDcvHRm2Oq&#10;3Y0PdM1CKSKEfYoKTAhNKqXPDVn0Q9cQR69wrcUQZVtK3eItwm0tR0kylRYrjgsGG/o1lP9nF6tg&#10;tZvcpT/8rTfFqdhvZ83qckajVP+z+/kGEagL7/CrvdUKRpM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VP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166" o:spid="_x0000_s127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cYA&#10;AADcAAAADwAAAGRycy9kb3ducmV2LnhtbESPQWvCQBSE74X+h+UJXkQ3FVtq6ipFEEQLYmLA42v2&#10;mYRm34bsGuO/7xaEHoeZ+YZZrHpTi45aV1lW8DKJQBDnVldcKDilm/E7COeRNdaWScGdHKyWz08L&#10;jLW98ZG6xBciQNjFqKD0vomldHlJBt3ENsTBu9jWoA+yLaRu8RbgppbTKHqTBisOCyU2tC4p/0mu&#10;RkH05dJ5ttvvutF1238n54wOaabUcNB/foDw1Pv/8KO91Qqmrz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c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167" o:spid="_x0000_s127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aScMA&#10;AADcAAAADwAAAGRycy9kb3ducmV2LnhtbESPQYvCMBSE74L/ITxhL2LTrVSkGkUEcS8erHp/NM+2&#10;u81LabJa/fVGWNjjMDPfMMt1bxpxo87VlhV8RjEI4sLqmksF59NuMgfhPLLGxjIpeJCD9Wo4WGKm&#10;7Z2PdMt9KQKEXYYKKu/bTEpXVGTQRbYlDt7VdgZ9kF0pdYf3ADeNTOJ4Jg3WHBYqbGlbUfGT/xoF&#10;480lfebPo2yJto99L/X0Ozko9THqNwsQnnr/H/5rf2kFSZrC+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aScMAAADcAAAADwAAAAAAAAAAAAAAAACYAgAAZHJzL2Rv&#10;d25yZXYueG1sUEsFBgAAAAAEAAQA9QAAAIg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168" o:spid="_x0000_s127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sacMA&#10;AADcAAAADwAAAGRycy9kb3ducmV2LnhtbESPzWoCQRCE74LvMLTgTXtVlGTjKBJQPCgk6gO0O70/&#10;uNOz7Ex08/YZQcixqKqvqOW6s7W6c+srJxom4wQUS+ZMJYWGy3k7egPlA4mh2glr+GUP61W/t6TU&#10;uId88/0UChUh4lPSUIbQpIg+K9mSH7uGJXq5ay2FKNsCTUuPCLc1TpNkgZYqiQslNfxZcnY7/VgN&#10;X4gH3nWzqz3m2ypHc7xOzLvWw0G3+QAVuAv/4Vd7bzRM5wt4nolHA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asacMAAADcAAAADwAAAAAAAAAAAAAAAACYAgAAZHJzL2Rv&#10;d25yZXYueG1sUEsFBgAAAAAEAAQA9QAAAIg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169" o:spid="_x0000_s127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1170" o:spid="_x0000_s127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N6sIA&#10;AADcAAAADwAAAGRycy9kb3ducmV2LnhtbERP3WrCMBS+H/gO4Qi7m6llE+mM4joG227Eugc4NMcm&#10;2px0TabVpzcXAy8/vv/FanCtOFEfrGcF00kGgrj22nKj4Gf38TQHESKyxtYzKbhQgNVy9LDAQvsz&#10;b+lUxUakEA4FKjAxdoWUoTbkMEx8R5y4ve8dxgT7RuoezynctTLPspl0aDk1GOyoNFQfqz+n4Ls8&#10;zJ/f7dcurDf59WL5rfztjFKP42H9CiLSEO/if/enVpC/pLXp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M3q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71" o:spid="_x0000_s128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bMMQA&#10;AADcAAAADwAAAGRycy9kb3ducmV2LnhtbESPT4vCMBTE78J+h/AEb5paUGw1iqwsLMIe/AN6fDTP&#10;pti8lCZq9dNvFhY8DjPzG2ax6mwt7tT6yrGC8SgBQVw4XXGp4Hj4Gs5A+ICssXZMCp7kYbX86C0w&#10;1+7BO7rvQykihH2OCkwITS6lLwxZ9CPXEEfv4lqLIcq2lLrFR4TbWqZJMpUWK44LBhv6NFRc9zcb&#10;Kdn4LF873m7MafpKJ9ssrE8/Sg363XoOIlAX3uH/9rdWkE4y+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o2zD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172" o:spid="_x0000_s128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f2sMA&#10;AADcAAAADwAAAGRycy9kb3ducmV2LnhtbERPTWvCQBC9F/wPywi91U1DEYlZxUZS6qFUo5DrkB2T&#10;YHY2Zrca/333UOjx8b7T9Wg6caPBtZYVvM4iEMSV1S3XCk7H/GUBwnlkjZ1lUvAgB+vV5CnFRNs7&#10;H+hW+FqEEHYJKmi87xMpXdWQQTezPXHgznYw6AMcaqkHvIdw08k4iubSYMuhocGesoaqS/FjFBSL&#10;bZbv8vqjd/v36+PrrfzeXUqlnqfjZgnC0+j/xX/uT60gnof54Uw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mf2sMAAADcAAAADwAAAAAAAAAAAAAAAACYAgAAZHJzL2Rv&#10;d25yZXYueG1sUEsFBgAAAAAEAAQA9QAAAIg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173" o:spid="_x0000_s128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xG8MA&#10;AADcAAAADwAAAGRycy9kb3ducmV2LnhtbESPT4vCMBTE7wt+h/AEL4umlUVqNYoIotd1Ra/P5tkW&#10;m5fSpH/89mZhYY/DzPyGWW8HU4mOGldaVhDPIhDEmdUl5wouP4dpAsJ5ZI2VZVLwIgfbzehjjam2&#10;PX9Td/a5CBB2KSoovK9TKV1WkEE3szVx8B62MeiDbHKpG+wD3FRyHkULabDksFBgTfuCsue5NQp6&#10;2SbHffzV3m+dvmJyWl4/H1qpyXjYrUB4Gvx/+K990grmixh+z4Qj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QxG8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174" o:spid="_x0000_s128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Mc8UA&#10;AADcAAAADwAAAGRycy9kb3ducmV2LnhtbESPX2vCMBTF3wd+h3AF32ZqGTI6owxBLEMY8w/s8ba5&#10;tmXNTUmixm9vBoM9Hs45v8NZrKLpxZWc7ywrmE0zEMS11R03Co6HzfMrCB+QNfaWScGdPKyWo6cF&#10;Ftre+Iuu+9CIBGFfoII2hKGQ0tctGfRTOxAn72ydwZCka6R2eEtw08s8y+bSYMdpocWB1i3VP/uL&#10;UfBSxtNH5autd9uwOw/fn7GspFKTcXx/AxEohv/wX7vUCvJ5Dr9n0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Exz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175" o:spid="_x0000_s1284" style="position:absolute;left:8711;top:5824;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qmcQAAADcAAAA&#10;DwAAAAAAAAAAAAAAAACqAgAAZHJzL2Rvd25yZXYueG1sUEsFBgAAAAAEAAQA+gAAAJsDAAAAAA==&#10;">
                        <v:shape id="Freeform 11176" o:spid="_x0000_s128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Zm8UA&#10;AADcAAAADwAAAGRycy9kb3ducmV2LnhtbESPQWsCMRSE74L/ITzBS9GkUqTdGkVaLb3WlhVvj83r&#10;7urmZZtEd/vvm4LgcZiZb5jFqreNuJAPtWMN91MFgrhwpuZSw9fndvIIIkRkg41j0vBLAVbL4WCB&#10;mXEdf9BlF0uRIBwy1FDF2GZShqIii2HqWuLkfTtvMSbpS2k8dgluGzlTai4t1pwWKmzppaLitDtb&#10;DQfKD3fr/av8UWV3xM1b/uRVrvV41K+fQUTq4y18bb8bDbP5A/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Vmb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177" o:spid="_x0000_s128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group id="Group 11178" o:spid="_x0000_s128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11179" o:spid="_x0000_s128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17cQA&#10;AADcAAAADwAAAGRycy9kb3ducmV2LnhtbESPT4vCMBTE78J+h/AWvGm6gn/oGmVdUPTgwSp4fTSv&#10;TXebl9JErd/eCILHYWZ+w8yXna3FlVpfOVbwNUxAEOdOV1wqOB3XgxkIH5A11o5JwZ08LBcfvTmm&#10;2t34QNcslCJC2KeowITQpFL63JBFP3QNcfQK11oMUbal1C3eItzWcpQkE2mx4rhgsKFfQ/l/drEK&#10;VrvxXfrD33pTnIr9dtasLmc0SvU/u59vEIG68A6/2lutYDS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3Ne3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180" o:spid="_x0000_s128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DRcQA&#10;AADcAAAADwAAAGRycy9kb3ducmV2LnhtbERPy2rCQBTdF/yH4QpuSp3URWijo4hQCCqUJg10ec3c&#10;JqGZOyEzefj3nUWhy8N57w6zacVIvWssK3heRyCIS6sbrhR85m9PLyCcR9bYWiYFd3Jw2C8edpho&#10;O/EHjZmvRAhhl6CC2vsukdKVNRl0a9sRB+7b9gZ9gH0ldY9TCDet3ERRLA02HBpq7OhUU/mTDUZB&#10;dHX5a3G+nMfHIZ1v2VdB73mh1Go5H7cgPM3+X/znTrWCTRzWhj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g0XEAAAA3AAAAA8AAAAAAAAAAAAAAAAAmAIAAGRycy9k&#10;b3ducmV2LnhtbFBLBQYAAAAABAAEAPUAAACJAw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181" o:spid="_x0000_s129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a8cMA&#10;AADcAAAADwAAAGRycy9kb3ducmV2LnhtbESPQYvCMBSE74L/ITzBi6ypXZTdahQRRC8erO790Tzb&#10;avNSmqjVX78RBI/DzHzDzBatqcSNGldaVjAaRiCIM6tLzhUcD+uvHxDOI2usLJOCBzlYzLudGSba&#10;3nlPt9TnIkDYJaig8L5OpHRZQQbd0NbEwTvZxqAPssmlbvAe4KaScRRNpMGSw0KBNa0Kyi7p1SgY&#10;LP/Gz/S5lzXR6rFppf4+xzul+r12OQXhqfWf8Lu91QriyS+8zo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Pa8cMAAADcAAAADwAAAAAAAAAAAAAAAACYAgAAZHJzL2Rv&#10;d25yZXYueG1sUEsFBgAAAAAEAAQA9QAAAIg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182" o:spid="_x0000_s129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N5sEA&#10;AADcAAAADwAAAGRycy9kb3ducmV2LnhtbERPzWrCQBC+C32HZQredGIKVqNrKAWLBwPV9gHG7OSH&#10;ZmdDdmvSt+8eCj1+fP/7fLKduvPgWycaVssEFEvpTCu1hs+P42IDygcSQ50T1vDDHvLDw2xPmXGj&#10;XPh+DbWKIeIz0tCE0GeIvmzYkl+6niVylRsshQiHGs1AYwy3HaZJskZLrcSGhnp+bbj8un5bDe+I&#10;Z36bnm62qI5thaa4rcxW6/nj9LIDFXgK/+I/98loSJ/j/HgmHgE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2zeb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183" o:spid="_x0000_s129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11184" o:spid="_x0000_s129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YMUA&#10;AADcAAAADwAAAGRycy9kb3ducmV2LnhtbESP3WoCMRSE7wu+QzhC72rWpVTZGkVXhLY3xZ8HOGxO&#10;N2k3J+sm6tqnbwqCl8PMfMPMFr1rxJm6YD0rGI8yEMSV15ZrBYf95mkKIkRkjY1nUnClAIv54GGG&#10;hfYX3tJ5F2uRIBwKVGBibAspQ2XIYRj5ljh5X75zGJPsaqk7vCS4a2SeZS/SoeW0YLCl0lD1szs5&#10;BR/l9/R5bd/3YfmZ/14tr8pja5R6HPbLVxCR+ngP39pvWkE+yeH/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aZg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85" o:spid="_x0000_s129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wusYA&#10;AADcAAAADwAAAGRycy9kb3ducmV2LnhtbESPT2vCQBTE7wW/w/KE3urGlFoTs4pYCkXowT+gx0f2&#10;mQ1m34bsVlM/vSsUehxm5jdMsehtIy7U+dqxgvEoAUFcOl1zpWC/+3yZgvABWWPjmBT8kofFfPBU&#10;YK7dlTd02YZKRAj7HBWYENpcSl8asuhHriWO3sl1FkOUXSV1h9cIt41Mk2QiLdYcFwy2tDJUnrc/&#10;NlKy8VHeNrz+MIfJLX1bZ2F5+FbqedgvZyAC9eE//Nf+0grS91d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WwusYAAADcAAAADwAAAAAAAAAAAAAAAACYAgAAZHJz&#10;L2Rvd25yZXYueG1sUEsFBgAAAAAEAAQA9QAAAIsDA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186" o:spid="_x0000_s129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PBMYA&#10;AADcAAAADwAAAGRycy9kb3ducmV2LnhtbESPQWvCQBSE74L/YXkFb2ZTkVZSN6FaInoo2rTg9ZF9&#10;TYLZt2l21fjvu4WCx2FmvmGW2WBacaHeNZYVPEYxCOLS6oYrBV+f+XQBwnlkja1lUnAjB1k6Hi0x&#10;0fbKH3QpfCUChF2CCmrvu0RKV9Zk0EW2Iw7et+0N+iD7SuoerwFuWjmL4ydpsOGwUGNH65rKU3E2&#10;CorF2zrf5dWmc4fVz+19ftzvTkelJg/D6wsIT4O/h//bW61g9jyH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sPBM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187" o:spid="_x0000_s129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hxcQA&#10;AADcAAAADwAAAGRycy9kb3ducmV2LnhtbESPT2vCQBTE70K/w/IKXqRuFG3T1FWKIHpVS3p9zT6T&#10;0OzbkN388du7guBxmJnfMKvNYCrRUeNKywpm0wgEcWZ1ybmCn/PuLQbhPLLGyjIpuJKDzfpltMJE&#10;256P1J18LgKEXYIKCu/rREqXFWTQTW1NHLyLbQz6IJtc6gb7ADeVnEfRuzRYclgosKZtQdn/qTUK&#10;etnG++1s0f79djrF+PCZTi5aqfHr8P0FwtPgn+FH+6AVzD+WcD8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ocX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188" o:spid="_x0000_s129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crcUA&#10;AADcAAAADwAAAGRycy9kb3ducmV2LnhtbESPUWvCMBSF3wX/Q7jC3mw6GU6qUcZgWIYw5hzs8ba5&#10;tsXmpiSZxn+/CMIeD+ec73BWm2h6cSbnO8sKHrMcBHFtdceNgsPX23QBwgdkjb1lUnAlD5v1eLTC&#10;QtsLf9J5HxqRIOwLVNCGMBRS+rolgz6zA3HyjtYZDEm6RmqHlwQ3vZzl+Vwa7DgttDjQa0v1af9r&#10;FDyV8fu98tXWu23YHYefj1hWUqmHSXxZgggUw3/43i61gtnzHG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tyt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189" o:spid="_x0000_s1298" style="position:absolute;left:9379;top:6227;width:209;height:225;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pHwwAAANwAAAAP&#10;AAAAAAAAAAAAAAAAAKoCAABkcnMvZG93bnJldi54bWxQSwUGAAAAAAQABAD6AAAAmgMAAAAA&#10;">
                        <v:shape id="Freeform 11190" o:spid="_x0000_s129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FQ8IA&#10;AADcAAAADwAAAGRycy9kb3ducmV2LnhtbERPu27CMBTdkfoP1q3UBYENQwsBgxB9iLWAgtiu4kuS&#10;Nr5ObZeEv6+HSoxH571c97YRV/KhdqxhMlYgiAtnai41HA/voxmIEJENNo5Jw40CrFcPgyVmxnX8&#10;Sdd9LEUK4ZChhirGNpMyFBVZDGPXEifu4rzFmKAvpfHYpXDbyKlSz9Jizamhwpa2FRXf+1+r4Uz5&#10;ebg5vcofVXZf+PaRz73KtX567DcLEJH6eBf/u3dGw/Ql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cVD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191" o:spid="_x0000_s130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group id="Group 11192" o:spid="_x0000_s130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1193" o:spid="_x0000_s130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7u+MMA&#10;AADcAAAADwAAAGRycy9kb3ducmV2LnhtbESPT4vCMBTE7wt+h/AEb2uqsFKqUVRw0YMH/4DXR/Pa&#10;VJuX0kSt394IC3scZuY3zGzR2Vo8qPWVYwWjYQKCOHe64lLB+bT5TkH4gKyxdkwKXuRhMe99zTDT&#10;7skHehxDKSKEfYYKTAhNJqXPDVn0Q9cQR69wrcUQZVtK3eIzwm0tx0kykRYrjgsGG1obym/Hu1Ww&#10;2v28pD9cN7/Fudhv02Z1v6BRatDvllMQgbrwH/5rb7WCcTqCz5l4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7u+M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194" o:spid="_x0000_s130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SVcUA&#10;AADcAAAADwAAAGRycy9kb3ducmV2LnhtbESPQWvCQBSE74L/YXmFXqRuzKFodJUiCGILYmKgx2f2&#10;NQnNvg3ZNab/visIHoeZ+YZZbQbTiJ46V1tWMJtGIIgLq2suFZyz3dschPPIGhvLpOCPHGzW49EK&#10;E21vfKI+9aUIEHYJKqi8bxMpXVGRQTe1LXHwfmxn0AfZlVJ3eAtw08g4it6lwZrDQoUtbSsqftOr&#10;URB9uWyRHz4P/eS6Hy7pd07HLFfq9WX4WILwNPhn+NHeawXxPIb7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FJVxQAAANwAAAAPAAAAAAAAAAAAAAAAAJgCAABkcnMv&#10;ZG93bnJldi54bWxQSwUGAAAAAAQABAD1AAAAigM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195" o:spid="_x0000_s130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L4cUA&#10;AADcAAAADwAAAGRycy9kb3ducmV2LnhtbESPQWuDQBSE74X8h+UFcilxrdIixjWEQGkuPcQ094f7&#10;orbuW3G3ifHXdwuFHoeZ+YYptpPpxZVG11lW8BTFIIhrqztuFHycXtcZCOeRNfaWScGdHGzLxUOB&#10;ubY3PtK18o0IEHY5Kmi9H3IpXd2SQRfZgTh4Fzsa9EGOjdQj3gLc9DKJ4xdpsOOw0OJA+5bqr+rb&#10;KHjcnZ/naj7KgWh/f5ukTj+Td6VWy2m3AeFp8v/hv/ZBK0iyFH7PhCM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wvh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196" o:spid="_x0000_s130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7wsQA&#10;AADcAAAADwAAAGRycy9kb3ducmV2LnhtbESPzWrDMBCE74W+g9hCbs3aSSmOGzmEQEIPDTQ/D7Cx&#10;1j/UWhlLSdy3rwqFHoeZ+YZZrkbbqRsPvnWiIZ0moFhKZ1qpNZxP2+cMlA8khjonrOGbPayKx4cl&#10;5cbd5cC3Y6hVhIjPSUMTQp8j+rJhS37qepboVW6wFKIcajQD3SPcdjhLkle01EpcaKjnTcPl1/Fq&#10;NXwifvBunF/svtq2FZr9JTULrSdP4/oNVOAx/If/2u9Gwyx7gd8z8Qhg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u8L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197" o:spid="_x0000_s130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11198" o:spid="_x0000_s130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QRMUA&#10;AADcAAAADwAAAGRycy9kb3ducmV2LnhtbESPUWvCMBSF3wf7D+EO9jbTlSGlGkUrwubLmPoDLs21&#10;iTY3XZNp3a83g4GPh3POdzjT+eBacaY+WM8KXkcZCOLaa8uNgv1u/VKACBFZY+uZFFwpwHz2+DDF&#10;UvsLf9F5GxuRIBxKVGBi7EopQ23IYRj5jjh5B987jEn2jdQ9XhLctTLPsrF0aDktGOyoMlSftj9O&#10;waY6Fm8r+7ELi8/892p5WX13Rqnnp2ExARFpiPfwf/tdK8iLMfyd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9BE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199" o:spid="_x0000_s130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GnsQA&#10;AADcAAAADwAAAGRycy9kb3ducmV2LnhtbESPT4vCMBTE74LfITxhb5pa8F/XKKIIi7AHdcE9Ppq3&#10;TbF5KU3U6qc3C4LHYWZ+w8yXra3ElRpfOlYwHCQgiHOnSy4U/By3/SkIH5A1Vo5JwZ08LBfdzhwz&#10;7W68p+shFCJC2GeowIRQZ1L63JBFP3A1cfT+XGMxRNkUUjd4i3BbyTRJxtJiyXHBYE1rQ/n5cLGR&#10;Mhv+yseedxtzGj/S0W4WVqdvpT567eoTRKA2vMOv9pdWkE4n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xp7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200" o:spid="_x0000_s130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1JsIA&#10;AADcAAAADwAAAGRycy9kb3ducmV2LnhtbERPTYvCMBC9L+x/CLPgTdMVkVKNoi4VPSxqFbwOzdgW&#10;m0ltotZ/bw4Le3y87+m8M7V4UOsqywq+BxEI4tzqigsFp2Paj0E4j6yxtkwKXuRgPvv8mGKi7ZMP&#10;9Mh8IUIIuwQVlN43iZQuL8mgG9iGOHAX2xr0AbaF1C0+Q7ip5TCKxtJgxaGhxIZWJeXX7G4UZPHP&#10;Kt2mxbpx++Xt9Ts677bXs1K9r24xAeGp8//iP/dGKxjGYW04E4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3UmwgAAANwAAAAPAAAAAAAAAAAAAAAAAJgCAABkcnMvZG93&#10;bnJldi54bWxQSwUGAAAAAAQABAD1AAAAhw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201" o:spid="_x0000_s131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b58QA&#10;AADcAAAADwAAAGRycy9kb3ducmV2LnhtbESPzWrDMBCE74W8g9hCLiWRY0px3MgmBEp9TRqS69ba&#10;2KbWyljyT94+KhR6HGbmG2aXz6YVI/Wusaxgs45AEJdWN1wpOH99rBIQziNrbC2Tgjs5yLPF0w5T&#10;bSc+0njylQgQdikqqL3vUildWZNBt7YdcfButjfog+wrqXucAty0Mo6iN2mw4bBQY0eHmsqf02AU&#10;THJIPg+b1+H7OuoLJsX28nLTSi2f5/07CE+z/w//tQutIE628HsmH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e2+f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202" o:spid="_x0000_s131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HuMEA&#10;AADcAAAADwAAAGRycy9kb3ducmV2LnhtbERPXWvCMBR9F/Yfwh34pulERDujjIFYRBjqBnu8ba5t&#10;WXNTkqjx3y8Pgo+H871cR9OJKznfWlbwNs5AEFdWt1wr+D5tRnMQPiBr7CyTgjt5WK9eBkvMtb3x&#10;ga7HUIsUwj5HBU0IfS6lrxoy6Me2J07c2TqDIUFXS+3wlsJNJydZNpMGW04NDfb02VD1d7wYBdMi&#10;/uxKX26924b9uf/9ikUplRq+xo93EIFieIof7kIrmCzS/H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rB7j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203" o:spid="_x0000_s1312" style="position:absolute;left:9060;top:6209;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yiFSwwAAANwAAAAP&#10;AAAAAAAAAAAAAAAAAKoCAABkcnMvZG93bnJldi54bWxQSwUGAAAAAAQABAD6AAAAmgMAAAAA&#10;">
                        <v:shape id="Freeform 11204" o:spid="_x0000_s131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UU8UA&#10;AADcAAAADwAAAGRycy9kb3ducmV2LnhtbESPzU7DMBCE70i8g7VIXBC1yQHRNE5V9QdxpaCg3lbx&#10;Nkkbr4NtmvD2GAmJ42hmvtEUy8n24kI+dI41PMwUCOLamY4bDe9vu/snECEiG+wdk4ZvCrAsr68K&#10;zI0b+ZUu+9iIBOGQo4Y2xiGXMtQtWQwzNxAn7+i8xZikb6TxOCa47WWm1KO02HFaaHGgdUv1ef9l&#10;NRyoOtytPjbyUzXjCbfP1dyrSuvbm2m1ABFpiv/hv/aL0ZDNM/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RRT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205" o:spid="_x0000_s131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oup 11206" o:spid="_x0000_s131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1207" o:spid="_x0000_s131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JsUA&#10;AADcAAAADwAAAGRycy9kb3ducmV2LnhtbESPQWvCQBSE7wX/w/IEb3WjkGKjq2ghxR560ApeH9mX&#10;bNrs25DdxPjv3UKhx2FmvmE2u9E2YqDO144VLOYJCOLC6ZorBZev/HkFwgdkjY1jUnAnD7vt5GmD&#10;mXY3PtFwDpWIEPYZKjAhtJmUvjBk0c9dSxy90nUWQ5RdJXWHtwi3jVwmyYu0WHNcMNjSm6Hi59xb&#10;BYeP9C796Tt/Ly/l53HVHvorGqVm03G/BhFoDP/hv/ZRK1i+pvB7Jh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H4mxQAAANwAAAAPAAAAAAAAAAAAAAAAAJgCAABkcnMv&#10;ZG93bnJldi54bWxQSwUGAAAAAAQABAD1AAAAig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208" o:spid="_x0000_s131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Ci8YA&#10;AADcAAAADwAAAGRycy9kb3ducmV2LnhtbESPQWvCQBSE70L/w/IKXqRu9CAmdZVSEEQFMTHQ42v2&#10;NQnNvg3ZNcZ/7xYKHoeZ+YZZbQbTiJ46V1tWMJtGIIgLq2suFVyy7dsShPPIGhvLpOBODjbrl9EK&#10;E21vfKY+9aUIEHYJKqi8bxMpXVGRQTe1LXHwfmxn0AfZlVJ3eAtw08h5FC2kwZrDQoUtfVZU/KZX&#10;oyA6uizO94d9P7nuhu/0K6dTlis1fh0+3kF4Gvwz/N/eaQXzeAF/Z8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Ci8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209" o:spid="_x0000_s131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bP8UA&#10;AADcAAAADwAAAGRycy9kb3ducmV2LnhtbESPQWvCQBSE7wX/w/KEXorZmNKq0VVEKO2lB1O9P7LP&#10;JG32bciuMcmv7xYKHoeZ+YbZ7HpTi45aV1lWMI9iEMS51RUXCk5fb7MlCOeRNdaWScFADnbbycMG&#10;U21vfKQu84UIEHYpKii9b1IpXV6SQRfZhjh4F9sa9EG2hdQt3gLc1DKJ41dpsOKwUGJDh5Lyn+xq&#10;FDztzy9jNh5lQ3QY3nupn7+TT6Uep/1+DcJT7+/h//aHVpCsF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Zs/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210" o:spid="_x0000_s131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nGr8A&#10;AADcAAAADwAAAGRycy9kb3ducmV2LnhtbERPzYrCMBC+C/sOYYS96VQXRLtGkQVlDwpafYCxmf6w&#10;zaQ0Ubtvbw6Cx4/vf7nubaPu3PnaiYbJOAHFkjtTS6nhct6O5qB8IDHUOGEN/+xhvfoYLCk17iEn&#10;vmehVDFEfEoaqhDaFNHnFVvyY9eyRK5wnaUQYVei6egRw22D0ySZoaVaYkNFLf9UnP9lN6vhiLjn&#10;Xf91tYdiWxdoDteJWWj9Oew336AC9+Etfrl/jYbpIq6NZ+IRw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jCcavwAAANwAAAAPAAAAAAAAAAAAAAAAAJgCAABkcnMvZG93bnJl&#10;di54bWxQSwUGAAAAAAQABAD1AAAAhAM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211" o:spid="_x0000_s132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1212" o:spid="_x0000_s132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hbMEA&#10;AADcAAAADwAAAGRycy9kb3ducmV2LnhtbERPzWoCMRC+F/oOYQrealYrIqtRdEtBe5GqDzBsxk10&#10;M1k3qa4+vTkUevz4/meLztXiSm2wnhUM+hkI4tJry5WCw/7rfQIiRGSNtWdScKcAi/nrywxz7W/8&#10;Q9ddrEQK4ZCjAhNjk0sZSkMOQ983xIk7+tZhTLCtpG7xlsJdLYdZNpYOLacGgw0Vhsrz7tcp+C5O&#10;k9Gn3ezDcjt83C2viktjlOq9dcspiEhd/Bf/uddawUeW5qcz6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c4WzBAAAA3AAAAA8AAAAAAAAAAAAAAAAAmAIAAGRycy9kb3du&#10;cmV2LnhtbFBLBQYAAAAABAAEAPUAAACGAw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213" o:spid="_x0000_s132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3tsQA&#10;AADcAAAADwAAAGRycy9kb3ducmV2LnhtbESPQYvCMBSE74L/ITzBm6Z1WVmrUURZEMGD7oJ7fDTP&#10;pti8lCZq119vBMHjMDPfMLNFaytxpcaXjhWkwwQEce50yYWC35/vwRcIH5A1Vo5JwT95WMy7nRlm&#10;2t14T9dDKESEsM9QgQmhzqT0uSGLfuhq4uidXGMxRNkUUjd4i3BbyVGSjKXFkuOCwZpWhvLz4WIj&#10;ZZL+yfuet2tzHN9Hn9tJWB53SvV77XIKIlAb3uFXe6MVfCQp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97b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214" o:spid="_x0000_s132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lOC8YA&#10;AADcAAAADwAAAGRycy9kb3ducmV2LnhtbESPW2vCQBSE3wv+h+UIfasbLxSJruKFiD6UahR8PWSP&#10;STB7Nma3Gv+9Wyj0cZiZb5jpvDWVuFPjSssK+r0IBHFmdcm5gtMx+RiDcB5ZY2WZFDzJwXzWeZti&#10;rO2DD3RPfS4ChF2MCgrv61hKlxVk0PVsTRy8i20M+iCbXOoGHwFuKjmIok9psOSwUGBNq4Kya/pj&#10;FKTj9SrZJfmmdvvl7fk1On/vrmel3rvtYgLCU+v/w3/trVYwjAbweyY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lOC8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215" o:spid="_x0000_s132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gysQA&#10;AADcAAAADwAAAGRycy9kb3ducmV2LnhtbESPzWrDMBCE74G+g9hCL6GRXYfiulFCMZT6mqSk1621&#10;sU2tlbHkn759FAjkOMzMN8xmN5tWjNS7xrKCeBWBIC6tbrhS8H38fE5BOI+ssbVMCv7JwW77sNhg&#10;pu3EexoPvhIBwi5DBbX3XSalK2sy6Fa2Iw7e2fYGfZB9JXWPU4CbVr5E0as02HBYqLGjvKby7zAY&#10;BZMc0q88Xg+/P6M+YVq8nZZnrdTT4/zxDsLT7O/hW7vQCpIogeuZcATk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4Mr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216" o:spid="_x0000_s132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bocQA&#10;AADcAAAADwAAAGRycy9kb3ducmV2LnhtbESPQWsCMRSE7wX/Q3hCbzWrFZHVKEUQl1IQtQWPbzfP&#10;3aWblyVJNf33plDwOMzMN8xyHU0nruR8a1nBeJSBIK6sbrlW8HnavsxB+ICssbNMCn7Jw3o1eFpi&#10;ru2ND3Q9hlokCPscFTQh9LmUvmrIoB/Znjh5F+sMhiRdLbXDW4KbTk6ybCYNtpwWGuxp01D1ffwx&#10;CqZF/Hovfbnzbhc+Lv15H4tSKvU8jG8LEIFieIT/24VW8JpN4e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7m6H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v:group id="Group 11217" o:spid="_x0000_s1326" style="position:absolute;left:8556;top:4999;width:3590;height:2116" coordorigin="8556,4999" coordsize="3590,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oval id="Oval 11218" o:spid="_x0000_s1327" style="position:absolute;left:8556;top:4999;width:1615;height:1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FMQA&#10;AADcAAAADwAAAGRycy9kb3ducmV2LnhtbESPS4vCQBCE7wv+h6EFb+vEB2GJjiKi4EVks76OTaZN&#10;opmekBk1/ntnYWGPRVV9RU3nranEgxpXWlYw6EcgiDOrS84V7H/Wn18gnEfWWFkmBS9yMJ91PqaY&#10;aPvkb3qkPhcBwi5BBYX3dSKlywoy6Pq2Jg7exTYGfZBNLnWDzwA3lRxGUSwNlhwWCqxpWVB2S+9G&#10;Qbw7XFN7f9VjvV1t96ezMeSPSvW67WICwlPr/8N/7Y1WMIpi+D0Tj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fxTEAAAA3AAAAA8AAAAAAAAAAAAAAAAAmAIAAGRycy9k&#10;b3ducmV2LnhtbFBLBQYAAAAABAAEAPUAAACJAwAAAAA=&#10;" filled="f" fillcolor="#c9f" stroked="f"/>
                      <v:shape id="AutoShape 11219" o:spid="_x0000_s1328" type="#_x0000_t16" style="position:absolute;left:9364;top:5347;width:116;height:1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M08MA&#10;AADcAAAADwAAAGRycy9kb3ducmV2LnhtbESP0WrCQBRE3wv+w3IF3+putTUluooIkUpBUPsB1+xt&#10;EszeDdlV49+7guDjMDNnmNmis7W4UOsrxxo+hgoEce5MxYWGv0P2/g3CB2SDtWPScCMPi3nvbYap&#10;cVfe0WUfChEh7FPUUIbQpFL6vCSLfuga4uj9u9ZiiLItpGnxGuG2liOlJtJixXGhxIZWJeWn/dlq&#10;yNfHLDlYxyr5PGXd1n39TnCj9aDfLacgAnXhFX62f4yGsUrgcS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cM08MAAADcAAAADwAAAAAAAAAAAAAAAACYAgAAZHJzL2Rv&#10;d25yZXYueG1sUEsFBgAAAAAEAAQA9QAAAIgDAAAAAA==&#10;" fillcolor="#fc9"/>
                      <v:shape id="AutoShape 11220" o:spid="_x0000_s1329" type="#_x0000_t16" style="position:absolute;left:11991;top:5359;width:116;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YocEA&#10;AADcAAAADwAAAGRycy9kb3ducmV2LnhtbERP3WrCMBS+H/gO4Qi7m8mcq6OaFhlUlMFgdQ9wbM7a&#10;YnNSmkzr25sLwcuP73+dj7YTZxp861jD60yBIK6cabnW8HsoXj5A+IBssHNMGq7kIc8mT2tMjbvw&#10;D53LUIsYwj5FDU0IfSqlrxqy6GeuJ47cnxsshgiHWpoBLzHcdnKuVCItthwbGuzps6HqVP5bDdX2&#10;WCwP1rFaLk7F+O3evxLca/08HTcrEIHG8BDf3Tuj4U3FtfFMPAIy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ImKHBAAAA3AAAAA8AAAAAAAAAAAAAAAAAmAIAAGRycy9kb3du&#10;cmV2LnhtbFBLBQYAAAAABAAEAPUAAACGAwAAAAA=&#10;" fillcolor="#fc9"/>
                      <v:shape id="AutoShape 11221" o:spid="_x0000_s1330" type="#_x0000_t16" style="position:absolute;left:8637;top:6035;width:115;height:1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9OsQA&#10;AADcAAAADwAAAGRycy9kb3ducmV2LnhtbESP0WrCQBRE34X+w3ILfWt2bWvU6CqlkFIRBI0fcM1e&#10;k2D2bshuNf37bqHg4zAzZ5jlerCtuFLvG8caxokCQVw603Cl4VjkzzMQPiAbbB2Thh/ysF49jJaY&#10;GXfjPV0PoRIRwj5DDXUIXSalL2uy6BPXEUfv7HqLIcq+kqbHW4TbVr4olUqLDceFGjv6qKm8HL6t&#10;hvLzlE8L61hN3y75sHOTbYobrZ8eh/cFiEBDuIf/219Gw6ua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PTrEAAAA3AAAAA8AAAAAAAAAAAAAAAAAmAIAAGRycy9k&#10;b3ducmV2LnhtbFBLBQYAAAAABAAEAPUAAACJAwAAAAA=&#10;" fillcolor="#fc9"/>
                      <v:shape id="AutoShape 11222" o:spid="_x0000_s1331" type="#_x0000_t16" style="position:absolute;left:11275;top:6040;width:115;height:10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CesEA&#10;AADcAAAADwAAAGRycy9kb3ducmV2LnhtbERP3WrCMBS+H/gO4QjezdSfVamNIoMOZSBYfYBjc2xL&#10;m5PSZNq9vbkY7PLj+093g2nFg3pXW1Ywm0YgiAuray4VXC/Z+xqE88gaW8uk4Jcc7LajtxQTbZ98&#10;pkfuSxFC2CWooPK+S6R0RUUG3dR2xIG7296gD7Avpe7xGcJNK+dRFEuDNYeGCjv6rKho8h+joPi6&#10;ZauLsRytlk02nOzHd4xHpSbjYb8B4Wnw/+I/90ErWMzC/HAmHA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nAnrBAAAA3AAAAA8AAAAAAAAAAAAAAAAAmAIAAGRycy9kb3du&#10;cmV2LnhtbFBLBQYAAAAABAAEAPUAAACGAwAAAAA=&#10;" fillcolor="#fc9"/>
                      <v:shape id="AutoShape 11223" o:spid="_x0000_s1332" type="#_x0000_t16" style="position:absolute;left:8578;top:5337;width:3568;height: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FcIA&#10;AADcAAAADwAAAGRycy9kb3ducmV2LnhtbESP3YrCMBSE7wXfIRxh7zStC4vbNYo/FLx01Qc4NMem&#10;tDmpTaz17Y2wsJfDzHzDLNeDbURPna8cK0hnCQjiwumKSwWXcz5dgPABWWPjmBQ8ycN6NR4tMdPu&#10;wb/Un0IpIoR9hgpMCG0mpS8MWfQz1xJH7+o6iyHKrpS6w0eE20bOk+RLWqw4LhhsaWeoqE93q+BG&#10;fuud7Pf5cXGoN9bU+fc9UepjMmx+QAQawn/4r33QCj7TFN5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90VwgAAANwAAAAPAAAAAAAAAAAAAAAAAJgCAABkcnMvZG93&#10;bnJldi54bWxQSwUGAAAAAAQABAD1AAAAhwMAAAAA&#10;" adj="18129" fillcolor="#fc9"/>
                      <v:group id="Group 11224" o:spid="_x0000_s1333" style="position:absolute;left:10602;top:5695;width:759;height:212" coordorigin="10872,5526" coordsize="827,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11225" o:spid="_x0000_s1334" style="position:absolute;left:11445;top:5520;width:247;height:260;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ZhZ5wwAAANwAAAAP&#10;AAAAAAAAAAAAAAAAAKoCAABkcnMvZG93bnJldi54bWxQSwUGAAAAAAQABAD6AAAAmgMAAAAA&#10;">
                          <v:shape id="Freeform 11226" o:spid="_x0000_s133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le8UA&#10;AADcAAAADwAAAGRycy9kb3ducmV2LnhtbESPQWsCMRSE7wX/Q3iFXoom1iJ2NYq0VXrVli3eHpvn&#10;7tbNyzaJ7vbfN4WCx2FmvmEWq9424kI+1I41jEcKBHHhTM2lho/3zXAGIkRkg41j0vBDAVbLwc0C&#10;M+M63tFlH0uRIBwy1FDF2GZShqIii2HkWuLkHZ23GJP0pTQeuwS3jXxQaiot1pwWKmzpuaLitD9b&#10;DQfKD/frzxf5rcruC1+3+ZNXudZ3t/16DiJSH6/h//ab0TAZP8L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iV7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227" o:spid="_x0000_s133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11228" o:spid="_x0000_s133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1229" o:spid="_x0000_s133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JDcYA&#10;AADcAAAADwAAAGRycy9kb3ducmV2LnhtbESPQWvCQBSE70L/w/IKvZmNLVZJXaUWFD30oA30+si+&#10;ZNNm34bsapJ/7xYKHoeZ+YZZbQbbiCt1vnasYJakIIgLp2uuFORfu+kShA/IGhvHpGAkD5v1w2SF&#10;mXY9n+h6DpWIEPYZKjAhtJmUvjBk0SeuJY5e6TqLIcqukrrDPsJtI5/T9FVarDkuGGzpw1Dxe75Y&#10;BdvjfJT+9LPbl3n5eVi228s3GqWeHof3NxCBhnAP/7cPWsHLbAF/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BJDcYAAADcAAAADwAAAAAAAAAAAAAAAACYAgAAZHJz&#10;L2Rvd25yZXYueG1sUEsFBgAAAAAEAAQA9QAAAIs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230" o:spid="_x0000_s133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pcMA&#10;AADcAAAADwAAAGRycy9kb3ducmV2LnhtbERPTWvCQBC9C/0PyxR6EbOxBbHRVUqhIFYQkwY8jtkx&#10;CWZnQ3aN6b93D4LHx/tergfTiJ46V1tWMI1iEMSF1TWXCv6yn8kchPPIGhvLpOCfHKxXL6MlJtre&#10;+EB96ksRQtglqKDyvk2kdEVFBl1kW+LAnW1n0AfYlVJ3eAvhppHvcTyTBmsODRW29F1RcUmvRkG8&#10;c9lnvv3d9uPrZjilx5z2Wa7U2+vwtQDhafBP8cO90Qo+pmFtOB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P/pc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231" o:spid="_x0000_s134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mEcQA&#10;AADcAAAADwAAAGRycy9kb3ducmV2LnhtbESPQWvCQBSE7wX/w/KEXorZqFRqmlVEkHrxYGrvj+xr&#10;Es2+DdlVk/x6Vyj0OMzMN0y67kwtbtS6yrKCaRSDIM6trrhQcPreTT5AOI+ssbZMCnpysF6NXlJM&#10;tL3zkW6ZL0SAsEtQQel9k0jp8pIMusg2xMH7ta1BH2RbSN3iPcBNLWdxvJAGKw4LJTa0LSm/ZFej&#10;4G3z8z5kw1E2RNv+q5N6fp4dlHodd5tPEJ46/x/+a++1gvl0Cc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0phHEAAAA3AAAAA8AAAAAAAAAAAAAAAAAmAIAAGRycy9k&#10;b3ducmV2LnhtbFBLBQYAAAAABAAEAPUAAACJAw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232" o:spid="_x0000_s134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tZsEA&#10;AADcAAAADwAAAGRycy9kb3ducmV2LnhtbERPzWrCQBC+C32HZQq9mYkGik1dRQqKhwbatA8wyU5+&#10;MDsbsltN3757KHj8+P63+9kO6sqT751oWCUpKJbamV5aDd9fx+UGlA8khgYnrOGXPex3D4st5cbd&#10;5JOvZWhVDBGfk4YuhDFH9HXHlnziRpbINW6yFCKcWjQT3WK4HXCdps9oqZfY0NHIbx3Xl/LHavhA&#10;fOfTnFW2aI59g6aoVuZF66fH+fAKKvAc7uJ/99loyNZxfjwTjw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k7Wb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233" o:spid="_x0000_s134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1234" o:spid="_x0000_s134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G4MUA&#10;AADcAAAADwAAAGRycy9kb3ducmV2LnhtbESP3WoCMRSE7wu+QzhC72rWbRHZGkVXhLY3xZ8HOGxO&#10;N2k3J+sm6tqnbwqCl8PMfMPMFr1rxJm6YD0rGI8yEMSV15ZrBYf95mkKIkRkjY1nUnClAIv54GGG&#10;hfYX3tJ5F2uRIBwKVGBibAspQ2XIYRj5ljh5X75zGJPsaqk7vCS4a2SeZRPp0HJaMNhSaaj62Z2c&#10;go/ye/qytu/7sPzMf6+WV+WxNUo9DvvlK4hIfbyHb+03reA5z+H/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4bg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235" o:spid="_x0000_s134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QOsQA&#10;AADcAAAADwAAAGRycy9kb3ducmV2LnhtbESPQYvCMBSE74L/ITzBm6ZWlLVrFNlFEMGDuuAeH82z&#10;KTYvpYla/fVmYcHjMDPfMPNlaytxo8aXjhWMhgkI4tzpkgsFP8f14AOED8gaK8ek4EEelotuZ46Z&#10;dnfe0+0QChEh7DNUYEKoMyl9bsiiH7qaOHpn11gMUTaF1A3eI9xWMk2SqbRYclwwWNOXofxyuNpI&#10;mY1+5XPP229zmj7TyXYWVqedUv1eu/oEEagN7/B/e6MVjNMx/J2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nkDr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236" o:spid="_x0000_s134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vhMYA&#10;AADcAAAADwAAAGRycy9kb3ducmV2LnhtbESPW2vCQBSE3wv+h+UIvtWNF0RSV/FCSn0QbVrw9ZA9&#10;JsHs2Zjdavz3XUHwcZiZb5jZojWVuFLjSssKBv0IBHFmdcm5gt+f5H0KwnlkjZVlUnAnB4t5522G&#10;sbY3/qZr6nMRIOxiVFB4X8dSuqwgg65va+LgnWxj0AfZ5FI3eAtwU8lhFE2kwZLDQoE1rQvKzumf&#10;UZBON+tkm+SftTusLvfd+Ljfno9K9brt8gOEp9a/ws/2l1YwGo7hcSY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kvhM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237" o:spid="_x0000_s134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BRcQA&#10;AADcAAAADwAAAGRycy9kb3ducmV2LnhtbESPW2vCQBSE34X+h+UUfJG68dKSpq5SBNFXtaSvp9lj&#10;Epo9G7Kbi//eFQQfh5n5hlltBlOJjhpXWlYwm0YgiDOrS84V/Jx3bzEI55E1VpZJwZUcbNYvoxUm&#10;2vZ8pO7kcxEg7BJUUHhfJ1K6rCCDbmpr4uBdbGPQB9nkUjfYB7ip5DyKPqTBksNCgTVtC8r+T61R&#10;0Ms23m9ny/bvt9MpxofPdHLRSo1fh+8vEJ4G/ww/2getYDF/h/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UgUX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238" o:spid="_x0000_s134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8LcQA&#10;AADcAAAADwAAAGRycy9kb3ducmV2LnhtbESPQWsCMRSE7wX/Q3iCt5qtFZHVKEUQFxFKrYUe326e&#10;u4ublyVJNf57Uyj0OMzMN8xyHU0nruR8a1nByzgDQVxZ3XKt4PS5fZ6D8AFZY2eZFNzJw3o1eFpi&#10;ru2NP+h6DLVIEPY5KmhC6HMpfdWQQT+2PXHyztYZDEm6WmqHtwQ3nZxk2UwabDktNNjTpqHqcvwx&#10;CqZF/NqXvtx5twuHc//9HotSKjUaxrcFiEAx/If/2oVW8DqZwe+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C3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239" o:spid="_x0000_s1348" style="position:absolute;left:10879;top:5533;width:248;height:261;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Hax8QAAADcAAAA&#10;DwAAAAAAAAAAAAAAAACqAgAAZHJzL2Rvd25yZXYueG1sUEsFBgAAAAAEAAQA+gAAAJsDAAAAAA==&#10;">
                          <v:shape id="Freeform 11240" o:spid="_x0000_s134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lw8IA&#10;AADcAAAADwAAAGRycy9kb3ducmV2LnhtbERPy2oCMRTdC/2HcAvdiCZaKDoaRewDt1UZcXeZXGem&#10;ndxMk9QZ/75ZFFweznu57m0jruRD7VjDZKxAEBfO1FxqOB7eRzMQISIbbByThhsFWK8eBkvMjOv4&#10;k677WIoUwiFDDVWMbSZlKCqyGMauJU7cxXmLMUFfSuOxS+G2kVOlXqTFmlNDhS1tKyq+979Ww5ny&#10;83BzepU/quy+8O0jn3uVa/302G8WICL18S7+d++MhudpWpvO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XD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241" o:spid="_x0000_s135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 11242" o:spid="_x0000_s135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1243" o:spid="_x0000_s135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ogsQA&#10;AADcAAAADwAAAGRycy9kb3ducmV2LnhtbESPQYvCMBSE7wv7H8Jb8LamKi5SjaKC4h48WAWvj+a1&#10;qTYvpYla//1GEPY4zMw3zGzR2VrcqfWVYwWDfgKCOHe64lLB6bj5noDwAVlj7ZgUPMnDYv75McNU&#10;uwcf6J6FUkQI+xQVmBCaVEqfG7Lo+64hjl7hWoshyraUusVHhNtaDpPkR1qsOC4YbGhtKL9mN6tg&#10;9Tt+Sn+4bLbFqdjvJs3qdkajVO+rW05BBOrCf/jd3mkFo9EAX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AKIL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244" o:spid="_x0000_s135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UL8YA&#10;AADcAAAADwAAAGRycy9kb3ducmV2LnhtbESPQWvCQBSE7wX/w/KEXopuqlBqdBNKoSBWKE0MeHxm&#10;n0kw+zZk15j++65Q6HGYmW+YTTqaVgzUu8aygud5BIK4tLrhSsEh/5i9gnAeWWNrmRT8kIM0mTxs&#10;MNb2xt80ZL4SAcIuRgW1910spStrMujmtiMO3tn2Bn2QfSV1j7cAN61cRNGLNNhwWKixo/eaykt2&#10;NQqivctXxe5zNzxdt+MpOxb0lRdKPU7HtzUIT6P/D/+1t1rBcrmA+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6UL8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245" o:spid="_x0000_s135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nNm8UA&#10;AADcAAAADwAAAGRycy9kb3ducmV2LnhtbESPQWuDQBSE74X8h+UFeinN2khDMVklBEp7yUHb3B/u&#10;i9q6b8XdqvHXZwOBHoeZ+YbZZZNpxUC9aywreFlFIIhLqxuuFHx/vT+/gXAeWWNrmRRcyEGWLh52&#10;mGg7ck5D4SsRIOwSVFB73yVSurImg25lO+LgnW1v0AfZV1L3OAa4aeU6ijbSYMNhocaODjWVv8Wf&#10;UfC0P73OxZzLjuhw+Zikjn/WR6Uel9N+C8LT5P/D9/anVhDHMdzOhCM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c2b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246" o:spid="_x0000_s135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9uMMA&#10;AADcAAAADwAAAGRycy9kb3ducmV2LnhtbESPzWoCQRCE74G8w9CB3GKvWRGzOooIBg8R/MkDtDu9&#10;P7jTs+xMdH37jCB4LKrqK2q26G2jLtz52omG4SABxZI7U0up4fe4/piA8oHEUOOENdzYw2L++jKj&#10;zLir7PlyCKWKEPEZaahCaDNEn1dsyQ9cyxK9wnWWQpRdiaaja4TbBj+TZIyWaokLFbW8qjg/H/6s&#10;hh3iD3/36clui3VdoNmehuZL6/e3fjkFFbgPz/CjvTEa0nQE9zPxCOD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Z9uMMAAADcAAAADwAAAAAAAAAAAAAAAACYAgAAZHJzL2Rv&#10;d25yZXYueG1sUEsFBgAAAAAEAAQA9QAAAIg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247" o:spid="_x0000_s135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11248" o:spid="_x0000_s135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WPsUA&#10;AADcAAAADwAAAGRycy9kb3ducmV2LnhtbESP0WoCMRRE3wX/IVyhb5pVi8jWKLpFaPsi1X7AZXO7&#10;Sbu52W6irn69KQg+DjNzhlmsOleLE7XBelYwHmUgiEuvLVcKvg7b4RxEiMgaa8+k4EIBVst+b4G5&#10;9mf+pNM+ViJBOOSowMTY5FKG0pDDMPINcfK+feswJtlWUrd4TnBXy0mWzaRDy2nBYEOFofJ3f3QK&#10;Poqf+fOrfT+E9W5yvVjeFH+NUepp0K1fQETq4iN8b79pBdPpDP7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RY+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249" o:spid="_x0000_s135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A5MQA&#10;AADcAAAADwAAAGRycy9kb3ducmV2LnhtbESPQYvCMBSE78L+h/AWvGmqoq7VKLIiiOBBXdDjo3nb&#10;lG1eSpPV6q83guBxmJlvmNmisaW4UO0Lxwp63QQEceZ0wbmCn+O68wXCB2SNpWNScCMPi/lHa4ap&#10;dlfe0+UQchEh7FNUYEKoUil9Zsii77qKOHq/rrYYoqxzqWu8RrgtZT9JRtJiwXHBYEXfhrK/w7+N&#10;lEnvLO973q7MaXTvD7eTsDztlGp/NsspiEBNeIdf7Y1WMBiM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AOT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250" o:spid="_x0000_s135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XMQA&#10;AADcAAAADwAAAGRycy9kb3ducmV2LnhtbERPTWvCQBC9F/wPywi91Y1aisSsoikp9VBso5DrkB2T&#10;kOxsmt1q/PfdQ6HHx/tOtqPpxJUG11hWMJ9FIIhLqxuuFJxP2dMKhPPIGjvLpOBODrabyUOCsbY3&#10;/qJr7isRQtjFqKD2vo+ldGVNBt3M9sSBu9jBoA9wqKQe8BbCTScXUfQiDTYcGmrsKa2pbPMfoyBf&#10;vabZIaveeve5/75/PBfHQ1so9Tgdd2sQnkb/L/5zv2sFy2VYG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9s1z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251" o:spid="_x0000_s136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dncMA&#10;AADcAAAADwAAAGRycy9kb3ducmV2LnhtbESPS4vCQBCE74L/YWjBi6wTHywx6yiLsOjVB+61N9Mm&#10;YTM9ITN5+O8dQfBYVNVX1Hrbm1K0VLvCsoLZNAJBnFpdcKbgcv75iEE4j6yxtEwK7uRguxkO1pho&#10;2/GR2pPPRICwS1BB7n2VSOnSnAy6qa2Ig3eztUEfZJ1JXWMX4KaU8yj6lAYLDgs5VrTLKf0/NUZB&#10;J5t4v5stm7/fVl8xPqyuk5tWajzqv79AeOr9O/xqH7SCxWIF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Adnc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252" o:spid="_x0000_s136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kYsIA&#10;AADcAAAADwAAAGRycy9kb3ducmV2LnhtbERPXWvCMBR9H+w/hCv4NlOnjFFNiwyGRYQxt4GPt821&#10;LTY3JYka//3yMNjj4Xyvy2gGcSXne8sK5rMMBHFjdc+tgu+v96dXED4gaxwsk4I7eSiLx4c15tre&#10;+JOuh9CKFMI+RwVdCGMupW86MuhndiRO3Mk6gyFB10rt8JbCzSCfs+xFGuw5NXQ40ltHzflwMQqW&#10;VfzZ1b7eercN+9N4/IhVLZWaTuJmBSJQDP/iP3elFSyWaX46k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iRi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v:group id="Group 11253" o:spid="_x0000_s1362" style="position:absolute;left:9899;top:5568;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SwKIwwAAANwAAAAP&#10;AAAAAAAAAAAAAAAAAKoCAABkcnMvZG93bnJldi54bWxQSwUGAAAAAAQABAD6AAAAmgMAAAAA&#10;">
                        <v:shape id="Freeform 11254" o:spid="_x0000_s136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3icYA&#10;AADcAAAADwAAAGRycy9kb3ducmV2LnhtbESPS2vDMBCE74X8B7GBXkojNS2hcaKE0Be95oFDbou1&#10;sZ1YK1dSY/ffV4VCjsPMfMPMl71txIV8qB1reBgpEMSFMzWXGnbb9/tnECEiG2wck4YfCrBcDG7m&#10;mBnX8Zoum1iKBOGQoYYqxjaTMhQVWQwj1xIn7+i8xZikL6Xx2CW4beRYqYm0WHNaqLCll4qK8+bb&#10;ajhQfrhb7V/llyq7E7595FOvcq1vh/1qBiJSH6/h//an0fD4NIa/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A3icYAAADcAAAADwAAAAAAAAAAAAAAAACYAgAAZHJz&#10;L2Rvd25yZXYueG1sUEsFBgAAAAAEAAQA9QAAAIs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255" o:spid="_x0000_s136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group id="Group 11256" o:spid="_x0000_s136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11257" o:spid="_x0000_s136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d/MQA&#10;AADcAAAADwAAAGRycy9kb3ducmV2LnhtbESPQYvCMBSE74L/ITzBm6bqKtI1igqKe/CgK+z10bw2&#10;XZuX0kSt/36zIHgcZuYbZrFqbSXu1PjSsYLRMAFBnDldcqHg8r0bzEH4gKyxckwKnuRhtex2Fphq&#10;9+AT3c+hEBHCPkUFJoQ6ldJnhiz6oauJo5e7xmKIsimkbvAR4baS4ySZSYslxwWDNW0NZdfzzSrY&#10;fE2f0p9+d/v8kh8P83pz+0GjVL/Xrj9BBGrDO/xqH7SCyccU/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9Xfz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258" o:spid="_x0000_s136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hUcYA&#10;AADcAAAADwAAAGRycy9kb3ducmV2LnhtbESPQWvCQBSE7wX/w/IEL0U3tUU0ukoRBLGFYmLA4zP7&#10;TILZtyG7xvTfdwuFHoeZ+YZZbXpTi45aV1lW8DKJQBDnVldcKDilu/EchPPIGmvLpOCbHGzWg6cV&#10;xto++Ehd4gsRIOxiVFB638RSurwkg25iG+LgXW1r0AfZFlK3+AhwU8tpFM2kwYrDQokNbUvKb8nd&#10;KIg+XbrIDh+H7vm+7y/JOaOvNFNqNOzflyA89f4//NfeawWvbz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PhUc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259" o:spid="_x0000_s136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45cUA&#10;AADcAAAADwAAAGRycy9kb3ducmV2LnhtbESPQWvCQBSE7wX/w/KEXopuTFot0VVEKO3Fg1Hvj+xr&#10;Es2+DdmtSfz1XaHQ4zAz3zCrTW9qcaPWVZYVzKYRCOLc6ooLBafjx+QdhPPIGmvLpGAgB5v16GmF&#10;qbYdH+iW+UIECLsUFZTeN6mULi/JoJvahjh437Y16INsC6lb7ALc1DKOork0WHFYKLGhXUn5Nfsx&#10;Cl6257d7dj/Ihmg3fPZSJ5d4r9TzuN8uQXjq/X/4r/2lFSSvC3ic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Ljl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260" o:spid="_x0000_s136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EwMAA&#10;AADcAAAADwAAAGRycy9kb3ducmV2LnhtbERPyYoCMRC9C/MPoQa8abULg7ZGGQTFg8LozAeUneqF&#10;6VSaTtT2781B8Ph4+3Ld2VrduPWVEw2jYQKKJXOmkkLD3+92MAPlA4mh2glreLCH9eqjt6TUuLuc&#10;+HYOhYoh4lPSUIbQpIg+K9mSH7qGJXK5ay2FCNsCTUv3GG5rHCfJF1qqJDaU1PCm5Oz/fLUafhAP&#10;vOsmF3vMt1WO5ngZmbnW/c/uewEqcBfe4pd7bzRMpnFtPBOPA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0EwMAAAADcAAAADwAAAAAAAAAAAAAAAACYAgAAZHJzL2Rvd25y&#10;ZXYueG1sUEsFBgAAAAAEAAQA9QAAAIU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261" o:spid="_x0000_s137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11262" o:spid="_x0000_s137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ccIA&#10;AADcAAAADwAAAGRycy9kb3ducmV2LnhtbERPS27CMBDdV+IO1iB1VxygRShgEARVartBfA4wiofY&#10;EI9D7ELo6etFpS6f3n++7FwtbtQG61nBcJCBIC69tlwpOB7eX6YgQkTWWHsmBQ8KsFz0nuaYa3/n&#10;Hd32sRIphEOOCkyMTS5lKA05DAPfECfu5FuHMcG2krrFewp3tRxl2UQ6tJwaDDZUGCov+2+n4Ks4&#10;T1839vMQVtvRz8Pyurg2RqnnfreagYjUxX/xn/tDKxi/pfnpTD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85x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263" o:spid="_x0000_s137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8QA&#10;AADcAAAADwAAAGRycy9kb3ducmV2LnhtbESPT4vCMBTE78J+h/AWvGlaRdFqFFGERfDgH9Djo3nb&#10;lG1eShO166c3Cwseh5n5DTNftrYSd2p86VhB2k9AEOdOl1woOJ+2vQkIH5A1Vo5JwS95WC4+OnPM&#10;tHvwge7HUIgIYZ+hAhNCnUnpc0MWfd/VxNH7do3FEGVTSN3gI8JtJQdJMpYWS44LBmtaG8p/jjcb&#10;KdP0Kp8H3m3MZfwcjHbTsLrslep+tqsZiEBteIf/219awXCUwt+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2Kv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264" o:spid="_x0000_s137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hFscA&#10;AADcAAAADwAAAGRycy9kb3ducmV2LnhtbESPQWvCQBSE70L/w/IK3uqmakVSN6FVInoQ27Tg9ZF9&#10;TYLZt2l21fjv3ULB4zAz3zCLtDeNOFPnassKnkcRCOLC6ppLBd9f2dMchPPIGhvLpOBKDtLkYbDA&#10;WNsLf9I596UIEHYxKqi8b2MpXVGRQTeyLXHwfmxn0AfZlVJ3eAlw08hxFM2kwZrDQoUtLSsqjvnJ&#10;KMjnq2W2zcp16z7ef6+76WG/PR6UGj72b68gPPX+Hv5vb7SCycsY/s6EI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KYRbHAAAA3AAAAA8AAAAAAAAAAAAAAAAAmAIAAGRy&#10;cy9kb3ducmV2LnhtbFBLBQYAAAAABAAEAPUAAACM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265" o:spid="_x0000_s137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18QA&#10;AADcAAAADwAAAGRycy9kb3ducmV2LnhtbESPW2vCQBSE34X+h+UUfJG68dKSpq5SBNFXtaSvp9lj&#10;Epo9G7Kbi//eFQQfh5n5hlltBlOJjhpXWlYwm0YgiDOrS84V/Jx3bzEI55E1VpZJwZUcbNYvoxUm&#10;2vZ8pO7kcxEg7BJUUHhfJ1K6rCCDbmpr4uBdbGPQB9nkUjfYB7ip5DyKPqTBksNCgTVtC8r+T61R&#10;0Ms23m9ny/bvt9MpxofPdHLRSo1fh+8vEJ4G/ww/2getYPG+gP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3z9f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266" o:spid="_x0000_s137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0vMUA&#10;AADcAAAADwAAAGRycy9kb3ducmV2LnhtbESPQWsCMRSE74X+h/AK3mq2akW2RhFBXIpQtBV6fLt5&#10;7i7dvCxJqvHfG6HQ4zAz3zDzZTSdOJPzrWUFL8MMBHFldcu1gq/PzfMMhA/IGjvLpOBKHpaLx4c5&#10;5tpeeE/nQ6hFgrDPUUETQp9L6auGDPqh7YmTd7LOYEjS1VI7vCS46eQoy6bSYMtpocGe1g1VP4df&#10;o2BSxON76cutd9uwO/XfH7EopVKDp7h6AxEohv/wX7vQCsavE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LS8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267" o:spid="_x0000_s1376" style="position:absolute;left:8760;top:5807;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qZJWwwAAANwAAAAP&#10;AAAAAAAAAAAAAAAAAKoCAABkcnMvZG93bnJldi54bWxQSwUGAAAAAAQABAD6AAAAmgMAAAAA&#10;">
                        <v:shape id="Freeform 11268" o:spid="_x0000_s137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nV8YA&#10;AADcAAAADwAAAGRycy9kb3ducmV2LnhtbESPT0sDMRTE74V+h/AEL6VNVCx1bVqKreK1f1jp7bF5&#10;7q7dvGyTtLt+eyMIHoeZ+Q0zX/a2EVfyoXas4W6iQBAXztRcajjsX8czECEiG2wck4ZvCrBcDAdz&#10;zIzreEvXXSxFgnDIUEMVY5tJGYqKLIaJa4mT9+m8xZikL6Xx2CW4beS9UlNpsea0UGFLLxUVp93F&#10;ajhSfhytPtbyrMruCzdv+ZNXuda3N/3qGUSkPv6H/9rvRsPD4xR+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KnV8YAAADcAAAADwAAAAAAAAAAAAAAAACYAgAAZHJz&#10;L2Rvd25yZXYueG1sUEsFBgAAAAAEAAQA9QAAAIs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269" o:spid="_x0000_s137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group id="Group 11270" o:spid="_x0000_s137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11271" o:spid="_x0000_s138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BJMQA&#10;AADcAAAADwAAAGRycy9kb3ducmV2LnhtbESPT4vCMBTE7wt+h/AEb2uq4qLVKCoo7mEP/gGvj+a1&#10;qTYvpYlav/1mYcHjMDO/YebL1lbiQY0vHSsY9BMQxJnTJRcKzqft5wSED8gaK8ek4EUelovOxxxT&#10;7Z58oMcxFCJC2KeowIRQp1L6zJBF33c1cfRy11gMUTaF1A0+I9xWcpgkX9JiyXHBYE0bQ9nteLcK&#10;1t/jl/SH63aXn/Of/aRe3y9olOp129UMRKA2vMP/7b1WMBpP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wST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272" o:spid="_x0000_s138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A3sQA&#10;AADcAAAADwAAAGRycy9kb3ducmV2LnhtbERPTWvCQBC9F/wPywheitnUgtQ0GxGhILZQmhjwOM1O&#10;k9DsbMiuMf5791Do8fG+0+1kOjHS4FrLCp6iGARxZXXLtYJT8bZ8AeE8ssbOMim4kYNtNntIMdH2&#10;yl805r4WIYRdggoa7/tESlc1ZNBFticO3I8dDPoAh1rqAa8h3HRyFcdrabDl0NBgT/uGqt/8YhTE&#10;H67YlMf34/h4OUzf+bmkz6JUajGfdq8gPE3+X/znPmgFz+swP5w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TgN7EAAAA3AAAAA8AAAAAAAAAAAAAAAAAmAIAAGRycy9k&#10;b3ducmV2LnhtbFBLBQYAAAAABAAEAPUAAACJAw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273" o:spid="_x0000_s138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TZasUA&#10;AADcAAAADwAAAGRycy9kb3ducmV2LnhtbESPT2vCQBTE74V+h+UVvJS6MVIp0VVCQPTSg9HeH9nX&#10;JDb7NmS35s+n7wpCj8PM/IbZ7AbTiBt1rrasYDGPQBAXVtdcKric928fIJxH1thYJgUjOdhtn582&#10;mGjb84luuS9FgLBLUEHlfZtI6YqKDLq5bYmD9207gz7IrpS6wz7ATSPjKFpJgzWHhQpbyioqfvJf&#10;o+A1/Xqf8ukkW6JsPAxSL6/xp1KzlyFdg/A0+P/wo33UCparBdz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lq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274" o:spid="_x0000_s138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vSsIA&#10;AADcAAAADwAAAGRycy9kb3ducmV2LnhtbESPzWoCQRCE70LeYeiAN+1VQXR1FAkYcojg3wO0O70/&#10;uNOz7Ex0ffuMIHgsquorarnubK1u3PrKiYbRMAHFkjlTSaHhfNoOZqB8IDFUO2END/awXn30lpQa&#10;d5cD346hUBEiPiUNZQhNiuizki35oWtYope71lKIsi3QtHSPcFvjOEmmaKmSuFBSw18lZ9fjn9Ww&#10;R/zl725ysbt8W+VodpeRmWvd/+w2C1CBu/AOv9o/RsNkOobnmXgEcP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G9KwgAAANwAAAAPAAAAAAAAAAAAAAAAAJgCAABkcnMvZG93&#10;bnJldi54bWxQSwUGAAAAAAQABAD1AAAAhwM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275" o:spid="_x0000_s138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11276" o:spid="_x0000_s138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Cz8UA&#10;AADcAAAADwAAAGRycy9kb3ducmV2LnhtbESP0WoCMRRE34X+Q7hC3zSrFZHVKHZLQX0p1X7AZXPd&#10;RDc3202qa7++EQo+DjNzhlmsOleLC7XBelYwGmYgiEuvLVcKvg7vgxmIEJE11p5JwY0CrJZPvQXm&#10;2l/5ky77WIkE4ZCjAhNjk0sZSkMOw9A3xMk7+tZhTLKtpG7xmuCuluMsm0qHltOCwYYKQ+V5/+MU&#10;7IrTbPJmt4ew/hj/3iy/Ft+NUeq5363nICJ18RH+b2+0gpfpBO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ALP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277" o:spid="_x0000_s138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FcQA&#10;AADcAAAADwAAAGRycy9kb3ducmV2LnhtbESPQYvCMBSE7wv+h/AEb2uqYlm7RpFdBBE8qAvu8dE8&#10;m2LzUpqo1V9vBMHjMDPfMNN5aytxocaXjhUM+gkI4tzpkgsFf/vl5xcIH5A1Vo5JwY08zGedjylm&#10;2l15S5ddKESEsM9QgQmhzqT0uSGLvu9q4ugdXWMxRNkUUjd4jXBbyWGSpNJiyXHBYE0/hvLT7mwj&#10;ZTL4l/ctr3/NIb0Px+tJWBw2SvW67eIbRKA2vMOv9korGKV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FBX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278" o:spid="_x0000_s138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tqMYA&#10;AADcAAAADwAAAGRycy9kb3ducmV2LnhtbESPT2vCQBTE7wW/w/IEb3XjH4KkrqKWFD1INS14fWRf&#10;k2D2bZrdavz2riD0OMzMb5j5sjO1uFDrKssKRsMIBHFudcWFgu+v9HUGwnlkjbVlUnAjB8tF72WO&#10;ibZXPtIl84UIEHYJKii9bxIpXV6SQTe0DXHwfmxr0AfZFlK3eA1wU8txFMXSYMVhocSGNiXl5+zP&#10;KMhm75t0lxYfjTusf2/76elzdz4pNeh3qzcQnjr/H362t1rBJI7h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2tqM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279" o:spid="_x0000_s138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DacQA&#10;AADcAAAADwAAAGRycy9kb3ducmV2LnhtbESPW2vCQBSE3wv+h+UIfSm60RaNMauIUOprrejrMXty&#10;wezZkN1c+u+7hUIfh5n5hkn3o6lFT62rLCtYzCMQxJnVFRcKLl/vsxiE88gaa8uk4Jsc7HeTpxQT&#10;bQf+pP7sCxEg7BJUUHrfJFK6rCSDbm4b4uDltjXog2wLqVscAtzUchlFK2mw4rBQYkPHkrLHuTMK&#10;BtnFH8fFW3e/9fqK8Wlzfcm1Us/T8bAF4Wn0/+G/9kkreF2t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A2n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280" o:spid="_x0000_s138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0BMIA&#10;AADcAAAADwAAAGRycy9kb3ducmV2LnhtbERPXWvCMBR9H+w/hCv4NlPnkFFNiwyGRYQxt4GPt821&#10;LTY3JYka//3yMNjj4Xyvy2gGcSXne8sK5rMMBHFjdc+tgu+v96dXED4gaxwsk4I7eSiLx4c15tre&#10;+JOuh9CKFMI+RwVdCGMupW86MuhndiRO3Mk6gyFB10rt8JbCzSCfs2wpDfacGjoc6a2j5ny4GAUv&#10;VfzZ1b7eercN+9N4/IhVLZWaTuJmBSJQDP/iP3elFSyWaW06k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XQE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281" o:spid="_x0000_s1390" style="position:absolute;left:11411;top:5296;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FLuwwAAANwAAAAP&#10;AAAAAAAAAAAAAAAAAKoCAABkcnMvZG93bnJldi54bWxQSwUGAAAAAAQABAD6AAAAmgMAAAAA&#10;">
                        <v:shape id="Freeform 11282" o:spid="_x0000_s139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G2MIA&#10;AADcAAAADwAAAGRycy9kb3ducmV2LnhtbERPz0/CMBS+k/g/NM/EC4FWTRAn3UIEjVfQzHB7WZ/b&#10;dH0dbWHzv7cHEo9fvt+rYrSdOJMPrWMNt3MFgrhypuVaw8f7y2wJIkRkg51j0vBLAYr8arLCzLiB&#10;d3Tex1qkEA4Zamhi7DMpQ9WQxTB3PXHivpy3GBP0tTQehxRuO3mn1EJabDk1NNjTc0PVz/5kNRyo&#10;PEzXnxt5VPXwjdvX8tGrUuub63H9BCLSGP/FF/eb0XD/kOanM+k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sbY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283" o:spid="_x0000_s139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group id="Group 11284" o:spid="_x0000_s139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11285" o:spid="_x0000_s139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qrsQA&#10;AADcAAAADwAAAGRycy9kb3ducmV2LnhtbESPT4vCMBTE74LfITxhb5qusirVKLrgogcP/gGvj+a1&#10;qdu8lCZq/fZmYcHjMDO/YebL1lbiTo0vHSv4HCQgiDOnSy4UnE+b/hSED8gaK8ek4EkelotuZ46p&#10;dg8+0P0YChEh7FNUYEKoUyl9ZsiiH7iaOHq5ayyGKJtC6gYfEW4rOUySsbRYclwwWNO3oez3eLMK&#10;1ruvp/SH6+YnP+f77bRe3y5olProtasZiEBteIf/21utYDQZwd+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0qq7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286" o:spid="_x0000_s139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QAMcA&#10;AADcAAAADwAAAGRycy9kb3ducmV2LnhtbESPQWvCQBSE74X+h+UVvIhurFJt6ipSEMQK0sRAj6/Z&#10;1yQ0+zZk1xj/fVcQehxm5htmue5NLTpqXWVZwWQcgSDOra64UHBKt6MFCOeRNdaWScGVHKxXjw9L&#10;jLW98Cd1iS9EgLCLUUHpfRNL6fKSDLqxbYiD92Nbgz7ItpC6xUuAm1o+R9GLNFhxWCixofeS8t/k&#10;bBREB5e+ZvuPfTc87/rv5CujY5opNXjqN28gPPX+P3xv77SC6XwG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xEADHAAAA3AAAAA8AAAAAAAAAAAAAAAAAmAIAAGRy&#10;cy9kb3ducmV2LnhtbFBLBQYAAAAABAAEAPUAAACMAw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287" o:spid="_x0000_s139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JtMUA&#10;AADcAAAADwAAAGRycy9kb3ducmV2LnhtbESPT2vCQBTE7wW/w/KEXkrdVNGW6CYEoeilB1N7f2Sf&#10;Sdrs25Dd5o+fvisIPQ4z8xtml46mET11rras4GURgSAurK65VHD+fH9+A+E8ssbGMimYyEGazB52&#10;GGs78In63JciQNjFqKDyvo2ldEVFBt3CtsTBu9jOoA+yK6XucAhw08hlFG2kwZrDQoUt7SsqfvJf&#10;o+Ap+1pf8+tJtkT76TBKvfpefij1OB+zLQhPo/8P39tHrWD1uobb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km0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288" o:spid="_x0000_s139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lMQA&#10;AADcAAAADwAAAGRycy9kb3ducmV2LnhtbESP3WrCQBSE74W+w3KE3umJFbTGbKQULL2oYNM+wDF7&#10;8oPZsyG71fTtuwXBy2FmvmGy3Wg7deHBt040LOYJKJbSmVZqDd9f+9kzKB9IDHVOWMMve9jlD5OM&#10;UuOu8smXItQqQsSnpKEJoU8RfdmwJT93PUv0KjdYClEONZqBrhFuO3xKkhVaaiUuNNTza8Plufix&#10;Go6IH/w2Lk/2UO3bCs3htDAbrR+n48sWVOAx3MO39rvRsFyv4P9MPA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5T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289" o:spid="_x0000_s139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11290" o:spid="_x0000_s139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eF8IA&#10;AADcAAAADwAAAGRycy9kb3ducmV2LnhtbERPS27CMBDdV+IO1iB1VxygKihgEARVartBfA4wiofY&#10;EI9D7ELo6etFpS6f3n++7FwtbtQG61nBcJCBIC69tlwpOB7eX6YgQkTWWHsmBQ8KsFz0nuaYa3/n&#10;Hd32sRIphEOOCkyMTS5lKA05DAPfECfu5FuHMcG2krrFewp3tRxl2Zt0aDk1GGyoMFRe9t9OwVdx&#10;nr5u7OchrLajn4fldXFtjFLP/W41AxGpi//iP/eHVjCepLXpTD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J4X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291" o:spid="_x0000_s140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zcUA&#10;AADcAAAADwAAAGRycy9kb3ducmV2LnhtbESPQWvCQBSE74X+h+UJ3upGRWtiNiItBRF60Bb0+Mg+&#10;s8Hs25Ddauqvd4VCj8PMfMPkq9424kKdrx0rGI8SEMSl0zVXCr6/Pl4WIHxA1tg4JgW/5GFVPD/l&#10;mGl35R1d9qESEcI+QwUmhDaT0peGLPqRa4mjd3KdxRBlV0nd4TXCbSMnSTKXFmuOCwZbejNUnvc/&#10;NlLS8VHedrx9N4f5bTLbpmF9+FRqOOjXSxCB+vAf/mtvtILpawqP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jN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292" o:spid="_x0000_s140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2vcMA&#10;AADcAAAADwAAAGRycy9kb3ducmV2LnhtbERPy2rCQBTdF/yH4Qrd1YlVJERH8UFKXYgaBbeXzDUJ&#10;Zu6kmanGv3cWhS4P5z1bdKYWd2pdZVnBcBCBIM6trrhQcD6lHzEI55E11pZJwZMcLOa9txkm2j74&#10;SPfMFyKEsEtQQel9k0jp8pIMuoFtiAN3ta1BH2BbSN3iI4SbWn5G0UQarDg0lNjQuqT8lv0aBVm8&#10;WafbtPhq3GH189yNL/vt7aLUe79bTkF46vy/+M/9rRWM4jA/nA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R2vcMAAADcAAAADwAAAAAAAAAAAAAAAACYAgAAZHJzL2Rv&#10;d25yZXYueG1sUEsFBgAAAAAEAAQA9QAAAIg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293" o:spid="_x0000_s140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YfMQA&#10;AADcAAAADwAAAGRycy9kb3ducmV2LnhtbESPW2vCQBSE3wv9D8sR+lLqJlUkTV2lCKW+eiG+nmaP&#10;STB7NmQ3F/+9Kwg+DjPzDbNcj6YWPbWusqwgnkYgiHOrKy4UHA+/HwkI55E11pZJwZUcrFevL0tM&#10;tR14R/3eFyJA2KWooPS+SaV0eUkG3dQ2xME729agD7ItpG5xCHBTy88oWkiDFYeFEhvalJRf9p1R&#10;MMgu+dvE8+7/1OsMk+1X9n7WSr1Nxp9vEJ5G/ww/2lutYJbEcD8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2Hz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294" o:spid="_x0000_s140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lFMQA&#10;AADcAAAADwAAAGRycy9kb3ducmV2LnhtbESPQWsCMRSE7wX/Q3iCt5pVS5HVKCIUFymUWgWPbzfP&#10;3cXNy5KkGv99Uyj0OMzMN8xyHU0nbuR8a1nBZJyBIK6sbrlWcPx6e56D8AFZY2eZFDzIw3o1eFpi&#10;ru2dP+l2CLVIEPY5KmhC6HMpfdWQQT+2PXHyLtYZDEm6WmqH9wQ3nZxm2as02HJaaLCnbUPV9fBt&#10;FLwU8bQvfbnzbhfeL/35IxalVGo0jJsFiEAx/If/2oVWMJtP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pRT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295" o:spid="_x0000_s1404" style="position:absolute;left:10291;top:5525;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psg/7CAAAA3AAAAA8A&#10;AAAAAAAAAAAAAAAAqgIAAGRycy9kb3ducmV2LnhtbFBLBQYAAAAABAAEAPoAAACZAwAAAAA=&#10;">
                        <v:shape id="Freeform 11296" o:spid="_x0000_s140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w/MYA&#10;AADcAAAADwAAAGRycy9kb3ducmV2LnhtbESPT2sCMRTE7wW/Q3iCl6JJ/1B0NYq0WnrVlhVvj81z&#10;d+3mZZtEd/vtm0Khx2FmfsMsVr1txJV8qB1ruJsoEMSFMzWXGj7et+MpiBCRDTaOScM3BVgtBzcL&#10;zIzreEfXfSxFgnDIUEMVY5tJGYqKLIaJa4mTd3LeYkzSl9J47BLcNvJeqSdpsea0UGFLzxUVn/uL&#10;1XCk/Hi7PrzIL1V2Z9y85jOvcq1Hw349BxGpj//hv/ab0fAwfYT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yw/MYAAADcAAAADwAAAAAAAAAAAAAAAACYAgAAZHJz&#10;L2Rvd25yZXYueG1sUEsFBgAAAAAEAAQA9QAAAIs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297" o:spid="_x0000_s140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group id="Group 11298" o:spid="_x0000_s140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11299" o:spid="_x0000_s140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cisUA&#10;AADcAAAADwAAAGRycy9kb3ducmV2LnhtbESPQWvCQBSE70L/w/IKvemmLdWQukotWPTgwSj0+si+&#10;ZKPZtyG7avz3riB4HGbmG2Y6720jztT52rGC91ECgrhwuuZKwX63HKYgfEDW2DgmBVfyMJ+9DKaY&#10;aXfhLZ3zUIkIYZ+hAhNCm0npC0MW/ci1xNErXWcxRNlVUnd4iXDbyI8kGUuLNccFgy39GiqO+ckq&#10;WKy/rtJvD8u/cl9uVmm7OP2jUerttf/5BhGoD8/wo73SCj7TC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tyKxQAAANwAAAAPAAAAAAAAAAAAAAAAAJgCAABkcnMv&#10;ZG93bnJldi54bWxQSwUGAAAAAAQABAD1AAAAig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00" o:spid="_x0000_s140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qIsQA&#10;AADcAAAADwAAAGRycy9kb3ducmV2LnhtbERPTWvCQBC9F/wPywheitnUQtE0GxGhILZQmhjwOM1O&#10;k9DsbMiuMf5791Do8fG+0+1kOjHS4FrLCp6iGARxZXXLtYJT8bZcg3AeWWNnmRTcyME2mz2kmGh7&#10;5S8ac1+LEMIuQQWN930ipasaMugi2xMH7scOBn2AQy31gNcQbjq5iuMXabDl0NBgT/uGqt/8YhTE&#10;H67YlMf34/h4OUzf+bmkz6JUajGfdq8gPE3+X/znPmgFz+uwNpw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paiLEAAAA3AAAAA8AAAAAAAAAAAAAAAAAmAIAAGRycy9k&#10;b3ducmV2LnhtbFBLBQYAAAAABAAEAPUAAACJAw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01" o:spid="_x0000_s141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zlsUA&#10;AADcAAAADwAAAGRycy9kb3ducmV2LnhtbESPQWvCQBSE74X+h+UJvZS6qaFF02xCEKS9eEhs74/s&#10;M0nNvg3ZVaO/visUPA4z8w2T5pPpxYlG11lW8DqPQBDXVnfcKPjebV6WIJxH1thbJgUXcpBnjw8p&#10;JtqeuaRT5RsRIOwSVNB6PyRSurolg25uB+Lg7e1o0Ac5NlKPeA5w08tFFL1Lgx2HhRYHWrdUH6qj&#10;UfBc/Lxdq2spB6L15XOSOv5dbJV6mk3FBwhPk7+H/9tfWkG8XMHt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OW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302" o:spid="_x0000_s141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kgcEA&#10;AADcAAAADwAAAGRycy9kb3ducmV2LnhtbERPzWrCQBC+F3yHZQRvdWIDpUZXEUHx0EBr+wBjdvKD&#10;2dmQ3Sbx7buHQo8f3/92P9lWDdz7xomG1TIBxVI400il4fvr9PwGygcSQ60T1vBgD/vd7GlLmXGj&#10;fPJwDZWKIeIz0lCH0GWIvqjZkl+6jiVypesthQj7Ck1PYwy3Lb4kyStaaiQ21NTxsebifv2xGj4Q&#10;3/k8pTebl6emRJPfVmat9WI+HTagAk/hX/znvhgN6TrOj2fiEcD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bJIH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303" o:spid="_x0000_s141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11304" o:spid="_x0000_s141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PB8YA&#10;AADcAAAADwAAAGRycy9kb3ducmV2LnhtbESP0WoCMRRE3wv+Q7hC32rWtRTdGkVXCrUvRe0HXDa3&#10;m9TNzbpJde3Xm0Khj8PMnGHmy9414kxdsJ4VjEcZCOLKa8u1go/Dy8MURIjIGhvPpOBKAZaLwd0c&#10;C+0vvKPzPtYiQTgUqMDE2BZShsqQwzDyLXHyPn3nMCbZ1VJ3eElw18g8y56kQ8tpwWBLpaHquP92&#10;Ct7Kr+njxm4PYfWe/1wtr8tTa5S6H/arZxCR+vgf/mu/agWTWQ6/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hPB8YAAADcAAAADwAAAAAAAAAAAAAAAACYAgAAZHJz&#10;L2Rvd25yZXYueG1sUEsFBgAAAAAEAAQA9QAAAIsDA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305" o:spid="_x0000_s141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Z3cQA&#10;AADcAAAADwAAAGRycy9kb3ducmV2LnhtbESPT4vCMBTE7wt+h/AEb2uqsmKrUURZEMGDf0CPj+Zt&#10;U7Z5KU1Wu356Iwgeh5n5DTNbtLYSV2p86VjBoJ+AIM6dLrlQcDp+f05A+ICssXJMCv7Jw2Le+Zhh&#10;pt2N93Q9hEJECPsMFZgQ6kxKnxuy6PuuJo7ej2sshiibQuoGbxFuKzlMkrG0WHJcMFjTylD+e/iz&#10;kZIOLvK+5+3anMf34dc2DcvzTqlet11OQQRqwzv8am+0glE6g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d3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306" o:spid="_x0000_s141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mY8YA&#10;AADcAAAADwAAAGRycy9kb3ducmV2LnhtbESPT2vCQBTE7wW/w/KE3urGKmJTV/EPKfUgalrw+sg+&#10;k2D2bZrdavz2riB4HGbmN8xk1ppKnKlxpWUF/V4EgjizuuRcwe9P8jYG4TyyxsoyKbiSg9m08zLB&#10;WNsL7+mc+lwECLsYFRTe17GULivIoOvZmjh4R9sY9EE2udQNXgLcVPI9ikbSYMlhocCalgVlp/Tf&#10;KEjHq2WyTvKv2u0Wf9fN8LBdnw5KvXbb+ScIT61/hh/tb61g8DGE+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bmY8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307" o:spid="_x0000_s141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IosQA&#10;AADcAAAADwAAAGRycy9kb3ducmV2LnhtbESPW2vCQBSE3wv+h+UIfSm60VaJMauIUOprrejrMXty&#10;wezZkN1c+u+7hUIfh5n5hkn3o6lFT62rLCtYzCMQxJnVFRcKLl/vsxiE88gaa8uk4Jsc7HeTpxQT&#10;bQf+pP7sCxEg7BJUUHrfJFK6rCSDbm4b4uDltjXog2wLqVscAtzUchlFa2mw4rBQYkPHkrLHuTMK&#10;BtnFH8fFW3e/9fqK8Wlzfcm1Us/T8bAF4Wn0/+G/9kkreN2s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rSKL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308" o:spid="_x0000_s141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81ysUA&#10;AADcAAAADwAAAGRycy9kb3ducmV2LnhtbESPQWsCMRSE70L/Q3gFbzVbLaJbo4ggLkUo2go9vt08&#10;d5duXpYk1fTfm0LB4zAz3zCLVTSduJDzrWUFz6MMBHFldcu1gs+P7dMMhA/IGjvLpOCXPKyWD4MF&#10;5tpe+UCXY6hFgrDPUUETQp9L6auGDPqR7YmTd7bOYEjS1VI7vCa46eQ4y6bSYMtpocGeNg1V38cf&#10;o+CliKe30pc773Zhf+6/3mNRSqWGj3H9CiJQDPfwf7vQCibz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XK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309" o:spid="_x0000_s1418" style="position:absolute;left:11152;top:5454;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I4TIMQAAADcAAAA&#10;DwAAAAAAAAAAAAAAAACqAgAAZHJzL2Rvd25yZXYueG1sUEsFBgAAAAAEAAQA+gAAAJsDAAAAAA==&#10;">
                        <v:shape id="Freeform 11310" o:spid="_x0000_s141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sJMIA&#10;AADcAAAADwAAAGRycy9kb3ducmV2LnhtbERPy2oCMRTdC/5DuIIbqYkWSh2NIvaB29oy4u4yuZ2Z&#10;OrkZk9QZ/75ZFFweznu16W0jruRD7VjDbKpAEBfO1Fxq+Pp8e3gGESKywcYxabhRgM16OFhhZlzH&#10;H3Q9xFKkEA4ZaqhibDMpQ1GRxTB1LXHivp23GBP0pTQeuxRuGzlX6klarDk1VNjSrqLifPi1Gk6U&#10;nybb44u8qLL7wdf3fOFVrvV41G+XICL18S7+d++NhsdF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Cwk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311" o:spid="_x0000_s142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11312" o:spid="_x0000_s142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11313" o:spid="_x0000_s142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vWsQA&#10;AADcAAAADwAAAGRycy9kb3ducmV2LnhtbESPQYvCMBSE78L+h/AWvGnqoiLVKOuCix48WAWvj+a1&#10;6W7zUpqo9d8bQfA4zMw3zGLV2VpcqfWVYwWjYQKCOHe64lLB6bgZzED4gKyxdkwK7uRhtfzoLTDV&#10;7sYHumahFBHCPkUFJoQmldLnhiz6oWuIo1e41mKIsi2lbvEW4baWX0kylRYrjgsGG/oxlP9nF6tg&#10;vZvcpT/8bX6LU7Hfzpr15YxGqf5n9z0HEagL7/CrvdUKxskI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L1r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14" o:spid="_x0000_s142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T98YA&#10;AADcAAAADwAAAGRycy9kb3ducmV2LnhtbESPQWvCQBSE7wX/w/KEXoruVqRo6ipSKIgWiomBHl+z&#10;r0kw+zZk1xj/vVso9DjMzDfMajPYRvTU+dqxhuepAkFcOFNzqeGUvU8WIHxANtg4Jg038rBZjx5W&#10;mBh35SP1aShFhLBPUEMVQptI6YuKLPqpa4mj9+M6iyHKrpSmw2uE20bOlHqRFmuOCxW29FZRcU4v&#10;VoP68Nky3x/2/dNlN3ynXzl9ZrnWj+Nh+woi0BD+w3/tndEwVzP4PROP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iT98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15" o:spid="_x0000_s142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8QA&#10;AADcAAAADwAAAGRycy9kb3ducmV2LnhtbESPQWvCQBSE74X+h+UJXorZ1FSRNKuIUOzFg1Hvj+wz&#10;Sc2+Ddmtxvz6rlDwOMzMN0y26k0jrtS52rKC9ygGQVxYXXOp4Hj4mixAOI+ssbFMCu7kYLV8fckw&#10;1fbGe7rmvhQBwi5FBZX3bSqlKyoy6CLbEgfvbDuDPsiulLrDW4CbRk7jeC4N1hwWKmxpU1FxyX+N&#10;grf1aTbkw162RJv7tpc6+ZnulBqP+vUnCE+9f4b/299awUecwO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ykPEAAAA3AAAAA8AAAAAAAAAAAAAAAAAmAIAAGRycy9k&#10;b3ducmV2LnhtbFBLBQYAAAAABAAEAPUAAACJAw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316" o:spid="_x0000_s142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6YMQA&#10;AADcAAAADwAAAGRycy9kb3ducmV2LnhtbESP3WrCQBSE7wu+w3IE7+qJP5Q2ukopRLxQqLYPcMye&#10;/GD2bMiuMX37rlDo5TAz3zDr7WAb1XPnaycaZtMEFEvuTC2lhu+v7PkVlA8khhonrOGHPWw3o6c1&#10;pcbd5cT9OZQqQsSnpKEKoU0RfV6xJT91LUv0CtdZClF2JZqO7hFuG5wnyQtaqiUuVNTyR8X59Xyz&#10;Gj4RD7wbFhd7LLK6QHO8zMyb1pPx8L4CFXgI/+G/9t5oWCZLeJyJRw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mD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317" o:spid="_x0000_s142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11318" o:spid="_x0000_s142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R5sQA&#10;AADcAAAADwAAAGRycy9kb3ducmV2LnhtbESP0WoCMRRE3wX/IVyhb5qtiMjWKHZFqH0pVT/gsrnd&#10;RDc36ybq6tc3hYKPw8ycYebLztXiSm2wnhW8jjIQxKXXlisFh/1mOAMRIrLG2jMpuFOA5aLfm2Ou&#10;/Y2/6bqLlUgQDjkqMDE2uZShNOQwjHxDnLwf3zqMSbaV1C3eEtzVcpxlU+nQclow2FBhqDztLk7B&#10;Z3GcTdZ2uw+rr/Hjbvm9ODdGqZdBt3oDEamLz/B/+0MrmGRT+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EebEAAAA3AAAAA8AAAAAAAAAAAAAAAAAmAIAAGRycy9k&#10;b3ducmV2LnhtbFBLBQYAAAAABAAEAPUAAACJAw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319" o:spid="_x0000_s142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HPMYA&#10;AADcAAAADwAAAGRycy9kb3ducmV2LnhtbESPT2vCQBTE70K/w/IKvelGqX+Suoq0CBLoQVuIx0f2&#10;NRuafRuyWxP99N1CweMwM79h1tvBNuJCna8dK5hOEhDEpdM1Vwo+P/bjFQgfkDU2jknBlTxsNw+j&#10;NWba9XykyylUIkLYZ6jAhNBmUvrSkEU/cS1x9L5cZzFE2VVSd9hHuG3kLEkW0mLNccFgS6+Gyu/T&#10;j42UdHqWtyPnb6ZY3GbzPA274l2pp8dh9wIi0BDu4f/2QSt4TpbwdyY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HPMYAAADcAAAADwAAAAAAAAAAAAAAAACYAgAAZHJz&#10;L2Rvd25yZXYueG1sUEsFBgAAAAAEAAQA9QAAAIsDA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320" o:spid="_x0000_s142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0hMIA&#10;AADcAAAADwAAAGRycy9kb3ducmV2LnhtbERPy4rCMBTdD/gP4QruNHUQkWoUH1R0Ic5Uwe2lubbF&#10;5qbTRK1/bxbCLA/nPVu0phIPalxpWcFwEIEgzqwuOVdwPiX9CQjnkTVWlknBixws5p2vGcbaPvmX&#10;HqnPRQhhF6OCwvs6ltJlBRl0A1sTB+5qG4M+wCaXusFnCDeV/I6isTRYcmgosKZ1QdktvRsF6WSz&#10;TvZJvq3dz+rvdRhdjvvbRalet11OQXhq/b/4495pBaMorA1nw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7SEwgAAANwAAAAPAAAAAAAAAAAAAAAAAJgCAABkcnMvZG93&#10;bnJldi54bWxQSwUGAAAAAAQABAD1AAAAhw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321" o:spid="_x0000_s143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aRcQA&#10;AADcAAAADwAAAGRycy9kb3ducmV2LnhtbESPzWrDMBCE74W8g9hCLiWRE0xx3MgmBEp9bRqS69ba&#10;2KbWyljyT94+KhR6HGbmG2afz6YVI/Wusaxgs45AEJdWN1wpOH+9rxIQziNrbC2Tgjs5yLPF0x5T&#10;bSf+pPHkKxEg7FJUUHvfpVK6siaDbm074uDdbG/QB9lXUvc4Bbhp5TaKXqXBhsNCjR0dayp/ToNR&#10;MMkh+Thu4uH7OuoLJsXu8nLTSi2f58MbCE+z/w//tQutII528HsmH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GkX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322" o:spid="_x0000_s143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GGsEA&#10;AADcAAAADwAAAGRycy9kb3ducmV2LnhtbERPTWsCMRC9F/ofwhS81axFpGyNUgrFRQSpttDj7Gbc&#10;XbqZLEmq8d87h0KPj/e9XGc3qDOF2Hs2MJsWoIgbb3tuDXwe3x+fQcWEbHHwTAauFGG9ur9bYmn9&#10;hT/ofEitkhCOJRroUhpLrWPTkcM49SOxcCcfHCaBodU24EXC3aCfimKhHfYsDR2O9NZR83P4dQbm&#10;Vf7a1rHexLBJu9P4vc9VrY2ZPOTXF1CJcvoX/7krK76ZzJczcgT0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zxhr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323" o:spid="_x0000_s1432" style="position:absolute;left:10027;top:5263;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Lg8MQAAADcAAAA&#10;DwAAAAAAAAAAAAAAAACqAgAAZHJzL2Rvd25yZXYueG1sUEsFBgAAAAAEAAQA+gAAAJsDAAAAAA==&#10;">
                        <v:shape id="Freeform 11324" o:spid="_x0000_s143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V8cUA&#10;AADcAAAADwAAAGRycy9kb3ducmV2LnhtbESPQWsCMRSE7wX/Q3iCl6KJUkq7GkXUll5ry4q3x+a5&#10;u+3mZU2iu/33TUHocZiZb5jFqreNuJIPtWMN04kCQVw4U3Op4fPjZfwEIkRkg41j0vBDAVbLwd0C&#10;M+M6fqfrPpYiQThkqKGKsc2kDEVFFsPEtcTJOzlvMSbpS2k8dgluGzlT6lFarDktVNjSpqLie3+x&#10;Go6UH+/Xh608q7L7wt1r/uxVrvVo2K/nICL18T98a78ZDQ/TG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dXx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325" o:spid="_x0000_s143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group id="Group 11326" o:spid="_x0000_s143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11327" o:spid="_x0000_s143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hMQA&#10;AADcAAAADwAAAGRycy9kb3ducmV2LnhtbESPQYvCMBSE78L+h/AWvGnqoiLVKLqguIc9WAWvj+a1&#10;qTYvpYla/71ZWPA4zMw3zGLV2VrcqfWVYwWjYQKCOHe64lLB6bgdzED4gKyxdkwKnuRhtfzoLTDV&#10;7sEHumehFBHCPkUFJoQmldLnhiz6oWuIo1e41mKIsi2lbvER4baWX0kylRYrjgsGG/o2lF+zm1Ww&#10;+Zk8pT9ctrviVPzuZ83mdkajVP+zW89BBOrCO/zf3msF49EE/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v4T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28" o:spid="_x0000_s143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DKcYA&#10;AADcAAAADwAAAGRycy9kb3ducmV2LnhtbESPQWvCQBSE74L/YXlCL6VuLEU0dRURCmIFMTHQ42v2&#10;mQSzb0N2jem/d4WCx2FmvmEWq97UoqPWVZYVTMYRCOLc6ooLBaf0620GwnlkjbVlUvBHDlbL4WCB&#10;sbY3PlKX+EIECLsYFZTeN7GULi/JoBvbhjh4Z9sa9EG2hdQt3gLc1PI9iqbSYMVhocSGNiXll+Rq&#10;FER7l86z3feue71u+9/kJ6NDmin1MurXnyA89f4Z/m9vtYKPy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oDKc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29" o:spid="_x0000_s143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ancUA&#10;AADcAAAADwAAAGRycy9kb3ducmV2LnhtbESPQWvCQBSE7wX/w/KEXoputK2WmE0QobQXD0a9P7Kv&#10;STT7NmTXGP31XaHQ4zAz3zBJNphG9NS52rKC2TQCQVxYXXOp4LD/nHyAcB5ZY2OZFNzIQZaOnhKM&#10;tb3yjvrclyJA2MWooPK+jaV0RUUG3dS2xMH7sZ1BH2RXSt3hNcBNI+dRtJAGaw4LFba0qag45xej&#10;4GV9fL/n951siTa3r0Hq19N8q9TzeFivQHga/H/4r/2tFbzNlvA4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Vqd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330" o:spid="_x0000_s143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muMAA&#10;AADcAAAADwAAAGRycy9kb3ducmV2LnhtbERPzWrCQBC+F/oOyxS81UmsSE1dRQSLBwW1PsCYnfzQ&#10;7GzIrhrf3j0IHj++/9mit426cudrJxrSYQKKJXemllLD6W/9+Q3KBxJDjRPWcGcPi/n724wy425y&#10;4OsxlCqGiM9IQxVCmyH6vGJLfuhalsgVrrMUIuxKNB3dYrhtcJQkE7RUS2yoqOVVxfn/8WI17BG3&#10;/Nt/ne2uWNcFmt05NVOtBx/98gdU4D68xE/3xmgYp3FtPBOPA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TmuMAAAADcAAAADwAAAAAAAAAAAAAAAACYAgAAZHJzL2Rvd25y&#10;ZXYueG1sUEsFBgAAAAAEAAQA9QAAAIU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331" o:spid="_x0000_s144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11332" o:spid="_x0000_s144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wacEA&#10;AADcAAAADwAAAGRycy9kb3ducmV2LnhtbERP3WrCMBS+H/gO4QjezdQiQzqjaMdAdyPTPcChOTbR&#10;5qQ2UeuefrkQdvnx/c+XvWvEjbpgPSuYjDMQxJXXlmsFP4fP1xmIEJE1Np5JwYMCLBeDlzkW2t/5&#10;m277WIsUwqFABSbGtpAyVIYchrFviRN39J3DmGBXS93hPYW7RuZZ9iYdWk4NBlsqDVXn/dUp+CpP&#10;s+mH3R7Capf/Piyvy0trlBoN+9U7iEh9/Bc/3RutYJqn+elMO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DcGnBAAAA3AAAAA8AAAAAAAAAAAAAAAAAmAIAAGRycy9kb3du&#10;cmV2LnhtbFBLBQYAAAAABAAEAPUAAACGAw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333" o:spid="_x0000_s144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Nms8QA&#10;AADcAAAADwAAAGRycy9kb3ducmV2LnhtbESPQWvCQBSE7wX/w/IK3uomwYpGVxGLIIIHtWCPj+wz&#10;G5p9G7JbTf31riB4HGbmG2a26GwtLtT6yrGCdJCAIC6crrhU8H1cf4xB+ICssXZMCv7Jw2Lee5th&#10;rt2V93Q5hFJECPscFZgQmlxKXxiy6AeuIY7e2bUWQ5RtKXWL1wi3tcySZCQtVhwXDDa0MlT8Hv5s&#10;pEzSH3nb8/bLnEa37HM7CcvTTqn+e7ecggjUhVf42d5oBcMs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ZrP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334" o:spid="_x0000_s144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fDsUA&#10;AADcAAAADwAAAGRycy9kb3ducmV2LnhtbESPQWvCQBSE70L/w/IK3ppNgxRJXUUtkXooaip4fWSf&#10;STD7NmZXjf++KxQ8DjPzDTOZ9aYRV+pcbVnBexSDIC6srrlUsP/N3sYgnEfW2FgmBXdyMJu+DCaY&#10;anvjHV1zX4oAYZeigsr7NpXSFRUZdJFtiYN3tJ1BH2RXSt3hLcBNI5M4/pAGaw4LFba0rKg45Rej&#10;IB9/LbN1Vq5at12c7z+jw2Z9Oig1fO3nnyA89f4Z/m9/awWjJIHH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t8OxQAAANwAAAAPAAAAAAAAAAAAAAAAAJgCAABkcnMv&#10;ZG93bnJldi54bWxQSwUGAAAAAAQABAD1AAAAig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335" o:spid="_x0000_s144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xz8QA&#10;AADcAAAADwAAAGRycy9kb3ducmV2LnhtbESPS2vDMBCE74H+B7GFXkItOw3FdaOEYijNNQ/c69ba&#10;2KbWyljyo/++CgRyHGbmG2azm00rRupdY1lBEsUgiEurG64UnE+fzykI55E1tpZJwR852G0fFhvM&#10;tJ34QOPRVyJA2GWooPa+y6R0ZU0GXWQ74uBdbG/QB9lXUvc4Bbhp5SqOX6XBhsNCjR3lNZW/x8Eo&#10;mOSQfuXJevj5HnWB6f6tWF60Uk+P88c7CE+zv4dv7b1WsF69wPV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bcc/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336" o:spid="_x0000_s144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KpMQA&#10;AADcAAAADwAAAGRycy9kb3ducmV2LnhtbESPS2vDMBCE74X8B7GB3hq5IZTgRg6hUGJKITQP6HFt&#10;rR/EWhlJTdR/HxUKOQ4z3wyzWkcziAs531tW8DzLQBDXVvfcKjge3p+WIHxA1jhYJgW/5GFdTB5W&#10;mGt75S+67EMrUgn7HBV0IYy5lL7uyKCf2ZE4eY11BkOSrpXa4TWVm0HOs+xFGuw5LXQ40ltH9Xn/&#10;YxQsynj6qHy19W4bPpvxexfLSir1OI2bVxCBYriH/+lSJ26+gL8z6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CqT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337" o:spid="_x0000_s1446" style="position:absolute;left:10824;top:5789;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BSxOwwAAANwAAAAP&#10;AAAAAAAAAAAAAAAAAKoCAABkcnMvZG93bnJldi54bWxQSwUGAAAAAAQABAD6AAAAmgMAAAAA&#10;">
                        <v:shape id="Freeform 11338" o:spid="_x0000_s144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ZT8UA&#10;AADcAAAADwAAAGRycy9kb3ducmV2LnhtbESPQWsCMRSE74L/ITzBS9GkUqTdGkVaLb3WlhVvj83r&#10;7urmZZtEd/vvm4LgcZiZb5jFqreNuJAPtWMN91MFgrhwpuZSw9fndvIIIkRkg41j0vBLAVbL4WCB&#10;mXEdf9BlF0uRIBwy1FDF2GZShqIii2HqWuLkfTtvMSbpS2k8dgluGzlTai4t1pwWKmzppaLitDtb&#10;DQfKD3fr/av8UWV3xM1b/uRVrvV41K+fQUTq4y18bb8bDQ+zOfy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hlP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339" o:spid="_x0000_s144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group id="Group 11340" o:spid="_x0000_s144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11341" o:spid="_x0000_s145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PMQA&#10;AADcAAAADwAAAGRycy9kb3ducmV2LnhtbESPT4vCMBTE78J+h/AW9qbpyipuNYoKih48+Af2+mhe&#10;m7rNS2mi1m9vBMHjMDO/YSaz1lbiSo0vHSv47iUgiDOnSy4UnI6r7giED8gaK8ek4E4eZtOPzgRT&#10;7W68p+shFCJC2KeowIRQp1L6zJBF33M1cfRy11gMUTaF1A3eItxWsp8kQ2mx5LhgsKaloez/cLEK&#10;FtvBXfr9ebXOT/luM6oXlz80Sn19tvMxiEBteIdf7Y1W8NP/he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fzz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42" o:spid="_x0000_s145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ipsMA&#10;AADcAAAADwAAAGRycy9kb3ducmV2LnhtbERPTWvCQBC9F/wPyxS8iG5qi2h0lSIIooXSxIDHMTtN&#10;gtnZkF1j+u/dg9Dj432vNr2pRUetqywreJtEIIhzqysuFJzS3XgOwnlkjbVlUvBHDjbrwcsKY23v&#10;/ENd4gsRQtjFqKD0vomldHlJBt3ENsSB+7WtQR9gW0jd4j2Em1pOo2gmDVYcGkpsaFtSfk1uRkH0&#10;5dJFdjgeutFt31+Sc0bfaabU8LX/XILw1Pt/8dO91wo+3sP8cC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pips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43" o:spid="_x0000_s145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7EsQA&#10;AADcAAAADwAAAGRycy9kb3ducmV2LnhtbESPQWvCQBSE7wX/w/KEXorZqLVImlVEkHrxYGrvj+xr&#10;Es2+DdlVk/x6Vyj0OMzMN0y67kwtbtS6yrKCaRSDIM6trrhQcPreTZYgnEfWWFsmBT05WK9GLykm&#10;2t75SLfMFyJA2CWooPS+SaR0eUkGXWQb4uD92tagD7ItpG7xHuCmlrM4/pAGKw4LJTa0LSm/ZFej&#10;4G3zsxiy4Sgbom3/1Uk9P88OSr2Ou80nCE+d/w//tfdawft8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OxLEAAAA3AAAAA8AAAAAAAAAAAAAAAAAmAIAAGRycy9k&#10;b3ducmV2LnhtbFBLBQYAAAAABAAEAPUAAACJAw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344" o:spid="_x0000_s145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NMsQA&#10;AADcAAAADwAAAGRycy9kb3ducmV2LnhtbESP3WrCQBSE74W+w3IKvdMTtYhNs5EiWHqhoGkf4Jg9&#10;+aHZsyG7avr2bqHQy2FmvmGyzWg7deXBt040zGcJKJbSmVZqDV+fu+kalA8khjonrOGHPWzyh0lG&#10;qXE3OfG1CLWKEPEpaWhC6FNEXzZsyc9czxK9yg2WQpRDjWagW4TbDhdJskJLrcSFhnreNlx+Fxer&#10;4Yi45/dxebaHatdWaA7nuXnR+ulxfHsFFXgM/+G/9ofR8LxcwO+ZeAQw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jTL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345" o:spid="_x0000_s145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11346" o:spid="_x0000_s145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gt8UA&#10;AADcAAAADwAAAGRycy9kb3ducmV2LnhtbESP3WoCMRSE7wt9h3AKvatZ7VJkNYpuKbTeFH8e4LA5&#10;bqKbk3WT6tqnN4WCl8PMfMNM571rxJm6YD0rGA4yEMSV15ZrBbvtx8sYRIjIGhvPpOBKAeazx4cp&#10;FtpfeE3nTaxFgnAoUIGJsS2kDJUhh2HgW+Lk7X3nMCbZ1VJ3eElw18hRlr1Jh5bTgsGWSkPVcfPj&#10;FKzKwzh/t1/bsPge/V4tL8tTa5R6fuoXExCR+ngP/7c/tYL8NYe/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eC3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347" o:spid="_x0000_s145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2bcQA&#10;AADcAAAADwAAAGRycy9kb3ducmV2LnhtbESPT4vCMBTE74LfITxhb5r6F61GkZWFRfCgK+jx0Tyb&#10;YvNSmqx2/fRGEPY4zMxvmMWqsaW4Ue0Lxwr6vQQEceZ0wbmC489XdwrCB2SNpWNS8EceVst2a4Gp&#10;dnfe0+0QchEh7FNUYEKoUil9Zsii77mKOHoXV1sMUda51DXeI9yWcpAkE2mx4LhgsKJPQ9n18Gsj&#10;ZdY/y8eetxtzmjwG4+0srE87pT46zXoOIlAT/sPv9rdWMBqO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x9m3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348" o:spid="_x0000_s145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P0MYA&#10;AADcAAAADwAAAGRycy9kb3ducmV2LnhtbESPQWvCQBSE70L/w/KE3sxGKyKpG7GWlHootmnB6yP7&#10;TILZtzG7jfHfu0Khx2FmvmFW68E0oqfO1ZYVTKMYBHFhdc2lgp/vbLIE4TyyxsYyKbiSg3X6MFph&#10;ou2Fv6jPfSkChF2CCirv20RKV1Rk0EW2JQ7e0XYGfZBdKXWHlwA3jZzF8UIarDksVNjStqLilP8a&#10;BfnydZvtsvKtdZ8v5+vH/LDfnQ5KPY6HzTMIT4P/D/+137WC+dMC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RP0M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349" o:spid="_x0000_s145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hEcUA&#10;AADcAAAADwAAAGRycy9kb3ducmV2LnhtbESPS2vDMBCE74X+B7GFXEoi50HjupZDCZTk2qQ41421&#10;sU2tlbHkR/99VSjkOMzMN0y6m0wjBupcbVnBchGBIC6srrlU8HX+mMcgnEfW2FgmBT/kYJc9PqSY&#10;aDvyJw0nX4oAYZeggsr7NpHSFRUZdAvbEgfvZjuDPsiulLrDMcBNI1dR9CIN1hwWKmxpX1HxfeqN&#10;glH28WG/3PTXy6BzjI+v+fNNKzV7mt7fQHia/D383z5qBZv1Fv7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eERxQAAANwAAAAPAAAAAAAAAAAAAAAAAJgCAABkcnMv&#10;ZG93bnJldi54bWxQSwUGAAAAAAQABAD1AAAAigM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350" o:spid="_x0000_s145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WfMIA&#10;AADcAAAADwAAAGRycy9kb3ducmV2LnhtbERPTUsDMRC9C/6HMII3m60WKWvTUgTpIgWxreBxdjPd&#10;XdxMliS28d87h0KPj/e9WGU3qBOF2Hs2MJ0UoIgbb3tuDRz2bw9zUDEhWxw8k4E/irBa3t4ssLT+&#10;zJ902qVWSQjHEg10KY2l1rHpyGGc+JFYuKMPDpPA0Gob8CzhbtCPRfGsHfYsDR2O9NpR87P7dQZm&#10;Vf56r2O9iWGTtsfx+yNXtTbm/i6vX0AlyukqvrgrK74nWStn5Aj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JZ8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351" o:spid="_x0000_s1460" style="position:absolute;left:8943;top:5674;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JGwlsQAAADcAAAA&#10;DwAAAAAAAAAAAAAAAACqAgAAZHJzL2Rvd25yZXYueG1sUEsFBgAAAAAEAAQA+gAAAJsDAAAAAA==&#10;">
                        <v:shape id="Freeform 11352" o:spid="_x0000_s146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MIA&#10;AADcAAAADwAAAGRycy9kb3ducmV2LnhtbERPy2oCMRTdF/oP4Ra6KZpYpOhoFLFVuvXBiLvL5Doz&#10;7eRmmqTO9O/NouDycN7zZW8bcSUfascaRkMFgrhwpuZSw/GwGUxAhIhssHFMGv4owHLx+DDHzLiO&#10;d3Tdx1KkEA4ZaqhibDMpQ1GRxTB0LXHiLs5bjAn6UhqPXQq3jXxV6k1arDk1VNjSuqLie/9rNZwp&#10;P7+sTu/yR5XdF35s86lXudbPT/1qBiJSH+/if/en0TAep/npTDo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MEA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353" o:spid="_x0000_s146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group id="Group 11354" o:spid="_x0000_s146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11355" o:spid="_x0000_s146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tdsUA&#10;AADcAAAADwAAAGRycy9kb3ducmV2LnhtbESPzYvCMBTE7wv+D+EJ3tbUjxWpRlFBcQ978AO8PprX&#10;ptq8lCZq/e83Cwseh5n5DTNftrYSD2p86VjBoJ+AIM6cLrlQcD5tP6cgfEDWWDkmBS/ysFx0PuaY&#10;avfkAz2OoRARwj5FBSaEOpXSZ4Ys+r6riaOXu8ZiiLIppG7wGeG2ksMkmUiLJccFgzVtDGW3490q&#10;WH9/vaQ/XLe7/Jz/7Kf1+n5Bo1Sv265mIAK14R3+b++1gvF4B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q12xQAAANwAAAAPAAAAAAAAAAAAAAAAAJgCAABkcnMv&#10;ZG93bnJldi54bWxQSwUGAAAAAAQABAD1AAAAig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56" o:spid="_x0000_s146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X2MYA&#10;AADcAAAADwAAAGRycy9kb3ducmV2LnhtbESPQWvCQBSE74X+h+UVehHdtATR6CqlUBAriIkBj8/s&#10;MwnNvg3ZNab/visIPQ4z8w2zXA+mET11rras4G0SgSAurK65VHDMvsYzEM4ja2wsk4JfcrBePT8t&#10;MdH2xgfqU1+KAGGXoILK+zaR0hUVGXQT2xIH72I7gz7IrpS6w1uAm0a+R9FUGqw5LFTY0mdFxU96&#10;NQqincvm+fZ724+um+GcnnLaZ7lSry/DxwKEp8H/hx/tjVYQxzHc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cX2M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57" o:spid="_x0000_s146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ObMUA&#10;AADcAAAADwAAAGRycy9kb3ducmV2LnhtbESPQWvCQBSE74X+h+UVeim6qY0iaTYhCKW99JCo90f2&#10;maTNvg3ZrUZ/fVcQPA4z8w2T5pPpxZFG11lW8DqPQBDXVnfcKNhtP2ZrEM4ja+wtk4IzOcizx4cU&#10;E21PXNKx8o0IEHYJKmi9HxIpXd2SQTe3A3HwDnY06IMcG6lHPAW46eUiilbSYMdhocWBNi3Vv9Wf&#10;UfBS7JeX6lLKgWhz/pykfvtZfCv1/DQV7yA8Tf4evrW/tII4XsL1TDg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E5s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358" o:spid="_x0000_s146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4TMQA&#10;AADcAAAADwAAAGRycy9kb3ducmV2LnhtbESP3WrCQBSE7wu+w3IK3tUTq0ibuooUIl5UaNUHOGZP&#10;fmj2bMiuMb59VxB6OczMN8xyPdhG9dz52omG6SQBxZI7U0up4XTMXt5A+UBiqHHCGm7sYb0aPS0p&#10;Ne4qP9wfQqkiRHxKGqoQ2hTR5xVb8hPXskSvcJ2lEGVXounoGuG2wdckWaClWuJCRS1/Vpz/Hi5W&#10;wzfiF2+H2dnui6wu0OzPU/Ou9fh52HyACjyE//CjvTMa5vMF3M/EI4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0+Ez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359" o:spid="_x0000_s146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11360" o:spid="_x0000_s146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Zz8IA&#10;AADcAAAADwAAAGRycy9kb3ducmV2LnhtbERP3WrCMBS+F3yHcAa703RSRKpRtGPgdjP8eYBDc9Zk&#10;Nie1iVr39OZi4OXH979Y9a4RV+qC9azgbZyBIK68tlwrOB4+RjMQISJrbDyTgjsFWC2HgwUW2t94&#10;R9d9rEUK4VCgAhNjW0gZKkMOw9i3xIn78Z3DmGBXS93hLYW7Rk6ybCodWk4NBlsqDVWn/cUp+Cp/&#10;Z/m7/TyE9ffk7255U55bo9TrS7+eg4jUx6f4373VCvI8rU1n0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pnP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361" o:spid="_x0000_s147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PFcQA&#10;AADcAAAADwAAAGRycy9kb3ducmV2LnhtbESPT4vCMBTE7wt+h/AEb2uquGKrUURZEMGDf0CPj+Zt&#10;U7Z5KU1Wu356Iwgeh5n5DTNbtLYSV2p86VjBoJ+AIM6dLrlQcDp+f05A+ICssXJMCv7Jw2Le+Zhh&#10;pt2N93Q9hEJECPsMFZgQ6kxKnxuy6PuuJo7ej2sshiibQuoGbxFuKzlMkrG0WHJcMFjTylD+e/iz&#10;kZIOLvK+5+3anMf34dc2DcvzTqlet11OQQRqwzv8am+0gtEo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jxX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362" o:spid="_x0000_s147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Xn8QA&#10;AADcAAAADwAAAGRycy9kb3ducmV2LnhtbERPTWvCQBC9F/wPywi91Y1ii8Ssoikp9VBso5DrkB2T&#10;kOxsmt1q/PfdQ6HHx/tOtqPpxJUG11hWMJ9FIIhLqxuuFJxP2dMKhPPIGjvLpOBODrabyUOCsbY3&#10;/qJr7isRQtjFqKD2vo+ldGVNBt3M9sSBu9jBoA9wqKQe8BbCTScXUfQiDTYcGmrsKa2pbPMfoyBf&#10;vabZIaveeve5/75/LIvjoS2UepyOuzUIT6P/F/+537WC5XO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5/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363" o:spid="_x0000_s147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5XsMA&#10;AADcAAAADwAAAGRycy9kb3ducmV2LnhtbESPT2vCQBTE7wW/w/KEXopuUqzE6CoiiF6rotdn9pkE&#10;s29DdvPHb98tFHocZuY3zGozmEp01LjSsoJ4GoEgzqwuOVdwOe8nCQjnkTVWlknBixxs1qO3Faba&#10;9vxN3cnnIkDYpaig8L5OpXRZQQbd1NbEwXvYxqAPssmlbrAPcFPJzyiaS4Mlh4UCa9oVlD1PrVHQ&#10;yzY57OJZe791+orJcXH9eGil3sfDdgnC0+D/w3/to1Yw+4rh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M5Xs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364" o:spid="_x0000_s147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ENsQA&#10;AADcAAAADwAAAGRycy9kb3ducmV2LnhtbESP3WoCMRSE7wu+QziCdzWr2CKrUUQoLqVQ6g94eXZz&#10;3F3cnCxJqunbN4WCl8PMN8Ms19F04kbOt5YVTMYZCOLK6pZrBcfD2/MchA/IGjvLpOCHPKxXg6cl&#10;5tre+Ytu+1CLVMI+RwVNCH0upa8aMujHtidO3sU6gyFJV0vt8J7KTSenWfYqDbacFhrsadtQdd1/&#10;GwWzIp7eS1/uvNuFj0t//oxFKZUaDeNmASJQDI/wP13oxL1M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RDb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365" o:spid="_x0000_s1474" style="position:absolute;left:9605;top:5447;width:210;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Zi3MQAAADcAAAA&#10;DwAAAAAAAAAAAAAAAACqAgAAZHJzL2Rvd25yZXYueG1sUEsFBgAAAAAEAAQA+gAAAJsDAAAAAA==&#10;">
                        <v:shape id="Freeform 11366" o:spid="_x0000_s147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R3sYA&#10;AADcAAAADwAAAGRycy9kb3ducmV2LnhtbESPT0sDMRTE74V+h/AEL6VNlCp1bVqKreK1f1jp7bF5&#10;7q7dvGyTtLt+eyMIHoeZ+Q0zX/a2EVfyoXas4W6iQBAXztRcajjsX8czECEiG2wck4ZvCrBcDAdz&#10;zIzreEvXXSxFgnDIUEMVY5tJGYqKLIaJa4mT9+m8xZikL6Xx2CW4beS9Uo/SYs1pocKWXioqTruL&#10;1XCk/DhafazlWZXdF27e8ievcq1vb/rVM4hIffwP/7XfjYbpwxR+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ZR3sYAAADcAAAADwAAAAAAAAAAAAAAAACYAgAAZHJz&#10;L2Rvd25yZXYueG1sUEsFBgAAAAAEAAQA9QAAAIs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367" o:spid="_x0000_s147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oup 11368" o:spid="_x0000_s147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11369" o:spid="_x0000_s147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qMQA&#10;AADcAAAADwAAAGRycy9kb3ducmV2LnhtbESPT4vCMBTE7wt+h/AEb2uq6CrVKCoo7mEP/gGvj+a1&#10;qTYvpYlav/1mYcHjMDO/YebL1lbiQY0vHSsY9BMQxJnTJRcKzqft5xSED8gaK8ek4EUelovOxxxT&#10;7Z58oMcxFCJC2KeowIRQp1L6zJBF33c1cfRy11gMUTaF1A0+I9xWcpgkX9JiyXHBYE0bQ9nteLcK&#10;1t/jl/SH63aXn/Of/bRe3y9olOp129UMRKA2vMP/7b1WMBpP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Paj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70" o:spid="_x0000_s147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LAMMA&#10;AADcAAAADwAAAGRycy9kb3ducmV2LnhtbERPTWvCQBC9F/wPyxS8iG4qrWh0lSIIooXSxIDHMTtN&#10;gtnZkF1j+u/dg9Dj432vNr2pRUetqywreJtEIIhzqysuFJzS3XgOwnlkjbVlUvBHDjbrwcsKY23v&#10;/ENd4gsRQtjFqKD0vomldHlJBt3ENsSB+7WtQR9gW0jd4j2Em1pOo2gmDVYcGkpsaFtSfk1uRkH0&#10;5dJFdjgeutFt31+Sc0bfaabU8LX/XILw1Pt/8dO91wreP8LacC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LAM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71" o:spid="_x0000_s148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StMUA&#10;AADcAAAADwAAAGRycy9kb3ducmV2LnhtbESPT2vCQBTE7wW/w/KEXopuTKvY6CoilHrpwaj3R/Y1&#10;iWbfhuzW/Pn0XaHQ4zAzv2HW285U4k6NKy0rmE0jEMSZ1SXnCs6nj8kShPPIGivLpKAnB9vN6GmN&#10;ibYtH+me+lwECLsEFRTe14mULivIoJvamjh437Yx6INscqkbbAPcVDKOooU0WHJYKLCmfUHZLf0x&#10;Cl52l/mQDkdZE+37z07q12v8pdTzuNutQHjq/H/4r33QCt7m7/A4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NK0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372" o:spid="_x0000_s148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Zw8EA&#10;AADcAAAADwAAAGRycy9kb3ducmV2LnhtbERPzWrCQBC+F3yHZQRvdWItoUbXIIWUHhpo1QcYs5Mf&#10;zM6G7FbTt+8eCj1+fP+7fLK9uvHoOycaVssEFEvlTCeNhvOpeHwB5QOJod4Ja/hhD/l+9rCjzLi7&#10;fPHtGBoVQ8RnpKENYcgQfdWyJb90A0vkajdaChGODZqR7jHc9viUJCla6iQ2tDTwa8vV9fhtNXwi&#10;fvDbtL7Ysi66Gk15WZmN1ov5dNiCCjyFf/Gf+91oeE7j/HgmHgH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kmcP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373" o:spid="_x0000_s148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11374" o:spid="_x0000_s148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yRcUA&#10;AADcAAAADwAAAGRycy9kb3ducmV2LnhtbESPUWvCMBSF3wf+h3CFvc10RUSqUVzHYPNFVvcDLs21&#10;iTY3XZNp3a83wmCPh3POdzjL9eBacaY+WM8KnicZCOLaa8uNgq/929McRIjIGlvPpOBKAdar0cMS&#10;C+0v/EnnKjYiQTgUqMDE2BVShtqQwzDxHXHyDr53GJPsG6l7vCS4a2WeZTPp0HJaMNhRaag+VT9O&#10;wbY8zqev9mMfNrv892r5pfzujFKP42GzABFpiP/hv/a7VjCd5XA/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JF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375" o:spid="_x0000_s148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kn8UA&#10;AADcAAAADwAAAGRycy9kb3ducmV2LnhtbESPT4vCMBTE74LfIbwFb5qqu0WrUcRFWIQ9+Af0+Gie&#10;TdnmpTRZrX56IyzscZiZ3zDzZWsrcaXGl44VDAcJCOLc6ZILBcfDpj8B4QOyxsoxKbiTh+Wi25lj&#10;pt2Nd3Tdh0JECPsMFZgQ6kxKnxuy6AeuJo7exTUWQ5RNIXWDtwi3lRwlSSotlhwXDNa0NpT/7H9t&#10;pEyHZ/nY8fbTnNLH6GM7DavTt1K9t3Y1AxGoDf/hv/aXVvCejuF1Jh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Sf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376" o:spid="_x0000_s148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bIcYA&#10;AADcAAAADwAAAGRycy9kb3ducmV2LnhtbESPT2vCQBTE74LfYXlCb3VjCSLRVfxDih6KbRS8PrLP&#10;JJh9m2ZXjd++KxQ8DjPzG2a26EwtbtS6yrKC0TACQZxbXXGh4HhI3ycgnEfWWFsmBQ9ysJj3ezNM&#10;tL3zD90yX4gAYZeggtL7JpHS5SUZdEPbEAfvbFuDPsi2kLrFe4CbWn5E0VgarDgslNjQuqT8kl2N&#10;gmyyWae7tPhs3Pfq9/EVn/a7y0mpt0G3nILw1PlX+L+91QricQz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lbIc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377" o:spid="_x0000_s148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4MMA&#10;AADcAAAADwAAAGRycy9kb3ducmV2LnhtbESPS4vCQBCE74L/YWjBi6wTRSWbdZRFWPTqA/fam2mT&#10;sJmekJk8/PeOIHgsquorar3tTSlaql1hWcFsGoEgTq0uOFNwOf98xCCcR9ZYWiYFd3Kw3QwHa0y0&#10;7fhI7clnIkDYJagg975KpHRpTgbd1FbEwbvZ2qAPss6krrELcFPKeRStpMGCw0KOFe1ySv9PjVHQ&#10;ySbe72aL5u+31VeMD5/XyU0rNR71318gPPX+HX61D1rBYrWE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14M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378" o:spid="_x0000_s148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IiMQA&#10;AADcAAAADwAAAGRycy9kb3ducmV2LnhtbESPUWvCMBSF3wf+h3CFvc3UIWVUo4ggFhmMuQk+3jbX&#10;ttjclCTT+O/NYLDHwznfOZzFKppeXMn5zrKC6SQDQVxb3XGj4Ptr+/IGwgdkjb1lUnAnD6vl6GmB&#10;hbY3/qTrITQilbAvUEEbwlBI6euWDPqJHYiTd7bOYEjSNVI7vKVy08vXLMulwY7TQosDbVqqL4cf&#10;o2BWxuO+8tXOu114Pw+nj1hWUqnncVzPQQSK4T/8R5c6cXkOv2fS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iIj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379" o:spid="_x0000_s1488" style="position:absolute;left:10411;top:5757;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a5iwwAAANwAAAAP&#10;AAAAAAAAAAAAAAAAAKoCAABkcnMvZG93bnJldi54bWxQSwUGAAAAAAQABAD6AAAAmgMAAAAA&#10;">
                        <v:shape id="Freeform 11380" o:spid="_x0000_s148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RZsIA&#10;AADcAAAADwAAAGRycy9kb3ducmV2LnhtbERPy2oCMRTdF/oP4Ra6KZpYRHQ0itgHbqsy4u4yuc5M&#10;O7mZJqkz/r1ZFFweznux6m0jLuRD7VjDaKhAEBfO1FxqOOw/BlMQISIbbByThisFWC0fHxaYGdfx&#10;F112sRQphEOGGqoY20zKUFRkMQxdS5y4s/MWY4K+lMZjl8JtI1+VmkiLNaeGClvaVFT87P6shhPl&#10;p5f18U3+qrL7xvfPfOZVrvXzU7+eg4jUx7v43701GsaTtDadSUd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5Fm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381" o:spid="_x0000_s149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group id="Group 11382" o:spid="_x0000_s149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11383" o:spid="_x0000_s149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cJ8YA&#10;AADcAAAADwAAAGRycy9kb3ducmV2LnhtbESPQWvCQBSE70L/w/IKvZmNpVZJXaUWFD30oA30+si+&#10;ZNNm34bsapJ/7xYKHoeZ+YZZbQbbiCt1vnasYJakIIgLp2uuFORfu+kShA/IGhvHpGAkD5v1w2SF&#10;mXY9n+h6DpWIEPYZKjAhtJmUvjBk0SeuJY5e6TqLIcqukrrDPsJtI5/T9FVarDkuGGzpw1Dxe75Y&#10;BdvjfJT+9LPbl3n5eVi228s3GqWeHof3NxCBhnAP/7cPWsHLYgZ/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BcJ8YAAADcAAAADwAAAAAAAAAAAAAAAACYAgAAZHJz&#10;L2Rvd25yZXYueG1sUEsFBgAAAAAEAAQA9QAAAIs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84" o:spid="_x0000_s149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7gisYA&#10;AADcAAAADwAAAGRycy9kb3ducmV2LnhtbESPQWvCQBSE74X+h+UJXkQ3FWlr6ipFEEQLYmLA42v2&#10;mYRm34bsGuO/7xaEHoeZ+YZZrHpTi45aV1lW8DKJQBDnVldcKDilm/E7COeRNdaWScGdHKyWz08L&#10;jLW98ZG6xBciQNjFqKD0vomldHlJBt3ENsTBu9jWoA+yLaRu8RbgppbTKHqVBisOCyU2tC4p/0mu&#10;RkH05dJ5ttvvutF1238n54wOaabUcNB/foDw1Pv/8KO91Qpmb1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7gis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85" o:spid="_x0000_s149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5PsUA&#10;AADcAAAADwAAAGRycy9kb3ducmV2LnhtbESPQWvCQBSE7wX/w/KEXopuTFot0VVEKO3Fg1Hvj+xr&#10;Es2+DdmtSfz1XaHQ4zAz3zCrTW9qcaPWVZYVzKYRCOLc6ooLBafjx+QdhPPIGmvLpGAgB5v16GmF&#10;qbYdH+iW+UIECLsUFZTeN6mULi/JoJvahjh437Y16INsC6lb7ALc1DKOork0WHFYKLGhXUn5Nfsx&#10;Cl6257d7dj/Ihmg3fPZSJ5d4r9TzuN8uQXjq/X/4r/2lFbwuEnic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bk+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386" o:spid="_x0000_s149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YJHcQA&#10;AADcAAAADwAAAGRycy9kb3ducmV2LnhtbESPzWoCQRCE74LvMLSQm/ZqRJONo4hgyEHBnzxAu9P7&#10;gzs9y85EN2/vBAIei6r6ilqsOlurG7e+cqJhPEpAsWTOVFJo+D5vh2+gfCAxVDthDb/sYbXs9xaU&#10;GneXI99OoVARIj4lDWUITYros5It+ZFrWKKXu9ZSiLIt0LR0j3Bb4yRJZmipkrhQUsObkrPr6cdq&#10;OCDu+LN7vdh9vq1yNPvL2Lxr/TLo1h+gAnfhGf5vfxkN0/kU/s7EI4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CR3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387" o:spid="_x0000_s149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11388" o:spid="_x0000_s149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im8UA&#10;AADcAAAADwAAAGRycy9kb3ducmV2LnhtbESP0WoCMRRE3wX/IVyhb5pVRGVrFF0R2r6Uaj/gsrnd&#10;pN3crJuoa7++KQg+DjNzhlmuO1eLC7XBelYwHmUgiEuvLVcKPo/74QJEiMgaa8+k4EYB1qt+b4m5&#10;9lf+oMshViJBOOSowMTY5FKG0pDDMPINcfK+fOswJtlWUrd4TXBXy0mWzaRDy2nBYEOFofLncHYK&#10;3orvxXRnX49h8z75vVneFqfGKPU06DbPICJ18RG+t1+0gul8Bv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WKb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389" o:spid="_x0000_s149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0QcQA&#10;AADcAAAADwAAAGRycy9kb3ducmV2LnhtbESPT4vCMBTE74LfITxhb5oq/q1GkZWFRfCgK+jx0Tyb&#10;YvNSmqx2/fRGEPY4zMxvmMWqsaW4Ue0Lxwr6vQQEceZ0wbmC489XdwrCB2SNpWNS8EceVst2a4Gp&#10;dnfe0+0QchEh7FNUYEKoUil9Zsii77mKOHoXV1sMUda51DXeI9yWcpAkY2mx4LhgsKJPQ9n18Gsj&#10;ZdY/y8eetxtzGj8Go+0srE87pT46zXoOIlAT/sPv9rdWMJxM4H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FdEH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390" o:spid="_x0000_s149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H+cQA&#10;AADcAAAADwAAAGRycy9kb3ducmV2LnhtbERPTWvCQBC9F/wPywi91Y0ircSsoikp9VBso5DrkB2T&#10;kOxsmt1q/PfdQ6HHx/tOtqPpxJUG11hWMJ9FIIhLqxuuFJxP2dMKhPPIGjvLpOBODrabyUOCsbY3&#10;/qJr7isRQtjFqKD2vo+ldGVNBt3M9sSBu9jBoA9wqKQe8BbCTScXUfQsDTYcGmrsKa2pbPMfoyBf&#10;vabZIaveeve5/75/LIvjoS2UepyOuzUIT6P/F/+537WC5UtYG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9x/n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391" o:spid="_x0000_s150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OMMA&#10;AADcAAAADwAAAGRycy9kb3ducmV2LnhtbESPS4vCQBCE74L/YWjBi6wTRdyYdZRFWPTqA/fam2mT&#10;sJmekJk8/PeOIHgsquorar3tTSlaql1hWcFsGoEgTq0uOFNwOf98xCCcR9ZYWiYFd3Kw3QwHa0y0&#10;7fhI7clnIkDYJagg975KpHRpTgbd1FbEwbvZ2qAPss6krrELcFPKeRQtpcGCw0KOFe1ySv9PjVHQ&#10;ySbe72aL5u+31VeMD6vr5KaVGo/67y8Qnnr/Dr/aB61g8bmC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OM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392" o:spid="_x0000_s150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TncEA&#10;AADcAAAADwAAAGRycy9kb3ducmV2LnhtbERPTWsCMRC9F/wPYYTearZSiqxGkYK4lEKptuBxdjPu&#10;Lm4mS5Jq+u87h0KPj/e92mQ3qCuF2Hs28DgrQBE33vbcGvg87h4WoGJCtjh4JgM/FGGzntytsLT+&#10;xh90PaRWSQjHEg10KY2l1rHpyGGc+ZFYuLMPDpPA0Gob8CbhbtDzonjWDnuWhg5HeumouRy+nYGn&#10;Kn+91rHex7BPb+fx9J6rWhtzP83bJahEOf2L/9yVFd9C5ss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5U53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393" o:spid="_x0000_s1502" style="position:absolute;left:9253;top:5690;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WHV3wwAAANwAAAAP&#10;AAAAAAAAAAAAAAAAAKoCAABkcnMvZG93bnJldi54bWxQSwUGAAAAAAQABAD6AAAAmgMAAAAA&#10;">
                        <v:shape id="Freeform 11394" o:spid="_x0000_s150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AdsUA&#10;AADcAAAADwAAAGRycy9kb3ducmV2LnhtbESPQWsCMRSE74L/ITzBi2hSKcVujSKtll5ry4q3x+Z1&#10;d3Xzsk2iu/33TUHocZiZb5jlureNuJIPtWMNdzMFgrhwpuZSw+fHbroAESKywcYxafihAOvVcLDE&#10;zLiO3+m6j6VIEA4ZaqhibDMpQ1GRxTBzLXHyvpy3GJP0pTQeuwS3jZwr9SAt1pwWKmzpuaLivL9Y&#10;DUfKj5PN4UV+q7I74fY1f/Qq13o86jdPICL18T98a78ZDfeL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0B2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395" o:spid="_x0000_s150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group id="Group 11396" o:spid="_x0000_s150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11397" o:spid="_x0000_s150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qA8QA&#10;AADcAAAADwAAAGRycy9kb3ducmV2LnhtbESPT4vCMBTE7wt+h/AEb2uqrEupRlHBxT148A94fTSv&#10;TbV5KU3U+u3NgrDHYWZ+w8wWna3FnVpfOVYwGiYgiHOnKy4VnI6bzxSED8gaa8ek4EkeFvPexwwz&#10;7R68p/shlCJC2GeowITQZFL63JBFP3QNcfQK11oMUbal1C0+ItzWcpwk39JixXHBYENrQ/n1cLMK&#10;Vr+Tp/T7y+anOBW7bdqsbmc0Sg363XIKIlAX/sPv9lYr+Eon8HcmH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uKgP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398" o:spid="_x0000_s150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WrsYA&#10;AADcAAAADwAAAGRycy9kb3ducmV2LnhtbESPQWvCQBSE70L/w/IKXkQ3ShEbXaUUBLFCMWnA4zP7&#10;moRm34bsGuO/d4WCx2FmvmFWm97UoqPWVZYVTCcRCOLc6ooLBT/pdrwA4TyyxtoyKbiRg836ZbDC&#10;WNsrH6lLfCEChF2MCkrvm1hKl5dk0E1sQxy8X9sa9EG2hdQtXgPc1HIWRXNpsOKwUGJDnyXlf8nF&#10;KIgOLn3P9l/7bnTZ9efklNF3mik1fO0/liA89f4Z/m/vtIK3xRwe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CWrs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399" o:spid="_x0000_s150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fPGsUA&#10;AADcAAAADwAAAGRycy9kb3ducmV2LnhtbESPQWvCQBSE7wX/w/KEXopuTK1K6ioSKO2lB6PeH9nX&#10;JJp9G7KrSfz13YLQ4zAz3zDrbW9qcaPWVZYVzKYRCOLc6ooLBcfDx2QFwnlkjbVlUjCQg+1m9LTG&#10;RNuO93TLfCEChF2CCkrvm0RKl5dk0E1tQxy8H9sa9EG2hdQtdgFuahlH0UIarDgslNhQWlJ+ya5G&#10;wcvu9HbP7nvZEKXDZy/16zn+Vup53O/eQXjq/X/40f7SCuar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88a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00" o:spid="_x0000_s150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zP8AA&#10;AADcAAAADwAAAGRycy9kb3ducmV2LnhtbERPyYoCMRC9C/MPoQa8abWOiNMaZRhw8KDgMh9QdqoX&#10;7FSaTtT2781B8Ph4+2LV2VrduPWVEw2jYQKKJXOmkkLD/2k9mIHygcRQ7YQ1PNjDavnRW1Bq3F0O&#10;fDuGQsUQ8SlpKENoUkSflWzJD13DErnctZZChG2BpqV7DLc1jpNkipYqiQ0lNfxbcnY5Xq2GPeKW&#10;/7qvs93l6ypHszuPzLfW/c/uZw4qcBfe4pd7YzRMZnFtPBOPA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5zP8AAAADcAAAADwAAAAAAAAAAAAAAAACYAgAAZHJzL2Rvd25y&#10;ZXYueG1sUEsFBgAAAAAEAAQA9QAAAIU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01" o:spid="_x0000_s151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11402" o:spid="_x0000_s151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5jsIA&#10;AADcAAAADwAAAGRycy9kb3ducmV2LnhtbERP3WrCMBS+H/gO4Qx2p+lEhutMi1YG225E3QMcmrMm&#10;2pzUJtPq05uLwS4/vv9FObhWnKkP1rOC50kGgrj22nKj4Hv/Pp6DCBFZY+uZFFwpQFmMHhaYa3/h&#10;LZ13sREphEOOCkyMXS5lqA05DBPfESfux/cOY4J9I3WPlxTuWjnNshfp0HJqMNhRZag+7n6dgq/q&#10;MJ+t7ec+LDfT29Xyqjp1Rqmnx2H5BiLSEP/Ff+4PrWD2muanM+k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LmO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403" o:spid="_x0000_s151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vVMQA&#10;AADcAAAADwAAAGRycy9kb3ducmV2LnhtbESPQWvCQBSE7wX/w/IK3uomYsVEVxGLIIIHtWCPj+wz&#10;G5p9G7JbTf31riB4HGbmG2a26GwtLtT6yrGCdJCAIC6crrhU8H1cf0xA+ICssXZMCv7Jw2Lee5th&#10;rt2V93Q5hFJECPscFZgQmlxKXxiy6AeuIY7e2bUWQ5RtKXWL1wi3tRwmyVharDguGGxoZaj4PfzZ&#10;SMnSH3nb8/bLnMa34ec2C8vTTqn+e7ecggjUhVf42d5oBaMs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r1T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404" o:spid="_x0000_s151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W6cYA&#10;AADcAAAADwAAAGRycy9kb3ducmV2LnhtbESPQWvCQBSE74L/YXkFb82mIkVTN6FaInoo2rTg9ZF9&#10;TYLZt2l21fjvu4WCx2FmvmGW2WBacaHeNZYVPEUxCOLS6oYrBV+f+eMchPPIGlvLpOBGDrJ0PFpi&#10;ou2VP+hS+EoECLsEFdTed4mUrqzJoItsRxy8b9sb9EH2ldQ9XgPctHIax8/SYMNhocaO1jWVp+Js&#10;FBTzt3W+y6tN5w6rn9v77LjfnY5KTR6G1xcQngZ/D/+3t1rBbDGF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kW6c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405" o:spid="_x0000_s151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4KMMA&#10;AADcAAAADwAAAGRycy9kb3ducmV2LnhtbESPT4vCMBTE74LfITxhL7KmriK1axQRRK+rote3zbMt&#10;27yUJv3jtzcLgsdhZn7DrDa9KUVLtSssK5hOIhDEqdUFZwou5/1nDMJ5ZI2lZVLwIAeb9XCwwkTb&#10;jn+oPflMBAi7BBXk3leJlC7NyaCb2Io4eHdbG/RB1pnUNXYBbkr5FUULabDgsJBjRbuc0r9TYxR0&#10;sokPu+m8+b21+orxcXkd37VSH6N++w3CU+/f4Vf7qBXMlzP4Px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S4KM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406" o:spid="_x0000_s151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DQ8QA&#10;AADcAAAADwAAAGRycy9kb3ducmV2LnhtbESP3WoCMRSE7wu+QzhC72rWIqWuRhGhuEih1B/w8uzm&#10;uLu4OVmSVOPbN4WCl8PMN8PMl9F04krOt5YVjEcZCOLK6pZrBYf9x8s7CB+QNXaWScGdPCwXg6c5&#10;5tre+Juuu1CLVMI+RwVNCH0upa8aMuhHtidO3tk6gyFJV0vt8JbKTSdfs+xNGmw5LTTY07qh6rL7&#10;MQomRTxuS19uvNuEz3N/+opFKZV6HsbVDESgGB7hf7rQiZtO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w0P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407" o:spid="_x0000_s1516" style="position:absolute;left:9743;top:5677;width:210;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rlqcQAAADcAAAA&#10;DwAAAAAAAAAAAAAAAACqAgAAZHJzL2Rvd25yZXYueG1sUEsFBgAAAAAEAAQA+gAAAJsDAAAAAA==&#10;">
                        <v:shape id="Freeform 11408" o:spid="_x0000_s151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QqMUA&#10;AADcAAAADwAAAGRycy9kb3ducmV2LnhtbESPT2sCMRTE74LfIbyCl1KTShHdGkXsH7xWyxZvj83r&#10;7rabl22Suuu3N4LgcZiZ3zCLVW8bcSQfascaHscKBHHhTM2lhs/928MMRIjIBhvHpOFEAVbL4WCB&#10;mXEdf9BxF0uRIBwy1FDF2GZShqIii2HsWuLkfTtvMSbpS2k8dgluGzlRaiot1pwWKmxpU1Hxu/u3&#10;Gg6UH+7XXy/yT5XdD76+53Ovcq1Hd/36GUSkPt7C1/bWaHiaT+FyJh0Bu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dCo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409" o:spid="_x0000_s151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group id="Group 11410" o:spid="_x0000_s151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11411" o:spid="_x0000_s152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228QA&#10;AADcAAAADwAAAGRycy9kb3ducmV2LnhtbESPT4vCMBTE78J+h/AW9qbpyipajbIKih48+Ae8PprX&#10;ptq8lCZq/fZmYcHjMDO/Yabz1lbiTo0vHSv47iUgiDOnSy4UnI6r7giED8gaK8ek4Eke5rOPzhRT&#10;7R68p/shFCJC2KeowIRQp1L6zJBF33M1cfRy11gMUTaF1A0+ItxWsp8kQ2mx5LhgsKaloex6uFkF&#10;i+3gKf3+slrnp3y3GdWL2xmNUl+f7e8ERKA2vMP/7Y1W8DMew9+Ze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6ttv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412" o:spid="_x0000_s152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nhsMA&#10;AADcAAAADwAAAGRycy9kb3ducmV2LnhtbERPXWvCMBR9H+w/hDvwZcxEweE6owxBEBWGrQUfr81d&#10;W9bclCbW+u/Nw2CPh/O9WA22ET11vnasYTJWIIgLZ2ouNZyyzdschA/IBhvHpOFOHlbL56cFJsbd&#10;+Eh9GkoRQ9gnqKEKoU2k9EVFFv3YtcSR+3GdxRBhV0rT4S2G20ZOlXqXFmuODRW2tK6o+E2vVoM6&#10;+Owj3+13/et1O1zSc07fWa716GX4+gQRaAj/4j/31miYqTg/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nhs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413" o:spid="_x0000_s152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MsQA&#10;AADcAAAADwAAAGRycy9kb3ducmV2LnhtbESPQWvCQBSE7wX/w/KEXopuTFEkuoYglPbiwaj3R/aZ&#10;RLNvQ3bVxF/vFgo9DjPzDbNOe9OIO3WutqxgNo1AEBdW11wqOB6+JksQziNrbCyTgoEcpJvR2xoT&#10;bR+8p3vuSxEg7BJUUHnfJlK6oiKDbmpb4uCdbWfQB9mVUnf4CHDTyDiKFtJgzWGhwpa2FRXX/GYU&#10;fGSn+TN/7mVLtB2+e6k/L/FOqfdxn61AeOr9f/iv/aMVzKMZ/J4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jLEAAAA3AAAAA8AAAAAAAAAAAAAAAAAmAIAAGRycy9k&#10;b3ducmV2LnhtbFBLBQYAAAAABAAEAPUAAACJAw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14" o:spid="_x0000_s152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IEsQA&#10;AADcAAAADwAAAGRycy9kb3ducmV2LnhtbESP3WrCQBSE74W+w3IK3umJkYqmriJCSi8q+PcAx+zJ&#10;D82eDdmtpm/fLRR6OczMN8x6O9hW3bn3jRMNs2kCiqVwppFKw/WST5agfCAx1DphDd/sYbt5Gq0p&#10;M+4hJ76fQ6UiRHxGGuoQugzRFzVb8lPXsUSvdL2lEGVfoenpEeG2xTRJFmipkbhQU8f7movP85fV&#10;cET84LdhfrOHMm9KNIfbzKy0Hj8Pu1dQgYfwH/5rvxsNL0kKv2fi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SBL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15" o:spid="_x0000_s152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11416" o:spid="_x0000_s152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l8UA&#10;AADcAAAADwAAAGRycy9kb3ducmV2LnhtbESP0WoCMRRE34X+Q7iFvmlWsUW2RrErhdYXUfsBl811&#10;E93cbDdR1369EQo+DjNzhpnOO1eLM7XBelYwHGQgiEuvLVcKfnaf/QmIEJE11p5JwZUCzGdPvSnm&#10;2l94Q+dtrESCcMhRgYmxyaUMpSGHYeAb4uTtfeswJtlWUrd4SXBXy1GWvUmHltOCwYYKQ+Vxe3IK&#10;VsVhMl7a711YrEd/V8sfxW9jlHp57hbvICJ18RH+b39pBa/ZGO5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CWX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417" o:spid="_x0000_s152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zTcUA&#10;AADcAAAADwAAAGRycy9kb3ducmV2LnhtbESPzWrDMBCE74W8g9hCb7WcgEPjRAkhpVAMOeQHnONi&#10;bSxTa2UsNXH99FGh0OMwM98wq81gW3Gj3jeOFUyTFARx5XTDtYLz6eP1DYQPyBpbx6Tghzxs1pOn&#10;Feba3flAt2OoRYSwz1GBCaHLpfSVIYs+cR1x9K6utxii7Gupe7xHuG3lLE3n0mLDccFgRztD1dfx&#10;20bKYnqR44GLd1POx1lWLMK23Cv18jxslyACDeE//Nf+1AqyNIP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DNN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418" o:spid="_x0000_s152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K8MUA&#10;AADcAAAADwAAAGRycy9kb3ducmV2LnhtbESPQWvCQBSE74L/YXlCb7qpVJHoKlVJ0YNU04LXR/aZ&#10;BLNvY3ar8d+7gtDjMDPfMLNFaypxpcaVlhW8DyIQxJnVJecKfn+S/gSE88gaK8uk4E4OFvNuZ4ax&#10;tjc+0DX1uQgQdjEqKLyvYyldVpBBN7A1cfBOtjHog2xyqRu8Bbip5DCKxtJgyWGhwJpWBWXn9M8o&#10;SCfrVbJN8q/a7ZeX++7j+L09H5V667WfUxCeWv8ffrU3WsEoGs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YrwxQAAANwAAAAPAAAAAAAAAAAAAAAAAJgCAABkcnMv&#10;ZG93bnJldi54bWxQSwUGAAAAAAQABAD1AAAAig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419" o:spid="_x0000_s152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kMcQA&#10;AADcAAAADwAAAGRycy9kb3ducmV2LnhtbESPT2vCQBTE70K/w/IKXqRulFbTmI2IIPVaFXt9zT6T&#10;YPZtyG7+9Nt3CwWPw8z8hkm3o6lFT62rLCtYzCMQxLnVFRcKLufDSwzCeWSNtWVS8EMOttnTJMVE&#10;24E/qT/5QgQIuwQVlN43iZQuL8mgm9uGOHg32xr0QbaF1C0OAW5quYyilTRYcVgosaF9Sfn91BkF&#10;g+zij/3itfv+6vUV4+P7dXbTSk2fx90GhKfRP8L/7aNW8Bat4e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0JDH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420" o:spid="_x0000_s152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TXMEA&#10;AADcAAAADwAAAGRycy9kb3ducmV2LnhtbERPXWvCMBR9H/gfwhV8m6lDh3RGEUEsQ5Cpgz3eNte2&#10;rLkpSabZvzcPgo+H871YRdOJKznfWlYwGWcgiCurW64VnE/b1zkIH5A1dpZJwT95WC0HLwvMtb3x&#10;F12PoRYphH2OCpoQ+lxKXzVk0I9tT5y4i3UGQ4KultrhLYWbTr5l2bs02HJqaLCnTUPV7/HPKJgW&#10;8fuz9OXOu13YX/qfQyxKqdRoGNcfIALF8BQ/3IVWMMvS2nQmHQ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9U1z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421" o:spid="_x0000_s1530" style="position:absolute;left:10782;top:5532;width:209;height:225;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HHW2wwAAANwAAAAP&#10;AAAAAAAAAAAAAAAAAKoCAABkcnMvZG93bnJldi54bWxQSwUGAAAAAAQABAD6AAAAmgMAAAAA&#10;">
                        <v:shape id="Freeform 11422" o:spid="_x0000_s153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hgMIA&#10;AADcAAAADwAAAGRycy9kb3ducmV2LnhtbERPy2oCMRTdC/2HcAvdiCYWWnQ0itgHbqsy4u4yuc5M&#10;O7kZk9QZ/75ZFFweznux6m0jruRD7VjDZKxAEBfO1FxqOOw/RlMQISIbbByThhsFWC0fBgvMjOv4&#10;i667WIoUwiFDDVWMbSZlKCqyGMauJU7c2XmLMUFfSuOxS+G2kc9KvUqLNaeGClvaVFT87H6thhPl&#10;p+H6+CYvquy+8f0zn3mVa/302K/nICL18S7+d2+NhpdJmp/Op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uGA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423" o:spid="_x0000_s153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group id="Group 11424" o:spid="_x0000_s153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11425" o:spid="_x0000_s153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N9sQA&#10;AADcAAAADwAAAGRycy9kb3ducmV2LnhtbESPQYvCMBSE78L+h/AWvGnqiiLVKLqguIc9WAWvj+a1&#10;qTYvpYla/71ZWPA4zMw3zGLV2VrcqfWVYwWjYQKCOHe64lLB6bgdzED4gKyxdkwKnuRhtfzoLTDV&#10;7sEHumehFBHCPkUFJoQmldLnhiz6oWuIo1e41mKIsi2lbvER4baWX0kylRYrjgsGG/o2lF+zm1Ww&#10;+Zk8pT9ctrviVPzuZ83mdkajVP+zW89BBOrCO/zf3msFk9EY/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jfb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426" o:spid="_x0000_s153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3WMYA&#10;AADcAAAADwAAAGRycy9kb3ducmV2LnhtbESPQWvCQBSE70L/w/IEL8VsFFtq6iqlIIgtiIkBj6/Z&#10;ZxKafRuya0z/fbdQ8DjMzDfMajOYRvTUudqyglkUgyAurK65VHDKttMXEM4ja2wsk4IfcrBZP4xW&#10;mGh74yP1qS9FgLBLUEHlfZtI6YqKDLrItsTBu9jOoA+yK6Xu8BbgppHzOH6WBmsOCxW29F5R8Z1e&#10;jYL402XLfP+x7x+vu+ErPed0yHKlJuPh7RWEp8Hfw//tnVbwNFv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U3WM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427" o:spid="_x0000_s153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u7MIA&#10;AADcAAAADwAAAGRycy9kb3ducmV2LnhtbESPQYvCMBSE74L/ITzBi6ypSkWqUUQQvXiw6v3RvG2r&#10;zUtpolZ/vREW9jjMzDfMYtWaSjyocaVlBaNhBII4s7rkXMH5tP2ZgXAeWWNlmRS8yMFq2e0sMNH2&#10;yUd6pD4XAcIuQQWF93UipcsKMuiGtiYO3q9tDPogm1zqBp8Bbio5jqKpNFhyWCiwpk1B2S29GwWD&#10;9SV+p++jrIk2r10r9eQ6PijV77XrOQhPrf8P/7X3WkE8iuF7JhwB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m7s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28" o:spid="_x0000_s153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YzMQA&#10;AADcAAAADwAAAGRycy9kb3ducmV2LnhtbESP3WrCQBSE74W+w3IKvdOTtFTa6CaIYOlFBbV9gGP2&#10;5AezZ0N2q/Ht3ULBy2FmvmGWxWg7debBt040pLMEFEvpTCu1hp/vzfQNlA8khjonrOHKHor8YbKk&#10;zLiL7Pl8CLWKEPEZaWhC6DNEXzZsyc9czxK9yg2WQpRDjWagS4TbDp+TZI6WWokLDfW8brg8HX6t&#10;hh3iF3+ML0e7rTZthWZ7TM271k+P42oBKvAY7uH/9qfR8JrO4e9MPAKY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2Mz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29" o:spid="_x0000_s153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11430" o:spid="_x0000_s153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5T8IA&#10;AADcAAAADwAAAGRycy9kb3ducmV2LnhtbERPy2oCMRTdC/5DuEJ3mlFskdEoOkVouyk+PuAyuU6i&#10;k5txkurYr28WBZeH816sOleLG7XBelYwHmUgiEuvLVcKjoftcAYiRGSNtWdS8KAAq2W/t8Bc+zvv&#10;6LaPlUghHHJUYGJscilDachhGPmGOHEn3zqMCbaV1C3eU7ir5STL3qRDy6nBYEOFofKy/3EKvorz&#10;bPpuPw9h/T35fVjeFNfGKPUy6NZzEJG6+BT/uz+0gtdxWpvOp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LlP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431" o:spid="_x0000_s154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vlcQA&#10;AADcAAAADwAAAGRycy9kb3ducmV2LnhtbESPT4vCMBTE78J+h/AEb5pWUGw1iqwsLMIe/AN6fDTP&#10;pti8lCZq9dNvFhY8DjPzG2ax6mwt7tT6yrGCdJSAIC6crrhUcDx8DWcgfEDWWDsmBU/ysFp+9BaY&#10;a/fgHd33oRQRwj5HBSaEJpfSF4Ys+pFriKN3ca3FEGVbSt3iI8JtLcdJMpUWK44LBhv6NFRc9zcb&#10;KVl6lq8dbzfmNH2NJ9ssrE8/Sg363XoOIlAX3uH/9rdWMEkz+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or5X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432" o:spid="_x0000_s154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rf8QA&#10;AADcAAAADwAAAGRycy9kb3ducmV2LnhtbERPTWvCQBC9F/wPywi91Y2hLRKzilpS6qHYRiHXITsm&#10;IdnZmN1q/PfdQ6HHx/tO16PpxJUG11hWMJ9FIIhLqxuuFJyO2dMChPPIGjvLpOBODtaryUOKibY3&#10;/qZr7isRQtglqKD2vk+kdGVNBt3M9sSBO9vBoA9wqKQe8BbCTSfjKHqVBhsODTX2tKupbPMfoyBf&#10;vO2yfVa99+5re7l/PheHfVso9TgdN0sQnkb/L/5zf2gFL3GYH8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63/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433" o:spid="_x0000_s154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FvsMA&#10;AADcAAAADwAAAGRycy9kb3ducmV2LnhtbESPT2vCQBTE7wW/w/IEL0U3kVZidBURRK9V0esz+0yC&#10;2bchu/nTb98tFHocZuY3zHo7mEp01LjSsoJ4FoEgzqwuOVdwvRymCQjnkTVWlknBNznYbkZva0y1&#10;7fmLurPPRYCwS1FB4X2dSumyggy6ma2Jg/e0jUEfZJNL3WAf4KaS8yhaSIMlh4UCa9oXlL3OrVHQ&#10;yzY57uOP9nHv9A2T0/L2/tRKTcbDbgXC0+D/w3/tk1bwOY/h90w4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RFvs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434" o:spid="_x0000_s154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41sUA&#10;AADcAAAADwAAAGRycy9kb3ducmV2LnhtbESPUWvCMBSF3wf+h3AF32ZqcWNUo4gwLDIYcxv4eNtc&#10;22JzU5JM479fBgMfD+ec73CW62h6cSHnO8sKZtMMBHFtdceNgq/P18cXED4ga+wtk4IbeVivRg9L&#10;LLS98gddDqERCcK+QAVtCEMhpa9bMuindiBO3sk6gyFJ10jt8Jrgppd5lj1Lgx2nhRYH2rZUnw8/&#10;RsG8jN/7ylc773bh7TQc32NZSaUm47hZgAgUwz383y61gqc8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DjW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435" o:spid="_x0000_s1544" style="position:absolute;left:9513;top:5279;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EePMQAAADcAAAA&#10;DwAAAAAAAAAAAAAAAACqAgAAZHJzL2Rvd25yZXYueG1sUEsFBgAAAAAEAAQA+gAAAJsDAAAAAA==&#10;">
                        <v:shape id="Freeform 11436" o:spid="_x0000_s154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tPsYA&#10;AADcAAAADwAAAGRycy9kb3ducmV2LnhtbESPS2vDMBCE74X8B7GBXkojNbShcaKE0Be95oFDbou1&#10;sZ1YK1dSY/ffV4VCjsPMfMPMl71txIV8qB1reBgpEMSFMzWXGnbb9/tnECEiG2wck4YfCrBcDG7m&#10;mBnX8Zoum1iKBOGQoYYqxjaTMhQVWQwj1xIn7+i8xZikL6Xx2CW4beRYqYm0WHNaqLCll4qK8+bb&#10;ajhQfrhb7V/llyq7E7595FOvcq1vh/1qBiJSH6/h//an0fA0foS/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EtPsYAAADcAAAADwAAAAAAAAAAAAAAAACYAgAAZHJz&#10;L2Rvd25yZXYueG1sUEsFBgAAAAAEAAQA9QAAAIsDA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437" o:spid="_x0000_s154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group id="Group 11438" o:spid="_x0000_s154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11439" o:spid="_x0000_s154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BSMQA&#10;AADcAAAADwAAAGRycy9kb3ducmV2LnhtbESPT4vCMBTE78J+h/CEvWmq4B+6RlkXXPTgwSp4fTSv&#10;TXebl9JErd/eCILHYWZ+wyxWna3FlVpfOVYwGiYgiHOnKy4VnI6bwRyED8gaa8ek4E4eVsuP3gJT&#10;7W58oGsWShEh7FNUYEJoUil9bsiiH7qGOHqFay2GKNtS6hZvEW5rOU6SqbRYcVww2NCPofw/u1gF&#10;693kLv3hb/NbnIr9dt6sL2c0Sn32u+8vEIG68A6/2lutYDKewf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QUj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440" o:spid="_x0000_s154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T34MMA&#10;AADcAAAADwAAAGRycy9kb3ducmV2LnhtbERPTWvCQBC9F/wPywheim4qtGh0FREKokIxMeBxzI5J&#10;MDsbsmtM/717KPT4eN/LdW9q0VHrKssKPiYRCOLc6ooLBef0ezwD4TyyxtoyKfglB+vV4G2JsbZP&#10;PlGX+EKEEHYxKii9b2IpXV6SQTexDXHgbrY16ANsC6lbfIZwU8tpFH1JgxWHhhIb2paU35OHURAd&#10;XTrP9od99/7Y9dfkktFPmik1GvabBQhPvf8X/7l3WsHnNKwN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T34M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441" o:spid="_x0000_s155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uVMMA&#10;AADcAAAADwAAAGRycy9kb3ducmV2LnhtbESPQYvCMBSE7wv+h/AEL8s2tYuydo0igrgXD1a9P5pn&#10;27V5KU3U6q83guBxmJlvmOm8M7W4UOsqywqGUQyCOLe64kLBfrf6+gHhPLLG2jIpuJGD+az3McVU&#10;2ytv6ZL5QgQIuxQVlN43qZQuL8mgi2xDHLyjbQ36INtC6havAW5qmcTxWBqsOCyU2NCypPyUnY2C&#10;z8VhdM/uW9kQLW/rTurv/2Sj1KDfLX5BeOr8O/xq/2kFo2QC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uVMMAAADcAAAADwAAAAAAAAAAAAAAAACYAgAAZHJzL2Rv&#10;d25yZXYueG1sUEsFBgAAAAAEAAQA9QAAAIg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42" o:spid="_x0000_s155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5Q8AA&#10;AADcAAAADwAAAGRycy9kb3ducmV2LnhtbERPzYrCMBC+C/sOYRa86VTFRatRFkHxoLC6+wBjM/1h&#10;m0lpota3NwfB48f3v1x3tlY3bn3lRMNomIBiyZyppNDw97sdzED5QGKodsIaHuxhvfroLSk17i4n&#10;vp1DoWKI+JQ0lCE0KaLPSrbkh65hiVzuWkshwrZA09I9htsax0nyhZYqiQ0lNbwpOfs/X62GH8QD&#10;77rJxR7zbZWjOV5GZq51/7P7XoAK3IW3+OXeGw3TSZwfz8Qjg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a5Q8AAAADcAAAADwAAAAAAAAAAAAAAAACYAgAAZHJzL2Rvd25y&#10;ZXYueG1sUEsFBgAAAAAEAAQA9QAAAIU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43" o:spid="_x0000_s155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11444" o:spid="_x0000_s155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SxcYA&#10;AADcAAAADwAAAGRycy9kb3ducmV2LnhtbESP0WoCMRRE3wv+Q7hC32rWtRXZGkVXCrUvRe0HXDa3&#10;m9TNzbpJde3Xm0Khj8PMnGHmy9414kxdsJ4VjEcZCOLKa8u1go/Dy8MMRIjIGhvPpOBKAZaLwd0c&#10;C+0vvKPzPtYiQTgUqMDE2BZShsqQwzDyLXHyPn3nMCbZ1VJ3eElw18g8y6bSoeW0YLCl0lB13H87&#10;BW/l1+xxY7eHsHrPf66W1+WpNUrdD/vVM4hIffwP/7VftYKnSQ6/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XSxcYAAADcAAAADwAAAAAAAAAAAAAAAACYAgAAZHJz&#10;L2Rvd25yZXYueG1sUEsFBgAAAAAEAAQA9QAAAIsDA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445" o:spid="_x0000_s155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H8YA&#10;AADcAAAADwAAAGRycy9kb3ducmV2LnhtbESPT2vCQBTE7wW/w/KE3pqNiqKpq4ilUIQe/APx+Mi+&#10;ZoPZtyG7TVI/fbdQ8DjMzG+Y9Xawteio9ZVjBZMkBUFcOF1xqeByfn9ZgvABWWPtmBT8kIftZvS0&#10;xky7no/UnUIpIoR9hgpMCE0mpS8MWfSJa4ij9+VaiyHKtpS6xT7CbS2nabqQFiuOCwYb2hsqbqdv&#10;GymryVXej3x4M/niPp0fVmGXfyr1PB52ryACDeER/m9/aAXz2Qz+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EH8YAAADcAAAADwAAAAAAAAAAAAAAAACYAgAAZHJz&#10;L2Rvd25yZXYueG1sUEsFBgAAAAAEAAQA9QAAAIsDA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446" o:spid="_x0000_s155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7occA&#10;AADcAAAADwAAAGRycy9kb3ducmV2LnhtbESPQWvCQBSE7wX/w/KE3urGVotEN8FaUupBqlHw+sg+&#10;k2D2bZrdavz3XaHQ4zAz3zCLtDeNuFDnassKxqMIBHFhdc2lgsM+e5qBcB5ZY2OZFNzIQZoMHhYY&#10;a3vlHV1yX4oAYRejgsr7NpbSFRUZdCPbEgfvZDuDPsiulLrDa4CbRj5H0as0WHNYqLClVUXFOf8x&#10;CvLZ+ypbZ+VH67Zv37fN5Pi1Ph+Vehz2yzkIT73/D/+1P7WC6csE7m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7e6HHAAAA3AAAAA8AAAAAAAAAAAAAAAAAmAIAAGRy&#10;cy9kb3ducmV2LnhtbFBLBQYAAAAABAAEAPUAAACM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447" o:spid="_x0000_s155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VYMQA&#10;AADcAAAADwAAAGRycy9kb3ducmV2LnhtbESPW2vCQBSE3wv+h+UIfSm60VaJMauIUOprrejrMXty&#10;wezZkN1c+u+7hUIfh5n5hkn3o6lFT62rLCtYzCMQxJnVFRcKLl/vsxiE88gaa8uk4Jsc7HeTpxQT&#10;bQf+pP7sCxEg7BJUUHrfJFK6rCSDbm4b4uDltjXog2wLqVscAtzUchlFa2mw4rBQYkPHkrLHuTMK&#10;BtnFH8fFW3e/9fqK8Wlzfcm1Us/T8bAF4Wn0/+G/9kkrWL2u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1WD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448" o:spid="_x0000_s155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oCMUA&#10;AADcAAAADwAAAGRycy9kb3ducmV2LnhtbESPQWsCMRSE70L/Q3gFb5qttiJbo4ggLkUo2go9vt08&#10;d5duXpYk1fTfm0LB4zAz3zCLVTSduJDzrWUFT+MMBHFldcu1gs+P7WgOwgdkjZ1lUvBLHlbLh8EC&#10;c22vfKDLMdQiQdjnqKAJoc+l9FVDBv3Y9sTJO1tnMCTpaqkdXhPcdHKSZTNpsOW00GBPm4aq7+OP&#10;UfBcxNNb6cudd7uwP/df77EopVLDx7h+BREohnv4v11oBS/TG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qgI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449" o:spid="_x0000_s1558" style="position:absolute;left:9115;top:5458;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OO4sQAAADcAAAA&#10;DwAAAAAAAAAAAAAAAACqAgAAZHJzL2Rvd25yZXYueG1sUEsFBgAAAAAEAAQA+gAAAJsDAAAAAA==&#10;">
                        <v:shape id="Freeform 11450" o:spid="_x0000_s155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x5sIA&#10;AADcAAAADwAAAGRycy9kb3ducmV2LnhtbERPz0/CMBS+k/g/NM/EC4FWDQYn3UIEjVfQzHB7WZ/b&#10;dH0dbWHzv7cHEo9fvt+rYrSdOJMPrWMNt3MFgrhypuVaw8f7y2wJIkRkg51j0vBLAYr8arLCzLiB&#10;d3Tex1qkEA4Zamhi7DMpQ9WQxTB3PXHivpy3GBP0tTQehxRuO3mn1IO02HJqaLCn54aqn/3JajhQ&#10;eZiuPzfyqOrhG7ev5aNXpdY31+P6CUSkMf6LL+43o2Fxn9amM+k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5bHm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451" o:spid="_x0000_s156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group id="Group 11452" o:spid="_x0000_s156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11453" o:spid="_x0000_s156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2ZB8QA&#10;AADcAAAADwAAAGRycy9kb3ducmV2LnhtbESPQYvCMBSE78L+h/AWvGnqoiLVKLqguIc9WAWvj+a1&#10;qTYvpYla/71ZWPA4zMw3zGLV2VrcqfWVYwWjYQKCOHe64lLB6bgdzED4gKyxdkwKnuRhtfzoLTDV&#10;7sEHumehFBHCPkUFJoQmldLnhiz6oWuIo1e41mKIsi2lbvER4baWX0kylRYrjgsGG/o2lF+zm1Ww&#10;+Zk8pT9ctrviVPzuZ83mdkajVP+zW89BBOrCO/zf3msFk/EI/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mQf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454" o:spid="_x0000_s156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lqsYA&#10;AADcAAAADwAAAGRycy9kb3ducmV2LnhtbESPQWvCQBSE74X+h+UJXkQ3FVtq6ipFEEQLYmLA42v2&#10;mYRm34bsGuO/7xaEHoeZ+YZZrHpTi45aV1lW8DKJQBDnVldcKDilm/E7COeRNdaWScGdHKyWz08L&#10;jLW98ZG6xBciQNjFqKD0vomldHlJBt3ENsTBu9jWoA+yLaRu8RbgppbTKHqTBisOCyU2tC4p/0mu&#10;RkH05dJ5ttvvutF1238n54wOaabUcNB/foDw1Pv/8KO91QpeZ1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Mlqs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455" o:spid="_x0000_s156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8HsUA&#10;AADcAAAADwAAAGRycy9kb3ducmV2LnhtbESPQWvCQBSE74X+h+UVeim6qakiaTYhCKW9eEjU+yP7&#10;TNJm34bsVqO/visUPA4z8w2T5pPpxYlG11lW8DqPQBDXVnfcKNjvPmZrEM4ja+wtk4ILOcizx4cU&#10;E23PXNKp8o0IEHYJKmi9HxIpXd2SQTe3A3HwjnY06IMcG6lHPAe46eUiilbSYMdhocWBNi3VP9Wv&#10;UfBSHJbX6lrKgWhz+Zykjr8XW6Wen6biHYSnyd/D/+0vrWD5FsPt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Hwe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56" o:spid="_x0000_s156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MPcQA&#10;AADcAAAADwAAAGRycy9kb3ducmV2LnhtbESPzWoCQRCE74LvMLSQm/ZqVJKNo4hgyEHBnzxAu9P7&#10;gzs9y85EN2/vBAIei6r6ilqsOlurG7e+cqJhPEpAsWTOVFJo+D5vh2+gfCAxVDthDb/sYbXs9xaU&#10;GneXI99OoVARIj4lDWUITYros5It+ZFrWKKXu9ZSiLIt0LR0j3Bb4yRJ5mipkrhQUsObkrPr6cdq&#10;OCDu+LN7vdh9vq1yNPvL2Lxr/TLo1h+gAnfhGf5vfxkNs+kU/s7EI4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zD3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57" o:spid="_x0000_s156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11458" o:spid="_x0000_s156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nu8UA&#10;AADcAAAADwAAAGRycy9kb3ducmV2LnhtbESP0WoCMRRE3wX/IVyhb5pVrMjWKLpFaPsi1X7AZXO7&#10;Sbu52W6irn69KQg+DjNzhlmsOleLE7XBelYwHmUgiEuvLVcKvg7b4RxEiMgaa8+k4EIBVst+b4G5&#10;9mf+pNM+ViJBOOSowMTY5FKG0pDDMPINcfK+feswJtlWUrd4TnBXy0mWzaRDy2nBYEOFofJ3f3QK&#10;Poqf+fTVvh/Ceje5Xixvir/GKPU06NYvICJ18RG+t9+0gufpDP7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Ke7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459" o:spid="_x0000_s156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xYcQA&#10;AADcAAAADwAAAGRycy9kb3ducmV2LnhtbESPQYvCMBSE74L/ITxhb5oq6mo1iqwsLIIHXUGPj+bZ&#10;FJuX0mS16683guBxmJlvmPmysaW4Uu0Lxwr6vQQEceZ0wbmCw+93dwLCB2SNpWNS8E8elot2a46p&#10;djfe0XUfchEh7FNUYEKoUil9Zsii77mKOHpnV1sMUda51DXeItyWcpAkY2mx4LhgsKIvQ9ll/2cj&#10;Zdo/yfuON2tzHN8Ho800rI5bpT46zWoGIlAT3uFX+0crGA0/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sWH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460" o:spid="_x0000_s156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C2cQA&#10;AADcAAAADwAAAGRycy9kb3ducmV2LnhtbERPTWvCQBC9F/wPywi91Y1ii8Ssoikp9VBso5DrkB2T&#10;kOxsmt1q/PfdQ6HHx/tOtqPpxJUG11hWMJ9FIIhLqxuuFJxP2dMKhPPIGjvLpOBODrabyUOCsbY3&#10;/qJr7isRQtjFqKD2vo+ldGVNBt3M9sSBu9jBoA9wqKQe8BbCTScXUfQiDTYcGmrsKa2pbPMfoyBf&#10;vabZIaveeve5/75/LIvjoS2UepyOuzUIT6P/F/+537WC52VYG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Atn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461" o:spid="_x0000_s157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sGMMA&#10;AADcAAAADwAAAGRycy9kb3ducmV2LnhtbESPS4vCQBCE74L/YWjBi6wTRZeYdZRFWPTqA/fam2mT&#10;sJmekJk8/PeOIHgsquorar3tTSlaql1hWcFsGoEgTq0uOFNwOf98xCCcR9ZYWiYFd3Kw3QwHa0y0&#10;7fhI7clnIkDYJagg975KpHRpTgbd1FbEwbvZ2qAPss6krrELcFPKeRR9SoMFh4UcK9rllP6fGqOg&#10;k028380Wzd9vq68YH1bXyU0rNR71318gPPX+HX61D1rBcrGC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2sGM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462" o:spid="_x0000_s157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wR8IA&#10;AADcAAAADwAAAGRycy9kb3ducmV2LnhtbERPXWvCMBR9H+w/hCv4NlOHjlFNiwyGRYQxt4GPt821&#10;LTY3JYka//3yMNjj4Xyvy2gGcSXne8sK5rMMBHFjdc+tgu+v96dXED4gaxwsk4I7eSiLx4c15tre&#10;+JOuh9CKFMI+RwVdCGMupW86MuhndiRO3Mk6gyFB10rt8JbCzSCfs+xFGuw5NXQ40ltHzflwMQoW&#10;VfzZ1b7eercN+9N4/IhVLZWaTuJmBSJQDP/iP3elFSyXaX46k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HBH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463" o:spid="_x0000_s1572" style="position:absolute;left:9343;top:5440;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2VatwwAAANwAAAAP&#10;AAAAAAAAAAAAAAAAAKoCAABkcnMvZG93bnJldi54bWxQSwUGAAAAAAQABAD6AAAAmgMAAAAA&#10;">
                        <v:shape id="Freeform 11464" o:spid="_x0000_s157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jrMUA&#10;AADcAAAADwAAAGRycy9kb3ducmV2LnhtbESPQWsCMRSE7wX/Q3iCF9GkgtJujSKtll5ry4q3x+Z1&#10;d3Xzsk2iu/33TUHocZiZb5jlureNuJIPtWMN91MFgrhwpuZSw+fHbvIAIkRkg41j0vBDAdarwd0S&#10;M+M6fqfrPpYiQThkqKGKsc2kDEVFFsPUtcTJ+3LeYkzSl9J47BLcNnKm1EJarDktVNjSc0XFeX+x&#10;Go6UH8ebw4v8VmV3wu1r/uhVrvVo2G+eQETq43/41n4zGubzG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mOs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465" o:spid="_x0000_s157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group id="Group 11466" o:spid="_x0000_s157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11467" o:spid="_x0000_s157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J2cUA&#10;AADcAAAADwAAAGRycy9kb3ducmV2LnhtbESPQWvCQBSE7wX/w/KE3urGQoqkrlIFS3rwECv0+si+&#10;ZNNm34bsapJ/7xYEj8PMfMOst6NtxZV63zhWsFwkIIhLpxuuFZy/Dy8rED4ga2wdk4KJPGw3s6c1&#10;ZtoNXND1FGoRIewzVGBC6DIpfWnIol+4jjh6lesthij7Wuoehwi3rXxNkjdpseG4YLCjvaHy73Sx&#10;CnZf6SR98Xv4rM7VMV91u8sPGqWe5+PHO4hAY3iE7+1cK0jTFP7P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wnZxQAAANwAAAAPAAAAAAAAAAAAAAAAAJgCAABkcnMv&#10;ZG93bnJldi54bWxQSwUGAAAAAAQABAD1AAAAig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468" o:spid="_x0000_s157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1dMYA&#10;AADcAAAADwAAAGRycy9kb3ducmV2LnhtbESPQWvCQBSE70L/w/IKXkQ3CoqNrlIKgmihmDTg8Zl9&#10;TUKzb0N2jfHfdwuCx2FmvmHW297UoqPWVZYVTCcRCOLc6ooLBd/pbrwE4TyyxtoyKbiTg+3mZbDG&#10;WNsbn6hLfCEChF2MCkrvm1hKl5dk0E1sQxy8H9sa9EG2hdQt3gLc1HIWRQtpsOKwUGJDHyXlv8nV&#10;KIg+XfqWHY6HbnTd95fknNFXmik1fO3fVyA89f4ZfrT3WsF8voD/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G1dM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469" o:spid="_x0000_s157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swMUA&#10;AADcAAAADwAAAGRycy9kb3ducmV2LnhtbESPQWvCQBSE74X+h+UJvZS6aUqsRFeRQGkvHox6f2Sf&#10;STT7NmS3muTXu4WCx2FmvmGW69404kqdqy0reJ9GIIgLq2suFRz2X29zEM4ja2wsk4KBHKxXz09L&#10;TLW98Y6uuS9FgLBLUUHlfZtK6YqKDLqpbYmDd7KdQR9kV0rd4S3ATSPjKJpJgzWHhQpbyioqLvmv&#10;UfC6OSZjPu5kS5QN373UH+d4q9TLpN8sQHjq/SP83/7RCpLkE/7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uzA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70" o:spid="_x0000_s157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Q5cEA&#10;AADcAAAADwAAAGRycy9kb3ducmV2LnhtbERPzWrCQBC+F3yHZYTe6sSWlBpdgxRSemigVR9gzE5+&#10;MDsbsltN3757EDx+fP+bfLK9uvDoOycalosEFEvlTCeNhuOheHoD5QOJod4Ja/hjD/l29rChzLir&#10;/PBlHxoVQ8RnpKENYcgQfdWyJb9wA0vkajdaChGODZqRrjHc9vicJK9oqZPY0NLA7y1X5/2v1fCN&#10;+MUf08vJlnXR1WjK09KstH6cT7s1qMBTuItv7k+jIU3j2ngmHg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fUOX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71" o:spid="_x0000_s158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11472" o:spid="_x0000_s158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GNMMA&#10;AADcAAAADwAAAGRycy9kb3ducmV2LnhtbERP3WrCMBS+H/gO4Qx2N9PJJtKZinYM1JvhzwMcmrMm&#10;2px0TVbrnt5cDLz8+P7ni8E1oqcuWM8KXsYZCOLKa8u1guPh83kGIkRkjY1nUnClAIti9DDHXPsL&#10;76jfx1qkEA45KjAxtrmUoTLkMIx9S5y4b985jAl2tdQdXlK4a+Qky6bSoeXUYLCl0lB13v86Bdvy&#10;NHv9sJtDWH5N/q6WV+VPa5R6ehyW7yAiDfEu/nevtYK3aZqfzqQj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jGNMMAAADcAAAADwAAAAAAAAAAAAAAAACYAgAAZHJzL2Rv&#10;d25yZXYueG1sUEsFBgAAAAAEAAQA9QAAAIgDA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473" o:spid="_x0000_s158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Q7sQA&#10;AADcAAAADwAAAGRycy9kb3ducmV2LnhtbESPQYvCMBSE7wv+h/AEb2tawbJ2jSKKIIIHdcE9Ppq3&#10;TbF5KU3U6q83grDHYWa+YabzztbiSq2vHCtIhwkI4sLpiksFP8f15xcIH5A11o5JwZ08zGe9jynm&#10;2t14T9dDKEWEsM9RgQmhyaX0hSGLfuga4uj9udZiiLItpW7xFuG2lqMkyaTFiuOCwYaWhorz4WIj&#10;ZZL+yseetytzyh6j8XYSFqedUoN+t/gGEagL/+F3e6MVjLMU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0O7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474" o:spid="_x0000_s158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U8UA&#10;AADcAAAADwAAAGRycy9kb3ducmV2LnhtbESPQWvCQBSE7wX/w/IK3uqmYkWiq1QlUg9FjYLXR/Y1&#10;CWbfxuyq8d+7QsHjMDPfMJNZaypxpcaVlhV89iIQxJnVJecKDvvkYwTCeWSNlWVScCcHs2nnbYKx&#10;tjfe0TX1uQgQdjEqKLyvYyldVpBB17M1cfD+bGPQB9nkUjd4C3BTyX4UDaXBksNCgTUtCspO6cUo&#10;SEfLRbJO8lXttvPz/Xdw3KxPR6W67+33GISn1r/C/+0freBr2If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WlTxQAAANwAAAAPAAAAAAAAAAAAAAAAAJgCAABkcnMv&#10;ZG93bnJldi54bWxQSwUGAAAAAAQABAD1AAAAig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475" o:spid="_x0000_s158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HksQA&#10;AADcAAAADwAAAGRycy9kb3ducmV2LnhtbESPW2vCQBSE3wv+h+UIfSm60VaJMauIUOprrejrMXty&#10;wezZkN1c+u+7hUIfh5n5hkn3o6lFT62rLCtYzCMQxJnVFRcKLl/vsxiE88gaa8uk4Jsc7HeTpxQT&#10;bQf+pP7sCxEg7BJUUHrfJFK6rCSDbm4b4uDltjXog2wLqVscAtzUchlFa2mw4rBQYkPHkrLHuTMK&#10;BtnFH8fFW3e/9fqK8Wlzfcm1Us/T8bAF4Wn0/+G/9kkrWK1f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5L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476" o:spid="_x0000_s158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cUA&#10;AADcAAAADwAAAGRycy9kb3ducmV2LnhtbESPUWvCMBSF3wX/Q7jC3my64USqUcZgWMZAdA72eNtc&#10;22JzU5JMs3+/CMIeD+ec73BWm2h6cSHnO8sKHrMcBHFtdceNguPn23QBwgdkjb1lUvBLHjbr8WiF&#10;hbZX3tPlEBqRIOwLVNCGMBRS+rolgz6zA3HyTtYZDEm6RmqH1wQ3vXzK87k02HFaaHGg15bq8+HH&#10;KJiV8eu98tXWu234OA3fu1hWUqmHSXxZgggUw3/43i61guf5DG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7z5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477" o:spid="_x0000_s1586" style="position:absolute;left:9890;top:5398;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I6aE8QAAADcAAAA&#10;DwAAAAAAAAAAAAAAAACqAgAAZHJzL2Rvd25yZXYueG1sUEsFBgAAAAAEAAQA+gAAAJsDAAAAAA==&#10;">
                        <v:shape id="Freeform 11478" o:spid="_x0000_s158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vEsUA&#10;AADcAAAADwAAAGRycy9kb3ducmV2LnhtbESPT2sCMRTE74LfITzBS9GkQpe6GkXsH3qtLSveHpvX&#10;3a2bl22Suttv3xQKHoeZ+Q2z3g62FRfyoXGs4XauQBCXzjRcaXh/e5rdgwgR2WDrmDT8UIDtZjxa&#10;Y25cz690OcRKJAiHHDXUMXa5lKGsyWKYu444eR/OW4xJ+koaj32C21YulMqkxYbTQo0d7Wsqz4dv&#10;q+FExelmd3yQX6rqP/HxuVh6VWg9nQy7FYhIQ7yG/9svRsNdlsH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8S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479" o:spid="_x0000_s158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group id="Group 11480" o:spid="_x0000_s158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11481" o:spid="_x0000_s159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JYcUA&#10;AADcAAAADwAAAGRycy9kb3ducmV2LnhtbESPQWvCQBSE7wX/w/KE3upGQbHRVYyQYg89aAWvj+xL&#10;Nm32bchuYvz33UKhx2FmvmG2+9E2YqDO144VzGcJCOLC6ZorBdfP/GUNwgdkjY1jUvAgD/vd5GmL&#10;qXZ3PtNwCZWIEPYpKjAhtKmUvjBk0c9cSxy90nUWQ5RdJXWH9wi3jVwkyUparDkuGGzpaKj4vvRW&#10;Qfa+fEh//srfymv5cVq3WX9Do9TzdDxsQAQaw3/4r33SCpar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slhxQAAANwAAAAPAAAAAAAAAAAAAAAAAJgCAABkcnMv&#10;ZG93bnJldi54bWxQSwUGAAAAAAQABAD1AAAAig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482" o:spid="_x0000_s159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U+8MA&#10;AADcAAAADwAAAGRycy9kb3ducmV2LnhtbERPTWvCQBC9F/wPyxS8iG4qtGp0lSIIooXSxIDHMTtN&#10;gtnZkF1j+u/dg9Dj432vNr2pRUetqywreJtEIIhzqysuFJzS3XgOwnlkjbVlUvBHDjbrwcsKY23v&#10;/ENd4gsRQtjFqKD0vomldHlJBt3ENsSB+7WtQR9gW0jd4j2Em1pOo+hDGqw4NJTY0Lak/JrcjILo&#10;y6WL7HA8dKPbvr8k54y+00yp4Wv/uQThqff/4qd7rxW8z8L8cC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U+8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483" o:spid="_x0000_s159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NT8QA&#10;AADcAAAADwAAAGRycy9kb3ducmV2LnhtbESPQWvCQBSE7wX/w/KEXorZqGglzSoiSL14MLX3R/Y1&#10;iWbfhuyqSX69Wyj0OMzMN0y66Uwt7tS6yrKCaRSDIM6trrhQcP7aT1YgnEfWWFsmBT052KxHLykm&#10;2j74RPfMFyJA2CWooPS+SaR0eUkGXWQb4uD92NagD7ItpG7xEeCmlrM4XkqDFYeFEhvalZRfs5tR&#10;8Lb9XgzZcJIN0a7/7KSeX2ZHpV7H3fYDhKfO/4f/2getYPE+hd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jU/EAAAA3AAAAA8AAAAAAAAAAAAAAAAAmAIAAGRycy9k&#10;b3ducmV2LnhtbFBLBQYAAAAABAAEAPUAAACJAw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84" o:spid="_x0000_s159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7b8QA&#10;AADcAAAADwAAAGRycy9kb3ducmV2LnhtbESPzWoCQRCE74LvMLSQW+zVkJhsHEUEQw4K/uQB2p3e&#10;H9zpWXZG3by9Iwgei6r6iprOO1urC7e+cqJhNExAsWTOVFJo+DusXj9B+UBiqHbCGv7Zw3zW700p&#10;Ne4qO77sQ6EiRHxKGsoQmhTRZyVb8kPXsEQvd62lEGVboGnpGuG2xnGSfKClSuJCSQ0vS85O+7PV&#10;sEVc80/3drSbfFXlaDbHkfnS+mXQLb5BBe7CM/xo/xoN75Mx3M/EI4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O2/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85" o:spid="_x0000_s159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11486" o:spid="_x0000_s159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6sUA&#10;AADcAAAADwAAAGRycy9kb3ducmV2LnhtbESP0WoCMRRE3wX/IdxC3zRb0SqrUXRLofZFqn7AZXPd&#10;pN3cbDeprn69KRT6OMzMGWax6lwtztQG61nB0zADQVx6bblScDy8DmYgQkTWWHsmBVcKsFr2ewvM&#10;tb/wB533sRIJwiFHBSbGJpcylIYchqFviJN38q3DmGRbSd3iJcFdLUdZ9iwdWk4LBhsqDJVf+x+n&#10;4L34nI1f7PYQ1rvR7Wp5U3w3RqnHh249BxGpi//hv/abVjCZjuH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lbq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487" o:spid="_x0000_s159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AMMQA&#10;AADcAAAADwAAAGRycy9kb3ducmV2LnhtbESPQYvCMBSE78L+h/AWvGmqUF27RpFdBBE8qAvu8dE8&#10;m2LzUpqo1V9vBMHjMDPfMNN5aytxocaXjhUM+gkI4tzpkgsFf/tl7wuED8gaK8ek4EYe5rOPzhQz&#10;7a68pcsuFCJC2GeowIRQZ1L63JBF33c1cfSOrrEYomwKqRu8Rrit5DBJRtJiyXHBYE0/hvLT7mwj&#10;ZTL4l/ctr3/NYXQfputJWBw2SnU/28U3iEBteIdf7ZVWkI5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QDD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488" o:spid="_x0000_s159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jccA&#10;AADcAAAADwAAAGRycy9kb3ducmV2LnhtbESPQWvCQBSE70L/w/IKvdVNS6uSugmtEqkHUaPg9ZF9&#10;TYLZtzG7avz33ULB4zAz3zDTtDeNuFDnassKXoYRCOLC6ppLBftd9jwB4TyyxsYyKbiRgzR5GEwx&#10;1vbKW7rkvhQBwi5GBZX3bSylKyoy6Ia2JQ7ej+0M+iC7UuoOrwFuGvkaRSNpsOawUGFLs4qKY342&#10;CvLJfJYts3LRus3X6bZ6O6yXx4NST4/95wcIT72/h//b31rB+3gE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P+Y3HAAAA3AAAAA8AAAAAAAAAAAAAAAAAmAIAAGRy&#10;cy9kb3ducmV2LnhtbFBLBQYAAAAABAAEAPUAAACM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489" o:spid="_x0000_s159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XTMQA&#10;AADcAAAADwAAAGRycy9kb3ducmV2LnhtbESPW2vCQBSE3wv+h+UIfSm6UVqNMauIUOprrejrMXty&#10;wezZkN1c+u+7hUIfh5n5hkn3o6lFT62rLCtYzCMQxJnVFRcKLl/vsxiE88gaa8uk4Jsc7HeTpxQT&#10;bQf+pP7sCxEg7BJUUHrfJFK6rCSDbm4b4uDltjXog2wLqVscAtzUchlFK2mw4rBQYkPHkrLHuTMK&#10;BtnFH8fFa3e/9fqK8Wlzfcm1Us/T8bAF4Wn0/+G/9kkreFuv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V0z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490" o:spid="_x0000_s159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gIcIA&#10;AADcAAAADwAAAGRycy9kb3ducmV2LnhtbERPXWvCMBR9F/Yfwh34pulE3eiMMgZiEUHmNtjjbXNt&#10;y5qbkkSN/948CD4ezvdiFU0nzuR8a1nByzgDQVxZ3XKt4Od7PXoD4QOyxs4yKbiSh9XyabDAXNsL&#10;f9H5EGqRQtjnqKAJoc+l9FVDBv3Y9sSJO1pnMCToaqkdXlK46eQky+bSYMupocGePhuq/g8no2Ba&#10;xN9t6cuNd5uwO/Z/+1iUUqnhc/x4BxEohof47i60gtlrWpvOpCM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yAh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491" o:spid="_x0000_s1600" style="position:absolute;left:9533;top:5743;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BoGy8QAAADcAAAA&#10;DwAAAAAAAAAAAAAAAACqAgAAZHJzL2Rvd25yZXYueG1sUEsFBgAAAAAEAAQA+gAAAJsDAAAAAA==&#10;">
                        <v:shape id="Freeform 11492" o:spid="_x0000_s160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0B8IA&#10;AADcAAAADwAAAGRycy9kb3ducmV2LnhtbERPy2oCMRTdC/5DuIIbqYlCix2NIvaB29oy4u4yuZ2Z&#10;OrkZk9QZ/75ZFFweznu16W0jruRD7VjDbKpAEBfO1Fxq+Pp8e1iACBHZYOOYNNwowGY9HKwwM67j&#10;D7oeYilSCIcMNVQxtpmUoajIYpi6ljhx385bjAn6UhqPXQq3jZwr9SQt1pwaKmxpV1FxPvxaDSfK&#10;T5Pt8UVeVNn94Ot7/uxVrvV41G+XICL18S7+d++NhsdFmp/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HQH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493" o:spid="_x0000_s160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group id="Group 11494" o:spid="_x0000_s160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11495" o:spid="_x0000_s160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YccQA&#10;AADcAAAADwAAAGRycy9kb3ducmV2LnhtbESPT4vCMBTE7wt+h/AEb2uqi0upRlHBxT148A94fTSv&#10;TbV5KU3U+u3NgrDHYWZ+w8wWna3FnVpfOVYwGiYgiHOnKy4VnI6bzxSED8gaa8ek4EkeFvPexwwz&#10;7R68p/shlCJC2GeowITQZFL63JBFP3QNcfQK11oMUbal1C0+ItzWcpwk39JixXHBYENrQ/n1cLMK&#10;Vr+Tp/T7y+anOBW7bdqsbmc0Sg363XIKIlAX/sPv9lYrmKRf8HcmH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GHH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496" o:spid="_x0000_s160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38YA&#10;AADcAAAADwAAAGRycy9kb3ducmV2LnhtbESPQWvCQBSE70L/w/IKvUjdKG2JqasUQRAtlCYGPD6z&#10;r0lo9m3IrjH++25B8DjMzDfMYjWYRvTUudqygukkAkFcWF1zqeCQbZ5jEM4ja2wsk4IrOVgtH0YL&#10;TLS98Df1qS9FgLBLUEHlfZtI6YqKDLqJbYmD92M7gz7IrpS6w0uAm0bOouhNGqw5LFTY0rqi4jc9&#10;GwXRp8vm+W6/68fn7XBKjzl9ZblST4/DxzsIT4O/h2/trVbwGr/A/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i38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497" o:spid="_x0000_s160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7a8IA&#10;AADcAAAADwAAAGRycy9kb3ducmV2LnhtbESPQYvCMBSE74L/ITzBi2iqUpGuUURY1osHq94fzdu2&#10;2ryUJmr11xtB8DjMzDfMYtWaStyocaVlBeNRBII4s7rkXMHx8Ducg3AeWWNlmRQ8yMFq2e0sMNH2&#10;znu6pT4XAcIuQQWF93UipcsKMuhGtiYO3r9tDPogm1zqBu8Bbio5iaKZNFhyWCiwpk1B2SW9GgWD&#10;9Sl+ps+9rIk2j79W6ul5slOq32vXPyA8tf4b/rS3WkE8j+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tr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498" o:spid="_x0000_s160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NS8QA&#10;AADcAAAADwAAAGRycy9kb3ducmV2LnhtbESPzWrDMBCE74G8g9hAb8naLQ2uEzmUQkoPDeSnD7Cx&#10;1j/EWhlLTdy3rwqFHIeZ+YZZb0bbqSsPvnWiIV0koFhKZ1qpNXydtvMMlA8khjonrOGHPWyK6WRN&#10;uXE3OfD1GGoVIeJz0tCE0OeIvmzYkl+4niV6lRsshSiHGs1Atwi3HT4myRIttRIXGur5reHycvy2&#10;GvaIn/w+Pp3trtq2FZrdOTUvWj/MxtcVqMBjuIf/2x9Gw3O2hL8z8Qhg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sTUv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499" o:spid="_x0000_s160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11500" o:spid="_x0000_s160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syMIA&#10;AADcAAAADwAAAGRycy9kb3ducmV2LnhtbERP3WrCMBS+F3yHcITdaapsUjqjuI7Bthux7gEOzbGJ&#10;Niddk2nd0y8XAy8/vv/VZnCtuFAfrGcF81kGgrj22nKj4OvwNs1BhIissfVMCm4UYLMej1ZYaH/l&#10;PV2q2IgUwqFABSbGrpAy1IYchpnviBN39L3DmGDfSN3jNYW7Vi6ybCkdWk4NBjsqDdXn6scp+CxP&#10;+eOr/TiE7W7xe7P8Un53RqmHybB9BhFpiHfxv/tdK3jK09p0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izIwgAAANwAAAAPAAAAAAAAAAAAAAAAAJgCAABkcnMvZG93&#10;bnJldi54bWxQSwUGAAAAAAQABAD1AAAAhw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01" o:spid="_x0000_s161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6EsUA&#10;AADcAAAADwAAAGRycy9kb3ducmV2LnhtbESPQWvCQBSE70L/w/IKvelGwZCkriIthSL0kCikx0f2&#10;mQ1m34bsVlN/fbdQ6HGYmW+YzW6yvbjS6DvHCpaLBARx43THrYLT8W2egfABWWPvmBR8k4fd9mG2&#10;wUK7G5d0rUIrIoR9gQpMCEMhpW8MWfQLNxBH7+xGiyHKsZV6xFuE216ukiSVFjuOCwYHejHUXKov&#10;Gyn58lPeSz68mjq9r9aHPOzrD6WeHqf9M4hAU/gP/7XftYJ1lsP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joS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502" o:spid="_x0000_s161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imMQA&#10;AADcAAAADwAAAGRycy9kb3ducmV2LnhtbERPTWvCQBC9F/oflil4q5sWLRpdpVUi9SBqFLwO2WkS&#10;kp1Ns6uJ/757KHh8vO/5sje1uFHrSssK3oYRCOLM6pJzBedT8joB4TyyxtoyKbiTg+Xi+WmOsbYd&#10;H+mW+lyEEHYxKii8b2IpXVaQQTe0DXHgfmxr0AfY5lK32IVwU8v3KPqQBksODQU2tCooq9KrUZBO&#10;1qtkm+Sbxh2+fu+70WW/rS5KDV76zxkIT71/iP/d31rBeBrmh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Ipj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503" o:spid="_x0000_s161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MWcMA&#10;AADcAAAADwAAAGRycy9kb3ducmV2LnhtbESPT2vCQBTE7wW/w/IEL0U3Ka3E6CoiFL1WRa/P7DMJ&#10;Zt+G7OaP394tFHocZuY3zGozmEp01LjSsoJ4FoEgzqwuOVdwPn1PExDOI2usLJOCJznYrEdvK0y1&#10;7fmHuqPPRYCwS1FB4X2dSumyggy6ma2Jg3e3jUEfZJNL3WAf4KaSH1E0lwZLDgsF1rQrKHscW6Og&#10;l22y38Wf7e3a6Qsmh8Xl/a6VmoyH7RKEp8H/h//aB63gaxHD7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uMWc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504" o:spid="_x0000_s161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McUA&#10;AADcAAAADwAAAGRycy9kb3ducmV2LnhtbESPQWsCMRSE74X+h/AK3jRbsVK3RhFBXEpBaiv0+Hbz&#10;3F26eVmSqPHfm4LQ4zAz3zDzZTSdOJPzrWUFz6MMBHFldcu1gu+vzfAVhA/IGjvLpOBKHpaLx4c5&#10;5tpe+JPO+1CLBGGfo4ImhD6X0lcNGfQj2xMn72idwZCkq6V2eElw08lxlk2lwZbTQoM9rRuqfvcn&#10;o2BSxMN76cutd9vwcex/drEopVKDp7h6AxEohv/wvV1oBS+zM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Ex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505" o:spid="_x0000_s1614" style="position:absolute;left:10707;top:5329;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7X28QAAADcAAAA&#10;DwAAAAAAAAAAAAAAAACqAgAAZHJzL2Rvd25yZXYueG1sUEsFBgAAAAAEAAQA+gAAAJsDAAAAAA==&#10;">
                        <v:shape id="Freeform 11506" o:spid="_x0000_s161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2cUA&#10;AADcAAAADwAAAGRycy9kb3ducmV2LnhtbESPQWsCMRSE7wX/Q3iCl6JJpS26NYpULb1qyxZvj81z&#10;d+3mZZtEd/vvm0Khx2FmvmEWq9424ko+1I413E0UCOLCmZpLDe9vu/EMRIjIBhvHpOGbAqyWg5sF&#10;ZsZ1vKfrIZYiQThkqKGKsc2kDEVFFsPEtcTJOzlvMSbpS2k8dgluGzlV6lFarDktVNjSc0XF5+Fi&#10;NRwpP96uPzbyS5XdGbcv+dyrXOvRsF8/gYjUx//wX/vVaHiY38P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uTZ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507" o:spid="_x0000_s161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group id="Group 11508" o:spid="_x0000_s161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11509" o:spid="_x0000_s161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Ir8QA&#10;AADcAAAADwAAAGRycy9kb3ducmV2LnhtbESPT4vCMBTE74LfITxhb5qu4KrVKLrgogcP/gGvj+a1&#10;qdu8lCZq/fZmYcHjMDO/YebL1lbiTo0vHSv4HCQgiDOnSy4UnE+b/gSED8gaK8ek4EkelotuZ46p&#10;dg8+0P0YChEh7FNUYEKoUyl9ZsiiH7iaOHq5ayyGKJtC6gYfEW4rOUySL2mx5LhgsKZvQ9nv8WYV&#10;rHejp/SH6+YnP+f77aRe3y5olProtasZiEBteIf/21utYDQdw9+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iK/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510" o:spid="_x0000_s161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B8MA&#10;AADcAAAADwAAAGRycy9kb3ducmV2LnhtbERPTWvCQBC9C/6HZQpeRDcKSk1dRQRBtFCaGPA4ZqdJ&#10;aHY2ZNcY/333UPD4eN/rbW9q0VHrKssKZtMIBHFudcWFgkt6mLyDcB5ZY22ZFDzJwXYzHKwx1vbB&#10;39QlvhAhhF2MCkrvm1hKl5dk0E1tQxy4H9sa9AG2hdQtPkK4qeU8ipbSYMWhocSG9iXlv8ndKIg+&#10;XbrKTudTN74f+1tyzegrzZQavfW7DxCeev8S/7uPWsFiFdaG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s+B8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511" o:spid="_x0000_s162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ns8UA&#10;AADcAAAADwAAAGRycy9kb3ducmV2LnhtbESPQWvCQBSE74X+h+UJvRTd1JJS02xCEEp78ZDY3h/Z&#10;Z5KafRuyW43+elcQPA4z8w2T5pPpxYFG11lW8LKIQBDXVnfcKPjZfs7fQTiPrLG3TApO5CDPHh9S&#10;TLQ9ckmHyjciQNglqKD1fkikdHVLBt3CDsTB29nRoA9ybKQe8RjgppfLKHqTBjsOCy0OtG6p3lf/&#10;RsFz8Rufq3MpB6L16WuS+vVvuVHqaTYVHyA8Tf4evrW/tYJ4tYLrmXAE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Gez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512" o:spid="_x0000_s162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Sgr8A&#10;AADcAAAADwAAAGRycy9kb3ducmV2LnhtbERPyYoCMRC9C/5DKGFuY7UOyNgaRQTFwwhuH1B2qhfs&#10;VJpO1J6/NwfB4+Pt82Vna/Xg1ldONIyGCSiWzJlKCg2X8+b7F5QPJIZqJ6zhnz0sF/3enFLjnnLk&#10;xykUKoaIT0lDGUKTIvqsZEt+6BqWyOWutRQibAs0LT1juK1xnCQTtFRJbCip4XXJ2e10txoOiH+8&#10;7X6udp9vqhzN/joyU62/Bt1qBipwFz7it3tnNEySOD+eiUcA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xKCvwAAANwAAAAPAAAAAAAAAAAAAAAAAJgCAABkcnMvZG93bnJl&#10;di54bWxQSwUGAAAAAAQABAD1AAAAhAM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513" o:spid="_x0000_s162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11514" o:spid="_x0000_s162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5BMQA&#10;AADcAAAADwAAAGRycy9kb3ducmV2LnhtbESP0WoCMRRE3wv+Q7hC32rWpYisRrFbCtoXqfoBl83t&#10;Ju3mZt1EXf36Rij4OMzMGWa+7F0jztQF61nBeJSBIK68tlwrOOw/XqYgQkTW2HgmBVcKsFwMnuZY&#10;aH/hLzrvYi0ShEOBCkyMbSFlqAw5DCPfEifv23cOY5JdLXWHlwR3jcyzbCIdWk4LBlsqDVW/u5NT&#10;8Fn+TF/f7WYfVtv8drX8Vh5bo9TzsF/NQETq4yP8315rBZMs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seQTEAAAA3AAAAA8AAAAAAAAAAAAAAAAAmAIAAGRycy9k&#10;b3ducmV2LnhtbFBLBQYAAAAABAAEAPUAAACJAw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15" o:spid="_x0000_s162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v3sYA&#10;AADcAAAADwAAAGRycy9kb3ducmV2LnhtbESPzWrDMBCE74W8g9hAb7WclJrEtRJCSqEYesgPJMfF&#10;2lom1spYauzm6atCIcdhZr5hivVoW3Gl3jeOFcySFARx5XTDtYLj4f1pAcIHZI2tY1LwQx7Wq8lD&#10;gbl2A+/oug+1iBD2OSowIXS5lL4yZNEnriOO3pfrLYYo+1rqHocIt62cp2kmLTYcFwx2tDVUXfbf&#10;NlKWs7O87bh8M6fsNn8pl2Fz+lTqcTpuXkEEGsM9/N/+0Aqy9Bn+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xv3sYAAADcAAAADwAAAAAAAAAAAAAAAACYAgAAZHJz&#10;L2Rvd25yZXYueG1sUEsFBgAAAAAEAAQA9QAAAIsDA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516" o:spid="_x0000_s162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QYMYA&#10;AADcAAAADwAAAGRycy9kb3ducmV2LnhtbESPQWvCQBSE70L/w/IKvemmIkFSV2lTUpqDtE0Fr4/s&#10;Mwlm38bs1sR/7xYEj8PMfMOsNqNpxZl611hW8DyLQBCXVjdcKdj9ZtMlCOeRNbaWScGFHGzWD5MV&#10;JtoO/EPnwlciQNglqKD2vkukdGVNBt3MdsTBO9jeoA+yr6TucQhw08p5FMXSYMNhocaO0prKY/Fn&#10;FBTL9zTLs+qjc99vp8t2sf/Kj3ulnh7H1xcQnkZ/D9/an1pBHC3g/0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LQYM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517" o:spid="_x0000_s162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ocMA&#10;AADcAAAADwAAAGRycy9kb3ducmV2LnhtbESPT4vCMBTE78J+h/AW9iKaKiq1GmURZL2qi3t9Ns+2&#10;bPNSmvSP394IgsdhZn7DrLe9KUVLtSssK5iMIxDEqdUFZwp+z/tRDMJ5ZI2lZVJwJwfbzcdgjYm2&#10;HR+pPflMBAi7BBXk3leJlC7NyaAb24o4eDdbG/RB1pnUNXYBbko5jaKFNFhwWMixol1O6f+pMQo6&#10;2cQ/u8msuf61+oLxYXkZ3rRSX5/99wqEp96/w6/2QStYRH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9+oc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518" o:spid="_x0000_s162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DycQA&#10;AADcAAAADwAAAGRycy9kb3ducmV2LnhtbESPUWvCMBSF3wf+h3CFvc3UIWVUo4ggFhmMuQk+3jbX&#10;ttjclCTT+O/NYLDHwznnO5zFKppeXMn5zrKC6SQDQVxb3XGj4Ptr+/IGwgdkjb1lUnAnD6vl6GmB&#10;hbY3/qTrITQiQdgXqKANYSik9HVLBv3EDsTJO1tnMCTpGqkd3hLc9PI1y3JpsOO00OJAm5bqy+HH&#10;KJiV8bivfLXzbhfez8PpI5aVVOp5HNdzEIFi+A//tUutIM9y+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A8n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519" o:spid="_x0000_s1628" style="position:absolute;left:10069;top:5672;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6iUjwwAAANwAAAAP&#10;AAAAAAAAAAAAAAAAAKoCAABkcnMvZG93bnJldi54bWxQSwUGAAAAAAQABAD6AAAAmgMAAAAA&#10;">
                        <v:shape id="Freeform 11520" o:spid="_x0000_s162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aJ8EA&#10;AADcAAAADwAAAGRycy9kb3ducmV2LnhtbERPu27CMBTdkfgH6yJ1QWC3A4KAQYg+1LW0Csp2FV+S&#10;QHyd2i5J/74eKjEenfdmN9hW3MiHxrGGx7kCQVw603Cl4evzdbYEESKywdYxafilALvteLTBzLie&#10;P+h2jJVIIRwy1FDH2GVShrImi2HuOuLEnZ23GBP0lTQe+xRuW/mk1EJabDg11NjRoabyevyxGgrK&#10;i+n+9Cy/VdVf8OUtX3mVa/0wGfZrEJGGeBf/u9+NhoVKa9OZd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sGifBAAAA3AAAAA8AAAAAAAAAAAAAAAAAmAIAAGRycy9kb3du&#10;cmV2LnhtbFBLBQYAAAAABAAEAPUAAACGAw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521" o:spid="_x0000_s163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group id="Group 11522" o:spid="_x0000_s163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11523" o:spid="_x0000_s163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XZsMA&#10;AADcAAAADwAAAGRycy9kb3ducmV2LnhtbESPT4vCMBTE7wt+h/AEb2vaBUWqUVRw0cMe/ANeH81r&#10;U21eShO1fnuzIHgcZuY3zGzR2VrcqfWVYwXpMAFBnDtdcangdNx8T0D4gKyxdkwKnuRhMe99zTDT&#10;7sF7uh9CKSKEfYYKTAhNJqXPDVn0Q9cQR69wrcUQZVtK3eIjwm0tf5JkLC1WHBcMNrQ2lF8PN6tg&#10;tRs9pd9fNr/FqfjbTprV7YxGqUG/W05BBOrCJ/xub7WCcZrC/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vXZs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524" o:spid="_x0000_s163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ry8YA&#10;AADcAAAADwAAAGRycy9kb3ducmV2LnhtbESPQWvCQBSE70L/w/IKXqRu9CCaZhUpFEQLYtJAj6/Z&#10;1ySYfRuya0z/vSsIHoeZ+YZJNoNpRE+dqy0rmE0jEMSF1TWXCr6zz7clCOeRNTaWScE/OdisX0YJ&#10;xtpe+UR96ksRIOxiVFB538ZSuqIig25qW+Lg/dnOoA+yK6Xu8BrgppHzKFpIgzWHhQpb+qioOKcX&#10;oyD6ctkq3x/2/eSyG37Tn5yOWa7U+HXYvoPwNPhn+NHeaQWL2Rzu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ry8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525" o:spid="_x0000_s163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yf8UA&#10;AADcAAAADwAAAGRycy9kb3ducmV2LnhtbESPT2vCQBTE74V+h+UVvJS6MVIp0VVCQPTSg9HeH9nX&#10;JDb7NmS35s+n7wpCj8PM/IbZ7AbTiBt1rrasYDGPQBAXVtdcKric928fIJxH1thYJgUjOdhtn582&#10;mGjb84luuS9FgLBLUEHlfZtI6YqKDLq5bYmD9207gz7IrpS6wz7ATSPjKFpJgzWHhQpbyioqfvJf&#10;o+A1/Xqf8ukkW6JsPAxSL6/xp1KzlyFdg/A0+P/wo33UClaLJdz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jJ/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526" o:spid="_x0000_s163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CXMQA&#10;AADcAAAADwAAAGRycy9kb3ducmV2LnhtbESP3WrCQBSE74W+w3IKvdOTtEXa6CaIYOlFBbV9gGP2&#10;5AezZ0N2q/Ht3ULBy2FmvmGWxWg7debBt040pLMEFEvpTCu1hp/vzfQNlA8khjonrOHKHor8YbKk&#10;zLiL7Pl8CLWKEPEZaWhC6DNEXzZsyc9czxK9yg2WQpRDjWagS4TbDp+TZI6WWokLDfW8brg8HX6t&#10;hh3iF3+ML0e7rTZthWZ7TM271k+P42oBKvAY7uH/9qfRME9f4e9MPAKY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glz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527" o:spid="_x0000_s163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11528" o:spid="_x0000_s163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p2sUA&#10;AADcAAAADwAAAGRycy9kb3ducmV2LnhtbESP0WoCMRRE3wv+Q7hC32pWKYtsjaIrgu2LVP2Ay+Z2&#10;k3Zzs26irv36Rij4OMzMGWa26F0jLtQF61nBeJSBIK68tlwrOB42L1MQISJrbDyTghsFWMwHTzMs&#10;tL/yJ132sRYJwqFABSbGtpAyVIYchpFviZP35TuHMcmulrrDa4K7Rk6yLJcOLacFgy2Vhqqf/dkp&#10;+Ci/p69r+34Iy93k92Z5VZ5ao9TzsF++gYjUx0f4v73VCvJxD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una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29" o:spid="_x0000_s163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AMUA&#10;AADcAAAADwAAAGRycy9kb3ducmV2LnhtbESPT4vCMBTE7wt+h/AEb2tawa5Wo4iLIMIe/AN6fDTP&#10;pti8lCarXT/9ZmHB4zAzv2Hmy87W4k6trxwrSIcJCOLC6YpLBafj5n0CwgdkjbVjUvBDHpaL3tsc&#10;c+0evKf7IZQiQtjnqMCE0ORS+sKQRT90DXH0rq61GKJsS6lbfES4reUoSTJpseK4YLChtaHidvi2&#10;kTJNL/K5592nOWfP0Xg3Davzl1KDfreagQjUhVf4v73VCrL0A/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v8A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530" o:spid="_x0000_s163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MuMIA&#10;AADcAAAADwAAAGRycy9kb3ducmV2LnhtbERPy4rCMBTdC/5DuMLsNHUQkWoUH1TGhahVcHtprm2x&#10;uek0Ga1/P1kILg/nPVu0phIPalxpWcFwEIEgzqwuOVdwOSf9CQjnkTVWlknBixws5t3ODGNtn3yi&#10;R+pzEULYxaig8L6OpXRZQQbdwNbEgbvZxqAPsMmlbvAZwk0lv6NoLA2WHBoKrGldUHZP/4yCdLJZ&#10;J7sk39buuPp97UfXw+5+Veqr1y6nIDy1/iN+u3+0gvEwrA1nw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ky4wgAAANwAAAAPAAAAAAAAAAAAAAAAAJgCAABkcnMvZG93&#10;bnJldi54bWxQSwUGAAAAAAQABAD1AAAAhw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531" o:spid="_x0000_s164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iecMA&#10;AADcAAAADwAAAGRycy9kb3ducmV2LnhtbESPS4vCQBCE7wv+h6EFL4tOIiIxOooIy3r1gV7bTJsE&#10;Mz0hM3nsv99ZWPBYVNVX1GY3mEp01LjSsoJ4FoEgzqwuOVdwvXxNExDOI2usLJOCH3Kw244+Nphq&#10;2/OJurPPRYCwS1FB4X2dSumyggy6ma2Jg/e0jUEfZJNL3WAf4KaS8yhaSoMlh4UCazoUlL3OrVHQ&#10;yzb5PsSL9nHv9A2T4+r2+dRKTcbDfg3C0+Df4f/2UStYxiv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viec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532" o:spid="_x0000_s164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iRsEA&#10;AADcAAAADwAAAGRycy9kb3ducmV2LnhtbERPW2vCMBR+F/YfwhnszaaTIdIZZQyGRQTxMtjjaXNs&#10;y5qTkkSN/948CD5+fPf5MppeXMj5zrKC9ywHQVxb3XGj4Hj4Gc9A+ICssbdMCm7kYbl4Gc2x0PbK&#10;O7rsQyNSCPsCFbQhDIWUvm7JoM/sQJy4k3UGQ4KukdrhNYWbXk7yfCoNdpwaWhzou6X6f382Cj7K&#10;+LuufLXybhU2p+FvG8tKKvX2Gr8+QQSK4Sl+uEutYDpJ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bYkb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533" o:spid="_x0000_s1642" style="position:absolute;left:10195;top:5389;width:209;height:225;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vpErMQAAADcAAAA&#10;DwAAAAAAAAAAAAAAAACqAgAAZHJzL2Rvd25yZXYueG1sUEsFBgAAAAAEAAQA+gAAAJsDAAAAAA==&#10;">
                        <v:shape id="Freeform 11534" o:spid="_x0000_s164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xrcUA&#10;AADcAAAADwAAAGRycy9kb3ducmV2LnhtbESPQWsCMRSE7wX/Q3gFL0UT9yDtahTRWnqtyhZvj81z&#10;d+3mZZuk7vbfN4VCj8PMfMMs14NtxY18aBxrmE0VCOLSmYYrDafjfvIIIkRkg61j0vBNAdar0d0S&#10;c+N6fqPbIVYiQTjkqKGOsculDGVNFsPUdcTJuzhvMSbpK2k89gluW5kpNZcWG04LNXa0ran8OHxZ&#10;DWcqzg+b9538VFV/xeeX4smrQuvx/bBZgIg0xP/wX/vVaJhnG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XGt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535" o:spid="_x0000_s164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group id="Group 11536" o:spid="_x0000_s164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11537" o:spid="_x0000_s164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b2MUA&#10;AADcAAAADwAAAGRycy9kb3ducmV2LnhtbESPQWvCQBSE7wX/w/KE3pqNQkRSV6lCih560AZ6fWRf&#10;smmzb0N21fjv3YLgcZiZb5jVZrSduNDgW8cKZkkKgrhyuuVGQfldvC1B+ICssXNMCm7kYbOevKww&#10;1+7KR7qcQiMihH2OCkwIfS6lrwxZ9InriaNXu8FiiHJopB7wGuG2k/M0XUiLLccFgz3tDFV/p7NV&#10;sD1kN+mPv8VnXdZf+2W/Pf+gUep1On68gwg0hmf40d5rBYt5Bv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BvYxQAAANwAAAAPAAAAAAAAAAAAAAAAAJgCAABkcnMv&#10;ZG93bnJldi54bWxQSwUGAAAAAAQABAD1AAAAig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538" o:spid="_x0000_s164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ndcUA&#10;AADcAAAADwAAAGRycy9kb3ducmV2LnhtbESPQWvCQBSE74L/YXmFXqRu9BA0ukoRBLGFYmKgx2f2&#10;NQnNvg3ZNab/visIHoeZ+YZZbwfTiJ46V1tWMJtGIIgLq2suFZyz/dsChPPIGhvLpOCPHGw349Ea&#10;E21vfKI+9aUIEHYJKqi8bxMpXVGRQTe1LXHwfmxn0AfZlVJ3eAtw08h5FMXSYM1hocKWdhUVv+nV&#10;KIg+XbbMjx/HfnI9DJf0O6evLFfq9WV4X4HwNPhn+NE+aAXxPIb7mX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qd1xQAAANwAAAAPAAAAAAAAAAAAAAAAAJgCAABkcnMv&#10;ZG93bnJldi54bWxQSwUGAAAAAAQABAD1AAAAigM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539" o:spid="_x0000_s164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wcMA&#10;AADcAAAADwAAAGRycy9kb3ducmV2LnhtbESPQYvCMBSE74L/ITzBi6ypXXSXahQRRC8erO790Tzb&#10;avNSmqjVX78RBI/DzHzDzBatqcSNGldaVjAaRiCIM6tLzhUcD+uvXxDOI2usLJOCBzlYzLudGSba&#10;3nlPt9TnIkDYJaig8L5OpHRZQQbd0NbEwTvZxqAPssmlbvAe4KaScRRNpMGSw0KBNa0Kyi7p1SgY&#10;LP/Gz/S5lzXR6rFppf4+xzul+r12OQXhqfWf8Lu91Qom8Q+8zo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X+wcMAAADcAAAADwAAAAAAAAAAAAAAAACYAgAAZHJzL2Rv&#10;d25yZXYueG1sUEsFBgAAAAAEAAQA9QAAAIg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540" o:spid="_x0000_s164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C5L8A&#10;AADcAAAADwAAAGRycy9kb3ducmV2LnhtbERPzYrCMBC+L/gOYQRv61QF2a1GEUHxoKCuDzA20x9s&#10;JqWJWt/eHIQ9fnz/82Vna/Xg1ldONIyGCSiWzJlKCg2Xv833DygfSAzVTljDiz0sF72vOaXGPeXE&#10;j3MoVAwRn5KGMoQmRfRZyZb80DUskctdaylE2BZoWnrGcFvjOEmmaKmS2FBSw+uSs9v5bjUcEfe8&#10;7SZXe8g3VY7mcB2ZX60H/W41AxW4C//ij3tnNEzHcW08E48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vELkvwAAANwAAAAPAAAAAAAAAAAAAAAAAJgCAABkcnMvZG93bnJl&#10;di54bWxQSwUGAAAAAAQABAD1AAAAhAM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541" o:spid="_x0000_s165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11542" o:spid="_x0000_s165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IVcMA&#10;AADcAAAADwAAAGRycy9kb3ducmV2LnhtbERP3WrCMBS+H/gO4Qx2N9O5IdKZinYM1JvhzwMcmrMm&#10;2px0TVbrnt5cDLz8+P7ni8E1oqcuWM8KXsYZCOLKa8u1guPh83kGIkRkjY1nUnClAIti9DDHXPsL&#10;76jfx1qkEA45KjAxtrmUoTLkMIx9S5y4b985jAl2tdQdXlK4a+Qky6bSoeXUYLCl0lB13v86Bdvy&#10;NHv7sJtDWH5N/q6WV+VPa5R6ehyW7yAiDfEu/nevtYLpa5qfzqQj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6IVcMAAADcAAAADwAAAAAAAAAAAAAAAACYAgAAZHJzL2Rv&#10;d25yZXYueG1sUEsFBgAAAAAEAAQA9QAAAIgDA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43" o:spid="_x0000_s165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j8UA&#10;AADcAAAADwAAAGRycy9kb3ducmV2LnhtbESPQWvCQBSE70L/w/IKvekmSoOJriIVoQge1II9PrLP&#10;bGj2bciumvrr3ULB4zAz3zDzZW8bcaXO144VpKMEBHHpdM2Vgq/jZjgF4QOyxsYxKfglD8vFy2CO&#10;hXY33tP1ECoRIewLVGBCaAspfWnIoh+5ljh6Z9dZDFF2ldQd3iLcNnKcJJm0WHNcMNjSh6Hy53Cx&#10;kZKn3/K+5+3anLL7+H2bh9Vpp9Tba7+agQjUh2f4v/2pFWSTF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p6P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544" o:spid="_x0000_s165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nMsUA&#10;AADcAAAADwAAAGRycy9kb3ducmV2LnhtbESPQWvCQBSE7wX/w/IK3uqmWkSiq1QlUg9FjYLXR/Y1&#10;CWbfxuyq8d+7QsHjMDPfMJNZaypxpcaVlhV89iIQxJnVJecKDvvkYwTCeWSNlWVScCcHs2nnbYKx&#10;tjfe0TX1uQgQdjEqKLyvYyldVpBB17M1cfD+bGPQB9nkUjd4C3BTyX4UDaXBksNCgTUtCspO6cUo&#10;SEfLRbJO8lXttvPz/ffruFmfjkp139vvMQhPrX+F/9s/WsFw0If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ycyxQAAANwAAAAPAAAAAAAAAAAAAAAAAJgCAABkcnMv&#10;ZG93bnJldi54bWxQSwUGAAAAAAQABAD1AAAAig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545" o:spid="_x0000_s165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J88MA&#10;AADcAAAADwAAAGRycy9kb3ducmV2LnhtbESPS4vCQBCE74L/YWjBi6wTH0g26yiLsOjVB+61N9Mm&#10;YTM9ITN5+O8dQfBYVNVX1Hrbm1K0VLvCsoLZNAJBnFpdcKbgcv75iEE4j6yxtEwK7uRguxkO1pho&#10;2/GR2pPPRICwS1BB7n2VSOnSnAy6qa2Ig3eztUEfZJ1JXWMX4KaU8yhaSYMFh4UcK9rllP6fGqOg&#10;k028382Wzd9vq68YHz6vk5tWajzqv79AeOr9O/xqH7SC1WIB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aJ88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546" o:spid="_x0000_s165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ymMUA&#10;AADcAAAADwAAAGRycy9kb3ducmV2LnhtbESP3WoCMRSE7wt9h3AKvavZWhFZjVIEcSlC8afQy7Ob&#10;4+7i5mRJoqZvbwqCl8PMfMPMFtF04kLOt5YVvA8yEMSV1S3XCg771dsEhA/IGjvLpOCPPCzmz08z&#10;zLW98pYuu1CLBGGfo4ImhD6X0lcNGfQD2xMn72idwZCkq6V2eE1w08lhlo2lwZbTQoM9LRuqTruz&#10;UTAq4s9X6cu1d+uwOfa/37EopVKvL/FzCiJQDI/wvV1oBeOPEfy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fKY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547" o:spid="_x0000_s1656" style="position:absolute;left:10141;top:5804;width:209;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GNRywwAAANwAAAAP&#10;AAAAAAAAAAAAAAAAAKoCAABkcnMvZG93bnJldi54bWxQSwUGAAAAAAQABAD6AAAAmgMAAAAA&#10;">
                        <v:shape id="Freeform 11548" o:spid="_x0000_s1657"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hc8UA&#10;AADcAAAADwAAAGRycy9kb3ducmV2LnhtbESPT2sCMRTE74LfITzBS9GkFpa6GkXsH3qtLSveHpvX&#10;3a2bl22Suttv3xQKHoeZ+Q2z3g62FRfyoXGs4XauQBCXzjRcaXh/e5rdgwgR2WDrmDT8UIDtZjxa&#10;Y25cz690OcRKJAiHHDXUMXa5lKGsyWKYu444eR/OW4xJ+koaj32C21YulMqkxYbTQo0d7Wsqz4dv&#10;q+FExelmd3yQX6rqP/HxuVh6VWg9nQy7FYhIQ7yG/9svRkN2l8H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Fz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549" o:spid="_x0000_s1658"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group id="Group 11550" o:spid="_x0000_s1659"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11551" o:spid="_x0000_s1660"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HAMQA&#10;AADcAAAADwAAAGRycy9kb3ducmV2LnhtbESPT4vCMBTE74LfITzBm6YqK27XKCoo7sGDf2Cvj+a1&#10;6dq8lCZq/fabBcHjMDO/YebL1lbiTo0vHSsYDRMQxJnTJRcKLuftYAbCB2SNlWNS8CQPy0W3M8dU&#10;uwcf6X4KhYgQ9ikqMCHUqZQ+M2TRD11NHL3cNRZDlE0hdYOPCLeVHCfJVFosOS4YrGljKLueblbB&#10;+vvjKf3xd7vLL/lhP6vXtx80SvV77eoLRKA2vMOv9l4rmE4+4f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hwD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552" o:spid="_x0000_s1661"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OsQA&#10;AADcAAAADwAAAGRycy9kb3ducmV2LnhtbERPTWvCQBC9F/wPywheitlUitQ0GxGhILZQmhjwOM1O&#10;k9DsbMiuMf5791Do8fG+0+1kOjHS4FrLCp6iGARxZXXLtYJT8bZ8AeE8ssbOMim4kYNtNntIMdH2&#10;yl805r4WIYRdggoa7/tESlc1ZNBFticO3I8dDPoAh1rqAa8h3HRyFcdrabDl0NBgT/uGqt/8YhTE&#10;H67YlMf34/h4OUzf+bmkz6JUajGfdq8gPE3+X/znPmgF6+cwP5w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fzrEAAAA3AAAAA8AAAAAAAAAAAAAAAAAmAIAAGRycy9k&#10;b3ducmV2LnhtbFBLBQYAAAAABAAEAPUAAACJAw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553" o:spid="_x0000_s1662"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mjsUA&#10;AADcAAAADwAAAGRycy9kb3ducmV2LnhtbESPQWvCQBSE7wX/w/IKvZS6iVqR1DWEQGkvHkzb+yP7&#10;TNJm34bsahJ/vSsIPQ4z8w2zTUfTijP1rrGsIJ5HIIhLqxuuFHx/vb9sQDiPrLG1TAomcpDuZg9b&#10;TLQd+EDnwlciQNglqKD2vkukdGVNBt3cdsTBO9reoA+yr6TucQhw08pFFK2lwYbDQo0d5TWVf8XJ&#10;KHjOfl4vxeUgO6J8+hilXv4u9ko9PY7ZGwhPo/8P39ufWsF6FcPtTDgCc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yaO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554" o:spid="_x0000_s1663"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QrsMA&#10;AADcAAAADwAAAGRycy9kb3ducmV2LnhtbESPzWoCQRCE74LvMLTgTXv9QZKNo0hA8aCQqA/Q7vT+&#10;4E7PsjPRzdtnBCHHoqq+opbrztbqzq2vnGiYjBNQLJkzlRQaLuft6A2UDySGaies4Zc9rFf93pJS&#10;4x7yzfdTKFSEiE9JQxlCkyL6rGRLfuwalujlrrUUomwLNC09ItzWOE2SBVqqJC6U1PBnydnt9GM1&#10;fCEeeNfNrvaYb6sczfE6Me9aDwfd5gNU4C78h1/tvdGwmE/heSYeA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QrsMAAADcAAAADwAAAAAAAAAAAAAAAACYAgAAZHJzL2Rv&#10;d25yZXYueG1sUEsFBgAAAAAEAAQA9QAAAIg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555" o:spid="_x0000_s1664"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11556" o:spid="_x0000_s1665"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9K8UA&#10;AADcAAAADwAAAGRycy9kb3ducmV2LnhtbESP0WoCMRRE3wv+Q7iCbzWrLCJbo+hKQfsi1X7AZXO7&#10;Sbu5WTeprn59IxT6OMzMGWax6l0jLtQF61nBZJyBIK68tlwr+Di9Ps9BhIissfFMCm4UYLUcPC2w&#10;0P7K73Q5xlokCIcCFZgY20LKUBlyGMa+JU7ep+8cxiS7WuoOrwnuGjnNspl0aDktGGypNFR9H3+c&#10;grfya55v7f4U1ofp/WZ5U55bo9Ro2K9fQETq43/4r73TCmZ5D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0r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57" o:spid="_x0000_s1666"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Pr8cQA&#10;AADcAAAADwAAAGRycy9kb3ducmV2LnhtbESPQYvCMBSE7wv+h/AEb2uqaFm7RpFdBBE8qAvu8dE8&#10;m2LzUpqo1V9vBMHjMDPfMNN5aytxocaXjhUM+gkI4tzpkgsFf/vl5xcIH5A1Vo5JwY08zGedjylm&#10;2l15S5ddKESEsM9QgQmhzqT0uSGLvu9q4ugdXWMxRNkUUjd4jXBbyWGSpNJiyXHBYE0/hvLT7mwj&#10;ZTL4l/ctr3/NIb0Px+tJWBw2SvW67eIbRKA2vMOv9korSEd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z6/H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558" o:spid="_x0000_s1667"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STMYA&#10;AADcAAAADwAAAGRycy9kb3ducmV2LnhtbESPT2vCQBTE74LfYXlCb3VjkSDRVfxDih6KbRS8PrLP&#10;JJh9m2ZXjd++KxQ8DjPzG2a26EwtbtS6yrKC0TACQZxbXXGh4HhI3ycgnEfWWFsmBQ9ysJj3ezNM&#10;tL3zD90yX4gAYZeggtL7JpHS5SUZdEPbEAfvbFuDPsi2kLrFe4CbWn5EUSwNVhwWSmxoXVJ+ya5G&#10;QTbZrNNdWnw27nv1+/gan/a7y0mpt0G3nILw1PlX+L+91QricQz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ZSTM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559" o:spid="_x0000_s1668"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8jcMA&#10;AADcAAAADwAAAGRycy9kb3ducmV2LnhtbESPS4vCQBCE78L+h6EX9iI6UcSN0VEWQdarD9xrm2mT&#10;sJmekJk8/PeOIHgsquorarXpTSlaql1hWcFkHIEgTq0uOFNwPu1GMQjnkTWWlknBnRxs1h+DFSba&#10;dnyg9ugzESDsElSQe18lUro0J4NubCvi4N1sbdAHWWdS19gFuCnlNIrm0mDBYSHHirY5pf/Hxijo&#10;ZBP/biez5vrX6gvG+8VleNNKfX32P0sQnnr/Dr/ae61gPvu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v8jc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560" o:spid="_x0000_s1669"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4MEA&#10;AADcAAAADwAAAGRycy9kb3ducmV2LnhtbERPW2vCMBR+F/Yfwhn4ZtOJiHRGGYNhkYF4GezxtDm2&#10;Zc1JSaJm/948CD5+fPflOppeXMn5zrKCtywHQVxb3XGj4HT8mixA+ICssbdMCv7Jw3r1Mlpioe2N&#10;93Q9hEakEPYFKmhDGAopfd2SQZ/ZgThxZ+sMhgRdI7XDWwo3vZzm+Vwa7Dg1tDjQZ0v13+FiFMzK&#10;+LOtfLXxbhO+z8PvLpaVVGr8Gj/eQQSK4Sl+uEutYD5La9OZd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yi+DBAAAA3AAAAA8AAAAAAAAAAAAAAAAAmAIAAGRycy9kb3du&#10;cmV2LnhtbFBLBQYAAAAABAAEAPUAAACG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561" o:spid="_x0000_s1670" style="position:absolute;left:11306;top:5594;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U60KwwAAANwAAAAP&#10;AAAAAAAAAAAAAAAAAKoCAABkcnMvZG93bnJldi54bWxQSwUGAAAAAAQABAD6AAAAmgMAAAAA&#10;">
                        <v:shape id="Freeform 11562" o:spid="_x0000_s1671"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5PMIA&#10;AADcAAAADwAAAGRycy9kb3ducmV2LnhtbERPy2oCMRTdF/oP4Ra6KZpYUHQ0itgHbqsy4u4yuc5M&#10;O7mZJqkz/r1ZFFweznux6m0jLuRD7VjDaKhAEBfO1FxqOOw/BlMQISIbbByThisFWC0fHxaYGdfx&#10;F112sRQphEOGGqoY20zKUFRkMQxdS5y4s/MWY4K+lMZjl8JtI1+VmkiLNaeGClvaVFT87P6shhPl&#10;p5f18U3+qrL7xvfPfOZVrvXzU7+eg4jUx7v43701GibjND+dSUd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Tk8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563" o:spid="_x0000_s1672"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group id="Group 11564" o:spid="_x0000_s1673"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11565" o:spid="_x0000_s1674"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VSsQA&#10;AADcAAAADwAAAGRycy9kb3ducmV2LnhtbESPQYvCMBSE78L+h/AWvGm6iiJdo6wLih48WAWvj+a1&#10;6W7zUpqo9d8bQfA4zMw3zHzZ2VpcqfWVYwVfwwQEce50xaWC03E9mIHwAVlj7ZgU3MnDcvHRm2Oq&#10;3Y0PdM1CKSKEfYoKTAhNKqXPDVn0Q9cQR69wrcUQZVtK3eItwm0tR0kylRYrjgsGG/o1lP9nF6tg&#10;tZvcpT/8rTfFqdhvZ83qckajVP+z+/kGEagL7/CrvdUKppM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VUr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566" o:spid="_x0000_s1675"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v5MYA&#10;AADcAAAADwAAAGRycy9kb3ducmV2LnhtbESPQWvCQBSE7wX/w/IEL0U3lVY0ukoRBLGFYmLA4zP7&#10;TILZtyG7xvTfdwuFHoeZ+YZZbXpTi45aV1lW8DKJQBDnVldcKDilu/EchPPIGmvLpOCbHGzWg6cV&#10;xto++Ehd4gsRIOxiVFB638RSurwkg25iG+LgXW1r0AfZFlK3+AhwU8tpFM2kwYrDQokNbUvKb8nd&#10;KIg+XbrIDh+H7vm+7y/JOaOvNFNqNOzflyA89f4//NfeawWzt1f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rv5M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567" o:spid="_x0000_s1676"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22UMIA&#10;AADcAAAADwAAAGRycy9kb3ducmV2LnhtbESPQYvCMBSE74L/ITzBi6ypSmXpGkUE0YsHq94fzdu2&#10;2ryUJmr11xtB8DjMzDfMbNGaStyocaVlBaNhBII4s7rkXMHxsP75BeE8ssbKMil4kIPFvNuZYaLt&#10;nfd0S30uAoRdggoK7+tESpcVZNANbU0cvH/bGPRBNrnUDd4D3FRyHEVTabDksFBgTauCskt6NQoG&#10;y1P8TJ97WROtHptW6sl5vFOq32uXfyA8tf4b/rS3WsE0juF9Jh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bZQwgAAANwAAAAPAAAAAAAAAAAAAAAAAJgCAABkcnMvZG93&#10;bnJldi54bWxQSwUGAAAAAAQABAD1AAAAhw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568" o:spid="_x0000_s1677"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AcMMA&#10;AADcAAAADwAAAGRycy9kb3ducmV2LnhtbESPzWoCQRCE7wHfYWght9hrJIuujiKCkkOE+PMA7U7v&#10;D+70LDsTXd/eCQRyLKrqK2qx6m2jbtz52omG8SgBxZI7U0up4Xzavk1B+UBiqHHCGh7sYbUcvCwo&#10;M+4uB74dQ6kiRHxGGqoQ2gzR5xVb8iPXskSvcJ2lEGVXounoHuG2wfckSdFSLXGhopY3FefX44/V&#10;8I34xbt+crH7YlsXaPaXsZlp/Trs13NQgfvwH/5rfxoN6UcKv2fiEcD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kAcMMAAADcAAAADwAAAAAAAAAAAAAAAACYAgAAZHJzL2Rv&#10;d25yZXYueG1sUEsFBgAAAAAEAAQA9QAAAIgDA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569" o:spid="_x0000_s1678"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11570" o:spid="_x0000_s1679"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h88MA&#10;AADcAAAADwAAAGRycy9kb3ducmV2LnhtbERP3WrCMBS+H/gO4Qx2N9PJJtKZinYM1JvhzwMcmrMm&#10;2px0TVbrnt5cDLz8+P7ni8E1oqcuWM8KXsYZCOLKa8u1guPh83kGIkRkjY1nUnClAIti9DDHXPsL&#10;76jfx1qkEA45KjAxtrmUoTLkMIx9S5y4b985jAl2tdQdXlK4a+Qky6bSoeXUYLCl0lB13v86Bdvy&#10;NHv9sJtDWH5N/q6WV+VPa5R6ehyW7yAiDfEu/nevtYLpW1qbzqQj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dh88MAAADcAAAADwAAAAAAAAAAAAAAAACYAgAAZHJzL2Rv&#10;d25yZXYueG1sUEsFBgAAAAAEAAQA9QAAAIgDA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71" o:spid="_x0000_s1680"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3KcQA&#10;AADcAAAADwAAAGRycy9kb3ducmV2LnhtbESPQYvCMBSE7wv+h/AEb2uqYNl2jSKKIIIHdcE9Ppq3&#10;TbF5KU3U6q83grDHYWa+YabzztbiSq2vHCsYDRMQxIXTFZcKfo7rzy8QPiBrrB2Tgjt5mM96H1PM&#10;tbvxnq6HUIoIYZ+jAhNCk0vpC0MW/dA1xNH7c63FEGVbSt3iLcJtLcdJkkqLFccFgw0tDRXnw8VG&#10;Sjb6lY89b1fmlD7Gk20WFqedUoN+t/gGEagL/+F3e6MVpJMM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dyn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572" o:spid="_x0000_s1681"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Yzw8QA&#10;AADcAAAADwAAAGRycy9kb3ducmV2LnhtbERPTWvCQBC9F/oflil4002lBEldpU1JMYdimwpeh+yY&#10;BLOzMbsm8d+7h0KPj/e93k6mFQP1rrGs4HkRgSAurW64UnD4zeYrEM4ja2wtk4IbOdhuHh/WmGg7&#10;8g8Nha9ECGGXoILa+y6R0pU1GXQL2xEH7mR7gz7AvpK6xzGEm1YuoyiWBhsODTV2lNZUnourUVCs&#10;PtIsz6rPzn2/X25fL8d9fj4qNXua3l5BeJr8v/jPvdMK4jjMD2fC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WM8PEAAAA3AAAAA8AAAAAAAAAAAAAAAAAmAIAAGRycy9k&#10;b3ducmV2LnhtbFBLBQYAAAAABAAEAPUAAACJAw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573" o:spid="_x0000_s1682"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dAsMA&#10;AADcAAAADwAAAGRycy9kb3ducmV2LnhtbESPT2vCQBTE74LfYXkFL1I3EQlpdBURSr1qJV6f2WcS&#10;mn0bsps//fbdQqHHYWZ+w+wOk2nEQJ2rLSuIVxEI4sLqmksFt8/31xSE88gaG8uk4JscHPbz2Q4z&#10;bUe+0HD1pQgQdhkqqLxvMyldUZFBt7ItcfCetjPog+xKqTscA9w0ch1FiTRYc1iosKVTRcXXtTcK&#10;RtmnH6d40z/ug84xPb/ly6dWavEyHbcgPE3+P/zXPmsFSRLD75lw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udAsMAAADcAAAADwAAAAAAAAAAAAAAAACYAgAAZHJzL2Rv&#10;d25yZXYueG1sUEsFBgAAAAAEAAQA9QAAAIgDA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574" o:spid="_x0000_s1683"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asQA&#10;AADcAAAADwAAAGRycy9kb3ducmV2LnhtbESPX2vCMBTF34V9h3AHe9NUGWVUo4gwLGMw/Ac+3jbX&#10;ttjclCTT7NsvA2GPh3PO73AWq2h6cSPnO8sKppMMBHFtdceNguPhffwGwgdkjb1lUvBDHlbLp9EC&#10;C23vvKPbPjQiQdgXqKANYSik9HVLBv3EDsTJu1hnMCTpGqkd3hPc9HKWZbk02HFaaHGgTUv1df9t&#10;FLyW8fRR+Wrr3TZ8XobzVywrqdTLc1zPQQSK4T/8aJdaQZ7P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4Gr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575" o:spid="_x0000_s1684" style="position:absolute;left:9761;top:5276;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DsaAwwAAANwAAAAP&#10;AAAAAAAAAAAAAAAAAKoCAABkcnMvZG93bnJldi54bWxQSwUGAAAAAAQABAD6AAAAmgMAAAAA&#10;">
                        <v:shape id="Freeform 11576" o:spid="_x0000_s1685"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1gsUA&#10;AADcAAAADwAAAGRycy9kb3ducmV2LnhtbESPT2sCMRTE74LfITzBS9GkUpa6GkXsH3qtLSveHpvX&#10;3a2bl22Suttv3xQKHoeZ+Q2z3g62FRfyoXGs4XauQBCXzjRcaXh/e5rdgwgR2WDrmDT8UIDtZjxa&#10;Y25cz690OcRKJAiHHDXUMXa5lKGsyWKYu444eR/OW4xJ+koaj32C21YulMqkxYbTQo0d7Wsqz4dv&#10;q+FExelmd3yQX6rqP/HxuVh6VWg9nQy7FYhIQ7yG/9svRkOW3cH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vWC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577" o:spid="_x0000_s1686"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group id="Group 11578" o:spid="_x0000_s1687"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11579" o:spid="_x0000_s1688"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Z9MQA&#10;AADcAAAADwAAAGRycy9kb3ducmV2LnhtbESPT4vCMBTE78J+h/AW9qbpLlilGmVdUPTgwT/g9dG8&#10;NtXmpTRR67ffCILHYWZ+w0znna3FjVpfOVbwPUhAEOdOV1wqOB6W/TEIH5A11o5JwYM8zGcfvSlm&#10;2t15R7d9KEWEsM9QgQmhyaT0uSGLfuAa4ugVrrUYomxLqVu8R7it5U+SpNJixXHBYEN/hvLL/moV&#10;LDbDh/S783JVHIvtetwsric0Sn19dr8TEIG68A6/2mutIE1H8Dw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4mfTEAAAA3AAAAA8AAAAAAAAAAAAAAAAAmAIAAGRycy9k&#10;b3ducmV2LnhtbFBLBQYAAAAABAAEAPUAAACJAw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580" o:spid="_x0000_s1689"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vXMMA&#10;AADcAAAADwAAAGRycy9kb3ducmV2LnhtbERPTWvCQBC9C/0PyxS8SN3oIWiaVYogiBbEpIEep9lp&#10;EpqdDdk1pv/ePQgeH+873Y6mFQP1rrGsYDGPQBCXVjdcKfjK928rEM4ja2wtk4J/crDdvExSTLS9&#10;8YWGzFcihLBLUEHtfZdI6cqaDLq57YgD92t7gz7AvpK6x1sIN61cRlEsDTYcGmrsaFdT+ZddjYLo&#10;0+Xr4ng6DrPrYfzJvgs654VS09fx4x2Ep9E/xQ/3QSuI47A2nA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svXMMAAADcAAAADwAAAAAAAAAAAAAAAACYAgAAZHJzL2Rv&#10;d25yZXYueG1sUEsFBgAAAAAEAAQA9QAAAIg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581" o:spid="_x0000_s1690"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26MMA&#10;AADcAAAADwAAAGRycy9kb3ducmV2LnhtbESPQYvCMBSE74L/ITxhL2JTFctajSLCsnvxYHXvj+bZ&#10;drd5KU3U6q83guBxmJlvmOW6M7W4UOsqywrGUQyCOLe64kLB8fA1+gThPLLG2jIpuJGD9arfW2Kq&#10;7ZX3dMl8IQKEXYoKSu+bVEqXl2TQRbYhDt7JtgZ9kG0hdYvXADe1nMRxIg1WHBZKbGhbUv6fnY2C&#10;4eZ3ds/ue9kQbW/fndTTv8lOqY9Bt1mA8NT5d/jV/tEKkmQO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x26MMAAADcAAAADwAAAAAAAAAAAAAAAACYAgAAZHJzL2Rv&#10;d25yZXYueG1sUEsFBgAAAAAEAAQA9QAAAIgDA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582" o:spid="_x0000_s1691"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h/8EA&#10;AADcAAAADwAAAGRycy9kb3ducmV2LnhtbERPzWrCQBC+F3yHZYTe6sQW0hpdgxRSemigVR9gzE5+&#10;MDsbsltN3757EDx+fP+bfLK9uvDoOycalosEFEvlTCeNhuOheHoD5QOJod4Ja/hjD/l29rChzLir&#10;/PBlHxoVQ8RnpKENYcgQfdWyJb9wA0vkajdaChGODZqRrjHc9vicJCla6iQ2tDTwe8vVef9rNXwj&#10;fvHH9HKyZV10NZrytDQrrR/n024NKvAU7uKb+9NoSF/j/HgmHg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5Yf/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583" o:spid="_x0000_s1692"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11584" o:spid="_x0000_s1693"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KecUA&#10;AADcAAAADwAAAGRycy9kb3ducmV2LnhtbESP0WoCMRRE3wv9h3ALfavZLkVlNYpuKVRfStUPuGyu&#10;m9jNzbpJdfXrTUHo4zAzZ5jpvHeNOFEXrGcFr4MMBHHlteVawW778TIGESKyxsYzKbhQgPns8WGK&#10;hfZn/qbTJtYiQTgUqMDE2BZShsqQwzDwLXHy9r5zGJPsaqk7PCe4a2SeZUPp0HJaMNhSaaj62fw6&#10;BevyMH57t6ttWHzl14vlZXlsjVLPT/1iAiJSH//D9/anVjAc5fB3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gp5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85" o:spid="_x0000_s1694"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co8UA&#10;AADcAAAADwAAAGRycy9kb3ducmV2LnhtbESPT4vCMBTE74LfIbwFb5qqbFerUcRFWIQ9+Af0+Gie&#10;TdnmpTRZrX56IyzscZiZ3zDzZWsrcaXGl44VDAcJCOLc6ZILBcfDpj8B4QOyxsoxKbiTh+Wi25lj&#10;pt2Nd3Tdh0JECPsMFZgQ6kxKnxuy6AeuJo7exTUWQ5RNIXWDtwi3lRwlSSotlhwXDNa0NpT/7H9t&#10;pEyHZ/nY8fbTnNLH6H07DavTt1K9t3Y1AxGoDf/hv/aXVpB+jOF1Jh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hyjxQAAANwAAAAPAAAAAAAAAAAAAAAAAJgCAABkcnMv&#10;ZG93bnJldi54bWxQSwUGAAAAAAQABAD1AAAAigM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586" o:spid="_x0000_s1695"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jHcYA&#10;AADcAAAADwAAAGRycy9kb3ducmV2LnhtbESPQWvCQBSE70L/w/IKvZlNRaykbqS1pOhBtGnB6yP7&#10;mgSzb2N2G+O/d4WCx2FmvmEWy8E0oqfO1ZYVPEcxCOLC6ppLBT/f2XgOwnlkjY1lUnAhB8v0YbTA&#10;RNszf1Gf+1IECLsEFVTet4mUrqjIoItsSxy8X9sZ9EF2pdQdngPcNHISxzNpsOawUGFLq4qKY/5n&#10;FOTzj1W2ycrP1u3fT5ft9LDbHA9KPT0Ob68gPA3+Hv5vr7WC2csU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SjHc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587" o:spid="_x0000_s1696"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N3MQA&#10;AADcAAAADwAAAGRycy9kb3ducmV2LnhtbESPW2vCQBSE3wv+h+UIfSm6UVqNMauIUOprrejrMXty&#10;wezZkN1c+u+7hUIfh5n5hkn3o6lFT62rLCtYzCMQxJnVFRcKLl/vsxiE88gaa8uk4Jsc7HeTpxQT&#10;bQf+pP7sCxEg7BJUUHrfJFK6rCSDbm4b4uDltjXog2wLqVscAtzUchlFK2mw4rBQYkPHkrLHuTMK&#10;BtnFH8fFa3e/9fqK8Wlzfcm1Us/T8bAF4Wn0/+G/9kkrWK3f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JDdz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588" o:spid="_x0000_s1697"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wtMUA&#10;AADcAAAADwAAAGRycy9kb3ducmV2LnhtbESPUWvCMBSF3wf+h3AHe5vphnSjGkWEYRmCzG3g421z&#10;bYvNTUmixn9vBgMfD+ec73Bmi2h6cSbnO8sKXsYZCOLa6o4bBT/fH8/vIHxA1thbJgVX8rCYjx5m&#10;WGh74S8670IjEoR9gQraEIZCSl+3ZNCP7UCcvIN1BkOSrpHa4SXBTS9fsyyXBjtOCy0OtGqpPu5O&#10;RsGkjL+fla/W3q3D5jDst7GspFJPj3E5BREohnv4v11qBflbDn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XC0xQAAANwAAAAPAAAAAAAAAAAAAAAAAJgCAABkcnMv&#10;ZG93bnJldi54bWxQSwUGAAAAAAQABAD1AAAAig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589" o:spid="_x0000_s1698" style="position:absolute;left:10992;top:5323;width:209;height:226;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xWXsQAAADcAAAA&#10;DwAAAAAAAAAAAAAAAACqAgAAZHJzL2Rvd25yZXYueG1sUEsFBgAAAAAEAAQA+gAAAJsDAAAAAA==&#10;">
                        <v:shape id="Freeform 11590" o:spid="_x0000_s1699"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pWsIA&#10;AADcAAAADwAAAGRycy9kb3ducmV2LnhtbERPu27CMBTdK/UfrFupSwU2HSgEDEK0oK48FMR2FV+S&#10;tPF1arsk/Xs8VGI8Ou/5sreNuJIPtWMNo6ECQVw4U3Op4XjYDCYgQkQ22DgmDX8UYLl4fJhjZlzH&#10;O7ruYylSCIcMNVQxtpmUoajIYhi6ljhxF+ctxgR9KY3HLoXbRr4qNZYWa04NFba0rqj43v9aDWfK&#10;zy+r07v8UWX3hR/bfOpVrvXzU7+agYjUx7v43/1pNIzf0tp0Jh0B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mlawgAAANwAAAAPAAAAAAAAAAAAAAAAAJgCAABkcnMvZG93&#10;bnJldi54bWxQSwUGAAAAAAQABAD1AAAAhw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591" o:spid="_x0000_s1700"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group id="Group 11592" o:spid="_x0000_s1701"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11593" o:spid="_x0000_s1702"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C4cMA&#10;AADcAAAADwAAAGRycy9kb3ducmV2LnhtbESPT4vCMBTE7wt+h/AEb2vqglKqUVRw0cMe/ANeH81r&#10;U21eShO1fnuzIHgcZuY3zGzR2VrcqfWVYwWjYQKCOHe64lLB6bj5TkH4gKyxdkwKnuRhMe99zTDT&#10;7sF7uh9CKSKEfYYKTAhNJqXPDVn0Q9cQR69wrcUQZVtK3eIjwm0tf5JkIi1WHBcMNrQ2lF8PN6tg&#10;tRs/pd9fNr/Fqfjbps3qdkaj1KDfLacgAnXhE363t1rBJB3B/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FC4cMAAADcAAAADwAAAAAAAAAAAAAAAACYAgAAZHJzL2Rv&#10;d25yZXYueG1sUEsFBgAAAAAEAAQA9QAAAIgDA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594" o:spid="_x0000_s1703"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MYA&#10;AADcAAAADwAAAGRycy9kb3ducmV2LnhtbESPQWvCQBSE70L/w/IKXqRu9CA2ugYpFIItFJMGPD6z&#10;zySYfRuya0z/fbcg9DjMzDfMNhlNKwbqXWNZwWIegSAurW64UvCdv7+sQTiPrLG1TAp+yEGye5ps&#10;Mdb2zkcaMl+JAGEXo4La+y6W0pU1GXRz2xEH72J7gz7IvpK6x3uAm1Yuo2glDTYcFmrs6K2m8prd&#10;jILo0+WvxeHjMMxu6XjOTgV95YVS0+dxvwHhafT/4Uc71QpW6yX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TMYAAADcAAAADwAAAAAAAAAAAAAAAACYAgAAZHJz&#10;L2Rvd25yZXYueG1sUEsFBgAAAAAEAAQA9QAAAIsDA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595" o:spid="_x0000_s1704"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n+MUA&#10;AADcAAAADwAAAGRycy9kb3ducmV2LnhtbESPQWvCQBSE7wX/w/KEXopuqiiSZiMSEHvpwaj3R/Y1&#10;SZt9G7LbmOTXdwsFj8PMfMMk+8E0oqfO1ZYVvC4jEMSF1TWXCq6X42IHwnlkjY1lUjCSg306e0ow&#10;1vbOZ+pzX4oAYRejgsr7NpbSFRUZdEvbEgfv03YGfZBdKXWH9wA3jVxF0VYarDksVNhSVlHxnf8Y&#10;BS+H22bKp7NsibLxNEi9/lp9KPU8Hw5vIDwN/hH+b79rBdvdG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Kf4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596" o:spid="_x0000_s1705"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X28QA&#10;AADcAAAADwAAAGRycy9kb3ducmV2LnhtbESPzWrDMBCE74G8g9hAb8nabQmuEzmUQkoPDeSnD7Cx&#10;1j/EWhlLTdy3rwqFHIeZ+YZZb0bbqSsPvnWiIV0koFhKZ1qpNXydtvMMlA8khjonrOGHPWyK6WRN&#10;uXE3OfD1GGoVIeJz0tCE0OeIvmzYkl+4niV6lRsshSiHGs1Atwi3HT4myRIttRIXGur5reHycvy2&#10;GvaIn/w+Pp3trtq2FZrdOTUvWj/MxtcVqMBjuIf/2x9GwzJ7hr8z8Qhg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F9vEAAAA3AAAAA8AAAAAAAAAAAAAAAAAmAIAAGRycy9k&#10;b3ducmV2LnhtbFBLBQYAAAAABAAEAPUAAACJ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597" o:spid="_x0000_s1706"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11598" o:spid="_x0000_s1707"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8XcUA&#10;AADcAAAADwAAAGRycy9kb3ducmV2LnhtbESPUWvCMBSF3wf7D+EO9jbTySilGkUrwubLmPoDLs21&#10;iTY3XZNp3a83g4GPh3POdzjT+eBacaY+WM8KXkcZCOLaa8uNgv1u/VKACBFZY+uZFFwpwHz2+DDF&#10;UvsLf9F5GxuRIBxKVGBi7EopQ23IYRj5jjh5B987jEn2jdQ9XhLctXKcZbl0aDktGOyoMlSftj9O&#10;waY6Fm8r+7ELi8/x79XysvrujFLPT8NiAiLSEO/h//a7VpAXOfyd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HxdxQAAANwAAAAPAAAAAAAAAAAAAAAAAJgCAABkcnMv&#10;ZG93bnJldi54bWxQSwUGAAAAAAQABAD1AAAAigM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599" o:spid="_x0000_s1708"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qh8QA&#10;AADcAAAADwAAAGRycy9kb3ducmV2LnhtbESPQYvCMBSE74L/ITzBm6YKdrVrFHERRPCgLrjHR/O2&#10;KTYvpclq9dcbYcHjMDPfMPNlaytxpcaXjhWMhgkI4tzpkgsF36fNYArCB2SNlWNScCcPy0W3M8dM&#10;uxsf6HoMhYgQ9hkqMCHUmZQ+N2TRD11NHL1f11gMUTaF1A3eItxWcpwkqbRYclwwWNPaUH45/tlI&#10;mY1+5OPAuy9zTh/jyW4WVue9Uv1eu/oEEagN7/B/e6sVpNMP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aof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600" o:spid="_x0000_s1709"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ZP8IA&#10;AADcAAAADwAAAGRycy9kb3ducmV2LnhtbERPy4rCMBTdD/gP4QqzG1NFpFSj+KAyLmS0Cm4vzbUt&#10;Nje1yWj9+8lCmOXhvGeLztTiQa2rLCsYDiIQxLnVFRcKzqf0KwbhPLLG2jIpeJGDxbz3McNE2ycf&#10;6ZH5QoQQdgkqKL1vEildXpJBN7ANceCutjXoA2wLqVt8hnBTy1EUTaTBikNDiQ2tS8pv2a9RkMWb&#10;dbpLi23jDqv7az++/OxuF6U++91yCsJT5//Fb/e3VjCJw9pwJhw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Nk/wgAAANwAAAAPAAAAAAAAAAAAAAAAAJgCAABkcnMvZG93&#10;bnJldi54bWxQSwUGAAAAAAQABAD1AAAAhwM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601" o:spid="_x0000_s1710"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3/sQA&#10;AADcAAAADwAAAGRycy9kb3ducmV2LnhtbESPzWrDMBCE74G+g9hCL6GWU0Kw3SihBEJ8jRvc69ba&#10;2KbWyljyT9++KhR6HGbmG2Z/XEwnJhpca1nBJopBEFdWt1wruL2fnxMQziNr7CyTgm9ycDw8rPaY&#10;aTvzlabC1yJA2GWooPG+z6R0VUMGXWR74uDd7WDQBznUUg84B7jp5Esc76TBlsNCgz2dGqq+itEo&#10;mOWYXE6b7fj5MekSkzwt13et1NPj8vYKwtPi/8N/7Vwr2CUp/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d/7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602" o:spid="_x0000_s1711"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rocIA&#10;AADcAAAADwAAAGRycy9kb3ducmV2LnhtbERPXWvCMBR9H+w/hCv4NlOHyFZNiwyGRYQxt4GPt821&#10;LTY3JYka//3yMNjj4Xyvy2gGcSXne8sK5rMMBHFjdc+tgu+v96cXED4gaxwsk4I7eSiLx4c15tre&#10;+JOuh9CKFMI+RwVdCGMupW86MuhndiRO3Mk6gyFB10rt8JbCzSCfs2wpDfacGjoc6a2j5ny4GAWL&#10;Kv7sal9vvduG/Wk8fsSqlkpNJ3GzAhEohn/xn7vSCpavaX46k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KuhwgAAANwAAAAPAAAAAAAAAAAAAAAAAJgCAABkcnMvZG93&#10;bnJldi54bWxQSwUGAAAAAAQABAD1AAAAhwM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id="Group 11603" o:spid="_x0000_s1712" style="position:absolute;left:10412;top:5353;width:210;height:227;rotation:-8687636fd" coordorigin="8298,3931" coordsize="709,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RY1LwwAAANwAAAAP&#10;AAAAAAAAAAAAAAAAAKoCAABkcnMvZG93bnJldi54bWxQSwUGAAAAAAQABAD6AAAAmgMAAAAA&#10;">
                        <v:shape id="Freeform 11604" o:spid="_x0000_s1713" style="position:absolute;left:8298;top:3931;width:709;height:578;visibility:visible;mso-wrap-style:square;v-text-anchor:top" coordsize="1418,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4SsUA&#10;AADcAAAADwAAAGRycy9kb3ducmV2LnhtbESPT2sCMRTE74LfIbxCL6UmepC6NYpoK736hxVvj83r&#10;7rabl20S3e23N4WCx2FmfsPMl71txJV8qB1rGI8UCOLCmZpLDcfD+/MLiBCRDTaOScMvBVguhoM5&#10;ZsZ1vKPrPpYiQThkqKGKsc2kDEVFFsPItcTJ+3TeYkzSl9J47BLcNnKi1FRarDktVNjSuqLie3+x&#10;Gs6Un59Wp438UWX3hW/bfOZVrvXjQ796BRGpj/fwf/vDaJjOJv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rhKxQAAANwAAAAPAAAAAAAAAAAAAAAAAJgCAABkcnMv&#10;ZG93bnJldi54bWxQSwUGAAAAAAQABAD1AAAAigMAAAAA&#10;" path="m690,43r-2,l683,47r-5,2l675,51r-6,3l665,57r-7,2l652,64r-8,5l637,73r-9,5l620,82r-4,3l611,88r-4,4l602,94r-5,2l592,100r-6,3l582,106r-6,3l570,112r-4,4l560,119r-6,3l548,127r-5,2l537,134r-7,3l526,142r-6,3l514,150r-7,3l502,157r-7,4l490,166r-8,3l478,174r-8,5l465,183r-8,5l451,192r-6,5l440,201r-8,5l426,211r-6,4l415,221r-6,3l404,228r-6,3l393,235r-5,3l382,243r-5,3l373,251r-6,3l363,258r-6,4l352,267r-5,3l341,275r-5,3l332,283r-6,4l321,291r-5,4l311,300r-6,3l301,308r-5,3l292,316r-6,5l282,324r-5,5l272,333r-4,4l262,341r-4,5l254,350r-4,4l245,358r-5,4l235,366r-8,7l219,382r-5,4l210,390r-5,4l202,398r-8,8l187,414r-8,7l172,429r-7,8l159,445r-6,7l147,460r-6,7l137,475r-7,7l125,491r-5,8l115,507r-6,9l105,525r-5,10l96,545r-5,10l86,564r-3,11l80,585r-5,10l73,607r-4,10l67,629r-3,10l60,650r-2,11l57,673r-2,10l52,695r-1,11l50,719r-1,10l48,742r,10l48,764r,11l48,787r1,11l50,809r,11l52,832r1,11l56,854r2,10l60,875r4,10l67,896r4,10l75,916r5,10l84,937r5,9l94,956r6,9l107,974r6,8l120,990r6,8l134,1008r8,6l150,1021r9,7l170,1036r9,6l188,1049r10,4l210,1060r10,5l232,1069r13,5l258,1080r12,2l284,1085r14,3l312,1091r14,1l342,1095r15,2l373,1099r16,l405,1101r17,l439,1104r16,l473,1105r18,l510,1105r18,l545,1104r19,-1l583,1101r19,-1l620,1099r20,-1l659,1097r18,-2l697,1093r19,-2l735,1089r20,-2l773,1084r20,-2l813,1080r17,-5l850,1072r18,-4l887,1065r17,-4l923,1057r18,-4l960,1050r17,-5l994,1041r16,-5l1027,1032r18,-5l1061,1022r16,-4l1092,1013r15,-4l1122,1003r15,-6l1151,993r13,-6l1178,981r11,-6l1203,971r10,-6l1225,959r10,-5l1246,948r10,-6l1265,937r8,-6l1281,925r7,-7l1294,912r6,-6l1307,900r6,-7l1318,886r5,-7l1329,872r4,-8l1338,858r3,-7l1345,844r3,-8l1353,829r2,-8l1358,814r3,-9l1363,798r2,-9l1367,782r,-8l1370,766r1,-8l1373,750r,-8l1374,734r,-8l1375,718r,-9l1375,702r,-8l1375,686r-2,-8l1373,670r-1,-8l1372,654r-2,-8l1370,638r-3,-7l1367,623r-2,-7l1363,608r-1,-8l1361,593r-3,-7l1357,579r-2,-7l1354,566r-3,-7l1349,552r-2,-7l1345,539r-3,-7l1340,527r-2,-7l1337,515r-3,-6l1332,505r-2,-6l1327,495r-2,-5l1323,485r-2,-4l1319,477r36,-23l1357,459r5,7l1364,471r2,5l1370,482r3,8l1374,493r1,4l1378,503r2,4l1381,511r1,4l1384,520r3,5l1388,530r2,5l1391,540r3,7l1395,553r2,6l1398,564r2,7l1402,576r1,7l1404,587r1,8l1406,601r1,7l1410,615r1,7l1411,629r2,6l1413,643r1,7l1414,657r1,8l1415,672r3,8l1418,687r,7l1418,701r,8l1418,716r,6l1418,729r,8l1416,744r-1,7l1415,758r,7l1413,772r,5l1412,784r-1,7l1408,799r-2,8l1405,814r-2,8l1400,828r-2,7l1397,842r-2,5l1392,853r-2,6l1388,864r-1,6l1384,875r-2,4l1380,884r-2,6l1373,893r-3,5l1367,902r-3,5l1361,910r-5,6l1353,921r-5,4l1342,930r-4,4l1333,939r-6,6l1321,949r-6,6l1307,961r-6,5l1295,970r-5,3l1283,978r-6,4l1268,986r-8,4l1256,994r-5,2l1246,998r-3,3l1237,1004r-5,2l1226,1009r-5,2l1215,1013r-5,4l1203,1019r-6,2l1191,1024r-6,3l1178,1029r-6,4l1165,1035r-8,3l1151,1042r-6,2l1137,1046r-8,3l1121,1051r-7,3l1106,1057r-8,3l1090,1062r-8,4l1074,1068r-9,3l1057,1073r-9,3l1040,1079r-9,3l1023,1084r-9,3l1005,1089r-11,2l985,1093r-9,3l966,1098r-9,2l948,1103r-11,2l927,1107r-9,2l908,1112r-11,2l887,1115r-9,2l867,1120r-9,2l845,1122r-10,2l824,1125r-10,2l803,1128r-10,2l781,1131r-10,2l761,1135r-11,1l739,1137r-10,1l717,1139r-10,1l697,1143r-11,1l675,1145r-10,l654,1146r-10,1l633,1147r-10,3l612,1150r-10,1l591,1151r-11,1l570,1152r-10,1l550,1153r-10,1l530,1154r-10,l510,1154r-11,l489,1154r-9,l470,1153r-11,l450,1153r-10,l430,1152r-10,l410,1151r-9,-1l392,1150r-10,-2l373,1147r-9,l355,1145r-11,-1l335,1143r-9,-1l317,1139r-9,-1l300,1136r-9,-1l282,1132r-8,-1l264,1129r-8,-2l247,1124r-7,-2l231,1120r-8,-3l218,1115r-6,-2l207,1111r-4,-2l197,1107r-6,-2l187,1101r-5,-1l177,1097r-5,-2l167,1091r-4,-2l157,1087r-4,-3l148,1081r-3,-2l140,1074r-6,-2l130,1067r-5,-3l117,1057r-8,-6l101,1042r-8,-8l86,1026r-6,-7l75,1013r-2,-4l68,1004r-3,-4l61,995r-3,-5l55,986r-3,-5l50,975r-3,-4l43,965r-2,-4l39,955r-3,-6l34,943r-1,-4l29,933r-2,-6l25,922r-2,-6l20,910r-1,-6l17,899r-1,-6l13,887r-1,-7l11,875r-1,-6l9,862,8,856r,-6l8,844,6,837r,-7l3,822r,-6l2,809r,-6l2,797r,-6l1,784,,777r,-5l,765r,-6l,753r,-7l1,742r,-8l1,729r,-7l1,717r,-6l2,705r,-7l3,694r,-6l6,682r,-5l7,671r1,-6l9,659r1,-5l11,649r,-6l12,638r1,-6l15,627r1,-5l18,616r1,-5l21,607r2,-6l24,595r1,-4l27,585r2,-5l31,576r2,-5l35,567r1,-6l37,556r3,-4l42,547r2,-4l47,537r2,-5l51,529r2,-5l56,520r2,-5l60,509r5,-8l71,493r3,-6l77,481r4,-7l85,469r3,-7l92,457r4,-6l100,445r4,-5l107,434r5,-6l116,424r4,-6l124,412r5,-4l133,403r5,-6l141,392r4,-6l150,381r4,-4l158,372r5,-5l167,363r5,-5l177,354r4,-6l186,343r4,-4l195,335r6,-4l205,327r4,-4l213,318r5,-4l222,310r5,-4l231,301r5,-3l240,294r5,-4l250,286r3,-3l258,279r4,-3l267,272r4,-4l276,266r8,-8l293,251r7,-6l309,239r8,-7l325,228r8,-6l340,217r5,-5l352,207r6,-4l365,197r7,-5l377,188r8,-5l392,179r6,-5l405,169r7,-4l418,159r7,-5l432,150r8,-5l447,141r6,-5l459,132r7,-5l473,121r7,-4l487,113r7,-4l501,104r6,-4l514,96r6,-4l528,88r6,-5l540,79r6,-4l553,72r6,-5l564,64r6,-3l576,57r6,-3l587,50r6,-4l597,43r5,-3l608,37r4,-4l618,31r3,-2l626,26r3,-2l635,22r6,-5l648,14r4,-4l658,8r4,-2l665,3r2,l738,,723,43r-33,xe" fillcolor="black" stroked="f">
                          <v:path arrowok="t" o:connecttype="custom" o:connectlocs="314,39;283,58;248,81;210,108;179,131;148,156;120,181;83,219;50,268;29,331;25,400;40,464;80,515;149,545;246,553;358,546;471,527;569,499;637,466;671,426;686,380;686,332;678,286;665,250;687,245;697,274;706,312;709,355;706,396;694,436;674,463;639,492;605,509;565,525;516,542;459,555;397,566;333,573;270,578;210,577;154,570;106,557;77,543;40,510;21,481;8,447;2,409;1,372;4,336;11,304;21,274;39,241;62,206;89,177;116,151;147,126;189,94;230,66;270,40;304,19;333,2" o:connectangles="0,0,0,0,0,0,0,0,0,0,0,0,0,0,0,0,0,0,0,0,0,0,0,0,0,0,0,0,0,0,0,0,0,0,0,0,0,0,0,0,0,0,0,0,0,0,0,0,0,0,0,0,0,0,0,0,0,0,0,0,0"/>
                        </v:shape>
                        <v:group id="Group 11605" o:spid="_x0000_s1714"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group id="Group 11606" o:spid="_x0000_s1715" style="position:absolute;left:8304;top:3937;width:689;height:567" coordorigin="8304,3937" coordsize="689,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11607" o:spid="_x0000_s1716" style="position:absolute;left:8304;top:3948;width:684;height:556;visibility:visible;mso-wrap-style:square;v-text-anchor:top" coordsize="136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SP8UA&#10;AADcAAAADwAAAGRycy9kb3ducmV2LnhtbESPQWvCQBSE7wX/w/KE3upGQbHRVYyQYg89aAWvj+xL&#10;Nm32bchuYvz33UKhx2FmvmG2+9E2YqDO144VzGcJCOLC6ZorBdfP/GUNwgdkjY1jUvAgD/vd5GmL&#10;qXZ3PtNwCZWIEPYpKjAhtKmUvjBk0c9cSxy90nUWQ5RdJXWH9wi3jVwkyUparDkuGGzpaKj4vvRW&#10;Qfa+fEh//srfymv5cVq3WX9Do9TzdDxsQAQaw3/4r33SClav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9I/xQAAANwAAAAPAAAAAAAAAAAAAAAAAJgCAABkcnMv&#10;ZG93bnJldi54bWxQSwUGAAAAAAQABAD1AAAAigMAAAAA&#10;" path="m1194,969r1,-2l1200,965r2,-2l1206,962r5,-3l1218,957r4,-4l1228,949r8,-3l1243,942r7,-5l1257,932r8,-6l1273,922r6,-7l1287,908r7,-7l1302,894r7,-9l1316,877r7,-8l1331,861r2,-6l1337,851r2,-5l1341,842r2,-6l1346,831r3,-5l1351,821r3,-7l1356,809r1,-5l1358,799r1,-7l1360,787r3,-6l1364,775r,-7l1365,761r,-6l1366,748r,-7l1366,734r,-7l1367,720r-1,-8l1366,704r,-8l1366,689r,-9l1366,672r,-7l1366,657r-2,-9l1364,640r-1,-9l1363,622r-3,-8l1359,605r-1,-9l1357,588r-2,-9l1354,570r-3,-8l1349,553r-2,-9l1344,535r-2,-8l1340,517r-3,-9l1333,499r-4,-9l1326,481r-4,-9l1318,464r-4,-9l1310,445r-5,-9l1300,428r-6,-9l1290,411r-7,-8l1278,395r-7,-9l1266,378r-7,-8l1252,362r-7,-9l1238,346r-9,-8l1221,330r-8,-7l1205,316r-9,-8l1188,301r-9,-7l1169,287r-10,-7l1148,275r-10,-6l1129,263r-13,-7l1106,251r-11,-6l1086,240r-12,-5l1065,230r-9,-4l1046,222r-9,-6l1027,212r-9,-4l1010,205r-9,-4l993,198r-8,-3l978,192r-9,-3l961,185r-7,-2l948,181r-8,-4l933,175r-7,-2l920,172r-7,-4l907,166r-7,-2l894,163r-6,-3l883,159r-6,-2l872,156r-5,-3l861,152r-5,-1l851,149r-5,-1l840,145r-4,-1l832,143r-4,-2l823,141r-4,-3l815,137r-8,-3l800,132r-8,-4l786,124r-7,-4l773,117r-7,-5l761,108r-5,-6l751,97r-6,-7l740,85r-5,-7l731,73r-5,-6l722,63r-4,-5l716,54r-5,-5l708,45r-2,-5l703,38r-4,-8l696,25r-5,-6l689,15r-3,-4l686,9,684,5,650,r-1,l645,2r-5,3l633,10r-5,3l624,15r-6,3l613,23r-6,3l601,30r-7,5l588,40r-8,5l573,49r-8,5l558,61r-10,4l540,71r-9,6l523,84r-10,5l504,96r-10,7l485,110r-11,7l464,124r-10,6l445,138r-12,7l423,153r-11,7l401,168r-10,7l381,183r-12,8l359,199r-10,7l339,214r-12,8l317,230r-10,8l296,246r-10,8l277,262r-10,7l256,277r-9,8l238,293r-9,7l219,308r-8,8l203,324r-9,7l186,338r-8,7l171,353r-8,5l156,365r-6,8l145,380r-7,6l132,393r-6,7l121,406r-7,7l108,422r-6,8l98,438r-7,8l85,456r-4,9l76,474r-6,9l66,493r-5,11l56,514r-5,10l47,534r-5,10l39,556r-6,11l29,577r-3,11l24,600r-5,11l16,622r-3,12l11,646,9,657,7,670,5,681,4,694,2,705,1,718r,11l1,741,,753r,12l1,776r1,13l2,801r1,12l5,824r4,12l11,848r4,12l18,871r5,13l26,895r5,12l35,917r6,13l45,940r8,11l60,963r8,10l75,984r8,10l92,1004r9,12l110,1025r12,10l133,1044r12,11l326,1112,1194,969xe" fillcolor="#8f2900" stroked="f">
                              <v:path arrowok="t" o:connecttype="custom" o:connectlocs="603,481;618,473;637,461;655,443;669,426;675,413;679,400;682,384;683,367;683,348;683,329;680,307;677,285;671,264;663,241;653,218;639,198;623,177;603,158;580,140;553,126;528,113;505,103;485,95;467,88;450,82;436,78;423,74;412,71;396,64;381,54;368,39;358,27;350,15;343,5;323,1;309,9;294,20;274,33;252,48;227,65;201,84;175,103;148,123;124,143;102,162;82,179;66,197;51,215;38,237;26,262;15,289;7,317;2,347;0,377;2,407;9,436;21,465;38,492;61,518;597,485" o:connectangles="0,0,0,0,0,0,0,0,0,0,0,0,0,0,0,0,0,0,0,0,0,0,0,0,0,0,0,0,0,0,0,0,0,0,0,0,0,0,0,0,0,0,0,0,0,0,0,0,0,0,0,0,0,0,0,0,0,0,0,0,0"/>
                            </v:shape>
                            <v:shape id="Freeform 11608" o:spid="_x0000_s1717" style="position:absolute;left:8644;top:3937;width:349;height:272;visibility:visible;mso-wrap-style:square;v-text-anchor:top" coordsize="6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1uksUA&#10;AADcAAAADwAAAGRycy9kb3ducmV2LnhtbESPQWvCQBSE7wX/w/KEXopu2kOo0VWkUBBbkCYGPD6z&#10;zySYfRuya0z/vSsIHoeZ+YZZrAbTiJ46V1tW8D6NQBAXVtdcKthn35NPEM4ja2wsk4J/crBajl4W&#10;mGh75T/qU1+KAGGXoILK+zaR0hUVGXRT2xIH72Q7gz7IrpS6w2uAm0Z+RFEsDdYcFips6aui4pxe&#10;jILo12WzfPuz7d8um+GYHnLaZblSr+NhPQfhafDP8KO90QriWQ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W6SxQAAANwAAAAPAAAAAAAAAAAAAAAAAJgCAABkcnMv&#10;ZG93bnJldi54bWxQSwUGAAAAAAQABAD1AAAAigMAAAAA&#10;" path="m,12r,2l1,17r1,2l3,23r1,4l7,32r1,5l10,41r2,6l16,54r2,5l23,66r4,8l32,81r4,7l41,95r6,7l53,109r6,8l67,124r7,6l83,138r4,4l90,144r5,4l100,152r5,2l109,158r6,3l120,165r5,2l130,171r6,2l142,176r5,3l154,182r7,2l168,188r4,1l178,190r5,2l190,195r5,1l202,198r5,1l213,203r6,1l225,205r5,2l237,209r6,3l250,213r5,2l262,217r6,3l274,221r6,1l286,224r6,3l298,229r6,1l310,232r6,3l323,237r5,2l335,242r5,2l348,246r4,2l360,251r5,2l372,255r5,3l383,260r6,2l396,264r4,3l407,270r6,2l417,275r6,3l430,280r6,3l441,286r6,4l453,293r4,2l463,299r4,3l473,306r5,3l483,314r6,2l495,321r4,2l504,327r5,4l514,335r5,5l523,345r5,4l534,354r3,4l542,363r3,3l550,371r3,4l558,380r3,3l566,389r3,4l572,397r4,5l580,406r3,4l586,414r4,5l593,424r6,8l604,440r5,6l615,454r3,7l623,469r4,7l632,484r3,6l637,496r3,5l643,507r2,6l648,517r2,5l652,527r1,5l656,538r1,4l658,543r40,-14l697,527r-3,-6l692,516r-1,-3l689,507r-1,-6l683,495r-3,-8l676,479r-3,-8l671,466r-3,-5l666,457r-2,-5l660,448r-2,-5l656,438r-3,-4l650,428r-3,-6l643,417r-3,-5l635,406r-2,-4l628,396r-3,-4l620,386r-3,-5l612,374r-3,-4l604,364r-4,-6l595,354r-4,-6l585,343r-5,-5l575,332r-5,-5l563,322r-5,-6l553,310r-6,-4l540,300r-5,-5l528,291r-6,-5l515,282r-6,-5l502,272r-7,-3l488,264r-7,-4l475,256r-6,-3l463,250r-7,-4l450,243r-5,-3l438,237r-6,-4l426,230r-5,-2l415,224r-6,-2l404,220r-5,-3l392,215r-4,-2l382,211r-6,-3l371,206r-6,-1l360,203r-4,-3l350,198r-5,-1l340,195r-5,-2l331,192r-5,-2l321,189r-4,-1l311,185r-4,-1l302,182r-4,-1l292,180r-5,-1l283,177r-4,-1l275,175r-5,-1l266,172r-4,l253,169r-8,-2l237,164r-8,-3l220,158r-7,-2l205,152r-8,-2l190,148r-7,-3l177,142r-7,-2l163,136r-6,-3l150,129r-5,-4l139,121r-6,-3l128,113r-6,-4l115,104r-5,-3l105,96r-5,-4l96,87,92,81,88,77,83,71,77,66,74,61,71,56,67,51,64,46,61,41,58,35,56,30,53,24,52,19,50,14,49,9,48,4,48,,,12xe" fillcolor="black" stroked="f">
                              <v:path arrowok="t" o:connecttype="custom" o:connectlocs="2,12;6,24;16,41;30,59;45,72;58,81;71,88;86,95;101,99;115,104;131,109;146,114;162,119;176,124;192,130;207,136;221,143;234,151;248,161;260,170;271,182;281,192;290,203;300,216;312,235;320,251;326,264;349,265;345,254;337,236;330,224;324,211;314,198;305,185;293,172;279,158;264,146;248,135;232,125;216,117;202,110;188,104;175,99;163,95;151,91;140,88;127,85;107,78;89,71;73,63;58,52;46,41;36,28;28,15;24,2" o:connectangles="0,0,0,0,0,0,0,0,0,0,0,0,0,0,0,0,0,0,0,0,0,0,0,0,0,0,0,0,0,0,0,0,0,0,0,0,0,0,0,0,0,0,0,0,0,0,0,0,0,0,0,0,0,0,0"/>
                            </v:shape>
                            <v:shape id="Freeform 11609" o:spid="_x0000_s1718" style="position:absolute;left:8402;top:4394;width:451;height:106;visibility:visible;mso-wrap-style:square;v-text-anchor:top" coordsize="9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o3JsUA&#10;AADcAAAADwAAAGRycy9kb3ducmV2LnhtbESPT2vCQBTE7wW/w/KEXopuTKna6CoilHrpwaj3R/Y1&#10;iWbfhuzW/Pn0XaHQ4zAzv2HW285U4k6NKy0rmE0jEMSZ1SXnCs6nj8kShPPIGivLpKAnB9vN6GmN&#10;ibYtH+me+lwECLsEFRTe14mULivIoJvamjh437Yx6INscqkbbAPcVDKOork0WHJYKLCmfUHZLf0x&#10;Cl52l7chHY6yJtr3n53Ur9f4S6nncbdbgfDU+f/wX/ugFczfF/A4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jcmxQAAANwAAAAPAAAAAAAAAAAAAAAAAJgCAABkcnMv&#10;ZG93bnJldi54bWxQSwUGAAAAAAQABAD1AAAAigMAAAAA&#10;" path="m,182r1,-2l5,177r2,-4l12,171r4,-3l22,164r4,-4l33,155r8,-5l49,146r5,-4l57,140r5,-2l66,134r5,-2l77,130r4,-3l87,125r4,-3l97,118r6,-3l109,113r5,-4l121,107r6,-2l134,102r6,-3l146,95r8,-3l161,90r7,-3l175,85r8,-2l191,81r7,-3l205,76r8,-2l221,71r8,-2l239,67r8,-3l256,63r8,-2l273,60r9,-2l291,56r10,-1l310,54r10,l330,54r9,-2l349,52r9,-1l367,50r10,-2l386,48r8,-2l404,46r8,-1l420,44r9,l437,44r8,-2l454,42r8,-2l470,40r7,-1l485,38r7,-1l500,37r7,l513,36r8,-1l528,35r6,-1l541,34r6,-2l553,32r6,-1l566,31r6,-1l577,30r5,-1l588,28r4,-1l598,27r3,l607,26r5,-2l616,24r8,-1l631,23r8,-1l646,22r4,-1l656,20r3,-1l664,19r3,l670,19,779,,902,69,609,162,284,211,,182xe" fillcolor="#c29970" stroked="f">
                              <v:path arrowok="t" o:connecttype="custom" o:connectlocs="1,90;4,87;8,84;13,80;21,75;27,71;31,69;36,66;41,64;46,61;52,58;57,55;64,53;70,50;77,46;84,44;92,42;99,39;107,37;115,35;124,32;132,31;141,29;151,28;160,27;170,26;179,26;189,24;197,23;206,23;215,22;223,21;231,20;239,20;246,19;254,19;261,18;267,17;274,16;280,16;286,15;291,15;296,14;301,14;306,12;312,12;320,11;325,11;330,10;334,10;390,0;305,81;0,91" o:connectangles="0,0,0,0,0,0,0,0,0,0,0,0,0,0,0,0,0,0,0,0,0,0,0,0,0,0,0,0,0,0,0,0,0,0,0,0,0,0,0,0,0,0,0,0,0,0,0,0,0,0,0,0,0"/>
                            </v:shape>
                            <v:shape id="Freeform 11610" o:spid="_x0000_s1719" style="position:absolute;left:8401;top:4369;width:485;height:106;visibility:visible;mso-wrap-style:square;v-text-anchor:top" coordsize="97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LA8EA&#10;AADcAAAADwAAAGRycy9kb3ducmV2LnhtbERPzWrCQBC+F3yHZYTe6sQWQo2uIoLiwUBr+wBjdvKD&#10;2dmQ3Sbx7buHQo8f3/9mN9lWDdz7xomG5SIBxVI400il4fvr+PIOygcSQ60T1vBgD7vt7GlDmXGj&#10;fPJwDZWKIeIz0lCH0GWIvqjZkl+4jiVypesthQj7Ck1PYwy3Lb4mSYqWGokNNXV8qLm4X3+shg/E&#10;C5+mt5vNy2NToslvS7PS+nk+7degAk/hX/znPhsN6SqujWfiEcD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iwPBAAAA3AAAAA8AAAAAAAAAAAAAAAAAmAIAAGRycy9kb3du&#10;cmV2LnhtbFBLBQYAAAAABAAEAPUAAACGAwAAAAA=&#10;" path="m61,213r,-1l63,208r2,-3l69,202r3,-3l77,196r4,-5l86,188r5,-5l98,177r8,-4l113,167r5,-2l122,162r5,-2l133,158r4,-4l142,152r4,-2l153,147r5,-3l163,142r7,-3l177,137r6,-3l190,131r6,-2l203,127r8,-2l218,122r8,-2l234,118r7,-3l250,113r8,-2l268,110r8,-3l287,105r9,-1l306,102r9,-3l325,99r11,-2l347,97r10,-1l369,95r12,l393,95r11,-2l414,93r12,-2l436,91r10,-2l456,89r11,-1l477,88r9,-1l495,87r8,-3l512,84r8,-1l528,83r9,-1l545,82r8,-2l560,80r7,-2l574,76r7,-1l588,75r5,-1l601,74r5,-2l613,72r5,-1l624,70r5,-2l634,68r6,-2l646,66r4,-1l655,64r5,l664,63r8,-1l681,59r8,-2l696,57r8,-2l712,54r7,-3l726,51r6,-2l739,49r7,l753,49r7,l767,49r8,-1l783,48r8,l799,49r8,l813,51r7,1l828,55r6,2l841,58r6,2l853,63r5,2l864,68r4,3l874,74r4,2l883,79r3,2l891,83r6,5l904,93r3,3l910,99r2,2l914,102,971,87r-1,-3l966,82r-5,-6l954,70r-5,-4l945,62r-6,-5l933,54r-7,-5l921,44r-7,-4l906,36r-5,-2l898,32r-5,-4l889,26r-5,-2l880,23r-5,-3l871,19r-5,-2l861,15r-5,-2l851,11,845,9r-5,l834,7r-5,l824,4,818,3,811,2r-4,l800,1r-7,l787,1r-5,l775,r-6,l761,r-6,1l748,1r-6,1l735,3r-6,1l721,4r-7,3l707,7r-6,2l694,9r-7,1l681,11r-7,1l667,12r-5,1l655,13r-6,3l644,17r-6,l631,18r-5,1l621,19r-6,1l608,22r-4,1l599,23r-6,1l589,24r-6,2l579,26r-5,l568,27r-4,1l559,28r-4,2l550,30r-5,2l541,32r-5,l532,32r-4,1l519,33r-7,1l504,34r-8,2l490,36r-6,2l476,38r-6,1l463,39r-4,1l452,40r-6,1l442,42r-5,l431,42r-5,l420,42r-6,l409,42r-7,1l396,43r-6,1l383,44r-8,l369,46r-6,1l355,47r-7,1l341,49r-8,1l325,50r-8,1l308,52r-7,2l296,54r-4,1l288,56r-5,1l279,57r-4,1l271,59r-5,1l261,60r-4,2l252,63r-4,1l243,65r-4,1l233,67r-3,3l224,70r-5,2l215,72r-5,2l206,74r-5,2l196,78r-5,2l183,82r-7,2l167,87r-7,2l152,91r-8,5l136,99r-7,4l121,106r-8,4l106,113r-7,5l91,122r-6,4l79,130r-7,5l65,139r-7,4l52,147r-6,5l41,157r-5,4l31,166r-6,4l21,175r-5,6l13,185r-4,5l6,194r-2,5l1,204,,209r61,4xe" fillcolor="black" stroked="f">
                              <v:path arrowok="t" o:connecttype="custom" o:connectlocs="34,101;45,91;61,81;73,75;88,68;105,62;125,56;148,52;173,48;202,46;228,44;251,42;272,41;290,37;306,36;320,33;332,31;352,27;369,24;387,24;406,25;423,30;437,37;448,44;457,51;477,35;463,24;449,16;437,10;425,5;412,2;396,0;380,0;364,2;347,4;331,6;315,9;302,11;289,13;277,15;266,16;248,18;231,19;218,21;204,21;187,22;170,24;150,27;139,28;128,31;116,33;105,37;91,41;72,48;53,56;36,67;20,78;8,90;0,102" o:connectangles="0,0,0,0,0,0,0,0,0,0,0,0,0,0,0,0,0,0,0,0,0,0,0,0,0,0,0,0,0,0,0,0,0,0,0,0,0,0,0,0,0,0,0,0,0,0,0,0,0,0,0,0,0,0,0,0,0,0,0"/>
                            </v:shape>
                          </v:group>
                          <v:group id="Group 11611" o:spid="_x0000_s1720" style="position:absolute;left:8338;top:4103;width:132;height:283" coordorigin="6380,3245" coordsize="13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11612" o:spid="_x0000_s1721" style="position:absolute;left:6415;top:3245;width:97;height:39;visibility:visible;mso-wrap-style:square;v-text-anchor:top" coordsize="1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NdcEA&#10;AADcAAAADwAAAGRycy9kb3ducmV2LnhtbERPzWoCMRC+F/oOYQrealYpKqtRdEtBe5GqDzBsxk10&#10;M1k3qa4+vTkUevz4/meLztXiSm2wnhUM+hkI4tJry5WCw/7rfQIiRGSNtWdScKcAi/nrywxz7W/8&#10;Q9ddrEQK4ZCjAhNjk0sZSkMOQ983xIk7+tZhTLCtpG7xlsJdLYdZNpIOLacGgw0Vhsrz7tcp+C5O&#10;k49Pu9mH5Xb4uFteFZfGKNV765ZTEJG6+C/+c6+1gnGW5qcz6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TTXXBAAAA3AAAAA8AAAAAAAAAAAAAAAAAmAIAAGRycy9kb3du&#10;cmV2LnhtbFBLBQYAAAAABAAEAPUAAACGAwAAAAA=&#10;" path="m194,2r-2,l190,2,186,1r-4,l175,r-7,l163,r-4,l154,r-4,1l144,1r-5,l134,1r-6,l122,1r-7,1l110,2r-6,1l97,3,90,5,84,6,77,7,70,8,63,9r-7,2l,78,3,76r2,l9,74r5,-2l22,72r2,-1l29,70r4,l38,70r4,-1l47,68r5,l58,68r6,-2l70,65r7,l84,65r6,-1l97,64r7,-1l112,63r8,l129,63r4,l137,63r5,l146,64,194,2xe" fillcolor="black" stroked="f">
                              <v:path arrowok="t" o:connecttype="custom" o:connectlocs="97,1;96,1;95,1;93,1;91,1;88,0;84,0;82,0;80,0;77,0;75,1;72,1;70,1;67,1;64,1;61,1;58,1;55,1;52,2;49,2;45,3;42,3;39,4;35,4;32,5;28,6;0,39;2,38;3,38;5,37;7,36;11,36;12,36;15,35;17,35;19,35;21,35;24,34;26,34;29,34;32,33;35,33;39,33;42,33;45,32;49,32;52,32;56,32;60,32;65,32;67,32;69,32;71,32;73,32;97,1;97,1" o:connectangles="0,0,0,0,0,0,0,0,0,0,0,0,0,0,0,0,0,0,0,0,0,0,0,0,0,0,0,0,0,0,0,0,0,0,0,0,0,0,0,0,0,0,0,0,0,0,0,0,0,0,0,0,0,0,0,0"/>
                            </v:shape>
                            <v:shape id="Freeform 11613" o:spid="_x0000_s1722" style="position:absolute;left:6391;top:3300;width:85;height:42;visibility:visible;mso-wrap-style:square;v-text-anchor:top" coordsize="1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br8QA&#10;AADcAAAADwAAAGRycy9kb3ducmV2LnhtbESPQYvCMBSE78L+h/AWvGlaQV2rUWRFEMGD7oJ7fDTP&#10;pmzzUpqo1V9vBMHjMDPfMLNFaytxocaXjhWk/QQEce50yYWC35917wuED8gaK8ek4EYeFvOPzgwz&#10;7a68p8shFCJC2GeowIRQZ1L63JBF33c1cfROrrEYomwKqRu8Rrit5CBJRtJiyXHBYE3fhvL/w9lG&#10;yiT9k/c9b1fmOLoPhttJWB53SnU/2+UURKA2vMOv9kYrGCcp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W6/EAAAA3AAAAA8AAAAAAAAAAAAAAAAAmAIAAGRycy9k&#10;b3ducmV2LnhtbFBLBQYAAAAABAAEAPUAAACJAwAAAAA=&#10;" path="m170,2l169,1r-2,l162,r-3,l152,r-7,l140,r-4,l132,r-5,1l122,1r-5,l110,1r-5,1l98,2,93,3r-7,l80,6r-8,l65,7,59,8r-7,2l44,10r-8,3l28,16,,84r3,l8,82r5,-1l20,80r4,-1l28,79r4,-1l38,78r5,-1l47,77r6,-2l60,75r5,-1l71,73r7,l85,73r8,-1l100,72r6,l116,72r6,l130,72r5,l140,72r4,l149,73,170,2xe" fillcolor="black" stroked="f">
                              <v:path arrowok="t" o:connecttype="custom" o:connectlocs="85,1;85,1;84,1;81,0;80,0;76,0;73,0;70,0;68,0;66,0;64,1;61,1;59,1;55,1;53,1;49,1;47,2;43,2;40,3;36,3;33,4;30,4;26,5;22,5;18,7;14,8;0,42;2,42;4,41;7,41;10,40;12,40;14,40;16,39;19,39;22,39;24,39;27,38;30,38;33,37;36,37;39,37;43,37;47,36;50,36;53,36;58,36;61,36;65,36;68,36;70,36;72,36;75,37;85,1;85,1" o:connectangles="0,0,0,0,0,0,0,0,0,0,0,0,0,0,0,0,0,0,0,0,0,0,0,0,0,0,0,0,0,0,0,0,0,0,0,0,0,0,0,0,0,0,0,0,0,0,0,0,0,0,0,0,0,0,0"/>
                            </v:shape>
                            <v:shape id="Freeform 11614" o:spid="_x0000_s1723" style="position:absolute;left:6380;top:3362;width:82;height:47;visibility:visible;mso-wrap-style:square;v-text-anchor:top" coordsize="16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EsYA&#10;AADcAAAADwAAAGRycy9kb3ducmV2LnhtbESPT2vCQBTE7wW/w/KE3upGESvRVfxDRA+lGgWvj+wz&#10;CWbfxuxW47d3C4Ueh5n5DTOdt6YSd2pcaVlBvxeBIM6sLjlXcDomH2MQziNrrCyTgic5mM86b1OM&#10;tX3wge6pz0WAsItRQeF9HUvpsoIMup6tiYN3sY1BH2STS93gI8BNJQdRNJIGSw4LBda0Kii7pj9G&#10;QTper5Jdkm9qt1/enl/D8/fuelbqvdsuJiA8tf4//NfeagWf0QB+z4Qj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iEsYAAADcAAAADwAAAAAAAAAAAAAAAACYAgAAZHJz&#10;L2Rvd25yZXYueG1sUEsFBgAAAAAEAAQA9QAAAIsDAAAAAA==&#10;" path="m164,r-1,l160,r-4,l151,r-7,l136,r-4,l127,r-5,l117,r-6,l106,r-6,l94,1r-7,l81,2,74,3,67,5r-7,l52,6,45,8r-7,2l30,10r-8,2l14,16,,93,2,91,4,90r6,l14,88r7,-1l25,85r3,l33,84r5,l43,83r6,-1l54,81r6,l67,80r6,-1l79,77r8,l94,77r9,-1l107,75r4,l116,75r4,l124,75r6,l134,74r5,l143,74r5,l154,74r5,l164,xe" fillcolor="black" stroked="f">
                              <v:path arrowok="t" o:connecttype="custom" o:connectlocs="82,0;82,0;80,0;78,0;76,0;72,0;68,0;66,0;64,0;61,0;59,0;56,0;53,0;50,0;47,1;44,1;41,1;37,2;34,3;30,3;26,3;23,4;19,5;15,5;11,6;7,8;0,47;1,46;2,45;5,45;7,44;11,44;13,43;14,43;17,42;19,42;22,42;25,41;27,41;30,41;34,40;37,40;40,39;44,39;47,39;52,38;54,38;56,38;58,38;60,38;62,38;65,38;67,37;70,37;72,37;74,37;77,37;80,37;82,0;82,0" o:connectangles="0,0,0,0,0,0,0,0,0,0,0,0,0,0,0,0,0,0,0,0,0,0,0,0,0,0,0,0,0,0,0,0,0,0,0,0,0,0,0,0,0,0,0,0,0,0,0,0,0,0,0,0,0,0,0,0,0,0,0,0"/>
                            </v:shape>
                            <v:shape id="Freeform 11615" o:spid="_x0000_s1724" style="position:absolute;left:6381;top:3424;width:84;height:50;visibility:visible;mso-wrap-style:square;v-text-anchor:top" coordsize="1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tM08QA&#10;AADcAAAADwAAAGRycy9kb3ducmV2LnhtbESPT2vCQBTE70K/w/IKXqRutEXTmI2IIPVaFXt9zT6T&#10;YPZtyG7+9Nt3CwWPw8z8hkm3o6lFT62rLCtYzCMQxLnVFRcKLufDSwzCeWSNtWVS8EMOttnTJMVE&#10;24E/qT/5QgQIuwQVlN43iZQuL8mgm9uGOHg32xr0QbaF1C0OAW5quYyilTRYcVgosaF9Sfn91BkF&#10;g+zij/3irfv+6vUV4+P7dXbTSk2fx90GhKfRP8L/7aNWsI5e4e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TNPEAAAA3AAAAA8AAAAAAAAAAAAAAAAAmAIAAGRycy9k&#10;b3ducmV2LnhtbFBLBQYAAAAABAAEAPUAAACJAwAAAAA=&#10;" path="m158,r-1,l155,r-5,l145,r-5,l137,r-5,l129,r-5,l120,1r-6,2l109,3r-7,l97,4,90,5r-5,l77,6,72,8r-7,l58,11r-8,1l43,13r-7,2l29,17r-8,2l15,21,7,23,,27r14,74l14,100r2,-1l18,98r5,-2l27,94r8,-1l37,91r5,l47,90r5,-2l57,87r4,-1l67,84r6,l80,82r5,-2l92,78r8,l107,76r8,-1l123,72r9,-1l136,70r4,l145,68r4,l154,68r4,-1l163,66r6,l158,xe" fillcolor="black" stroked="f">
                              <v:path arrowok="t" o:connecttype="custom" o:connectlocs="79,0;78,0;77,0;75,0;72,0;70,0;68,0;66,0;64,0;62,0;60,0;57,1;54,1;51,1;48,2;45,2;42,2;38,3;36,4;32,4;29,5;25,6;21,6;18,7;14,8;10,9;7,10;3,11;0,13;7,50;7,50;8,49;9,49;11,48;13,47;17,46;18,45;21,45;23,45;26,44;28,43;30,43;33,42;36,42;40,41;42,40;46,39;50,39;53,38;57,37;61,36;66,35;68,35;70,35;72,34;74,34;77,34;79,33;81,33;84,33;79,0;79,0" o:connectangles="0,0,0,0,0,0,0,0,0,0,0,0,0,0,0,0,0,0,0,0,0,0,0,0,0,0,0,0,0,0,0,0,0,0,0,0,0,0,0,0,0,0,0,0,0,0,0,0,0,0,0,0,0,0,0,0,0,0,0,0,0,0"/>
                            </v:shape>
                            <v:shape id="Freeform 11616" o:spid="_x0000_s1725" style="position:absolute;left:6398;top:3476;width:89;height:52;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3uMQA&#10;AADcAAAADwAAAGRycy9kb3ducmV2LnhtbESPQWsCMRSE7wX/Q3gFbzVbkVZWoxRBXEpBqi14fLt5&#10;7i7dvCxJ1PTfG0HwOMzMN8x8GU0nzuR8a1nB6ygDQVxZ3XKt4Ge/fpmC8AFZY2eZFPyTh+Vi8DTH&#10;XNsLf9N5F2qRIOxzVNCE0OdS+qohg35ke+LkHa0zGJJ0tdQOLwluOjnOsjdpsOW00GBPq4aqv93J&#10;KJgU8fez9OXGu034OvaHbSxKqdTwOX7MQASK4RG+twut4D2bwO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0N7jEAAAA3AAAAA8AAAAAAAAAAAAAAAAAmAIAAGRycy9k&#10;b3ducmV2LnhtbFBLBQYAAAAABAAEAPUAAACJAwAAAAA=&#10;" path="m41,106r,-1l43,105r4,-1l53,102r5,-1l66,100r4,-1l74,98r5,l84,97r5,-2l94,93r4,-1l105,91r5,-4l116,86r5,-1l128,83r5,-2l140,77r6,-2l153,73r6,-3l164,67r7,-4l178,60,148,r-1,l146,2r-3,l138,5r-5,1l127,8r-4,2l119,12r-5,1l111,15r-6,1l100,18r-5,2l89,22r-6,1l76,26r-5,2l64,30r-8,3l49,35r-8,1l33,38r-8,3l17,43r-4,1l8,45,3,46,,47r41,59xe" fillcolor="black" stroked="f">
                              <v:path arrowok="t" o:connecttype="custom" o:connectlocs="21,52;21,52;22,52;24,51;27,50;29,50;33,49;35,49;37,48;40,48;42,48;45,47;47,46;49,45;53,45;55,43;58,42;61,42;64,41;67,40;70,38;73,37;77,36;80,34;82,33;86,31;89,29;74,0;74,0;73,1;72,1;69,2;67,3;64,4;62,5;60,6;57,6;56,7;53,8;50,9;48,10;45,11;42,11;38,13;36,14;32,15;28,16;25,17;21,18;17,19;13,20;9,21;7,22;4,22;2,23;0,23;21,52;21,52" o:connectangles="0,0,0,0,0,0,0,0,0,0,0,0,0,0,0,0,0,0,0,0,0,0,0,0,0,0,0,0,0,0,0,0,0,0,0,0,0,0,0,0,0,0,0,0,0,0,0,0,0,0,0,0,0,0,0,0,0,0"/>
                            </v:shape>
                          </v:group>
                        </v:group>
                      </v:group>
                    </v:group>
                    <v:line id="Line 11617" o:spid="_x0000_s1726" style="position:absolute;visibility:visible" from="7964,5684" to="8558,5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nVsYAAADcAAAADwAAAGRycy9kb3ducmV2LnhtbESPT2vCQBTE74LfYXlCb2ZToSqpq5RC&#10;pfSg+KfY42v2mY3Nvg3ZbUy+fbcgeBxm5jfMYtXZSrTU+NKxgsckBUGcO11yoeB4eBvPQfiArLFy&#10;TAp68rBaDgcLzLS78o7afShEhLDPUIEJoc6k9Lkhiz5xNXH0zq6xGKJsCqkbvEa4reQkTafSYslx&#10;wWBNr4byn/2vVYAfW9qeLofPr1Pefhu37jeTda/Uw6h7eQYRqAv38K39rhXM0if4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151bGAAAA3AAAAA8AAAAAAAAA&#10;AAAAAAAAoQIAAGRycy9kb3ducmV2LnhtbFBLBQYAAAAABAAEAPkAAACUAwAAAAA=&#10;" strokeweight="2.25pt">
                      <v:stroke endarrow="block"/>
                      <v:shadow offset="6pt,6pt"/>
                    </v:line>
                  </v:group>
                </v:group>
              </w:pict>
            </w:r>
          </w:p>
          <w:p w:rsidR="001D0214" w:rsidRPr="005F7685" w:rsidRDefault="001D0214" w:rsidP="00ED09C7">
            <w:pPr>
              <w:rPr>
                <w:sz w:val="18"/>
                <w:szCs w:val="18"/>
              </w:rPr>
            </w:pPr>
          </w:p>
          <w:p w:rsidR="001D0214" w:rsidRPr="005F7685" w:rsidRDefault="001D0214" w:rsidP="00ED09C7">
            <w:pPr>
              <w:rPr>
                <w:sz w:val="18"/>
                <w:szCs w:val="18"/>
              </w:rPr>
            </w:pPr>
          </w:p>
          <w:p w:rsidR="001D0214" w:rsidRPr="005F7685" w:rsidRDefault="001D0214" w:rsidP="00ED09C7">
            <w:pPr>
              <w:rPr>
                <w:sz w:val="18"/>
                <w:szCs w:val="18"/>
              </w:rPr>
            </w:pPr>
          </w:p>
          <w:p w:rsidR="001D0214" w:rsidRPr="005F7685" w:rsidRDefault="001D0214" w:rsidP="00ED09C7">
            <w:pPr>
              <w:rPr>
                <w:sz w:val="18"/>
                <w:szCs w:val="18"/>
              </w:rPr>
            </w:pPr>
          </w:p>
          <w:p w:rsidR="001D0214" w:rsidRPr="005F7685" w:rsidRDefault="001D0214" w:rsidP="00ED09C7">
            <w:pPr>
              <w:rPr>
                <w:sz w:val="18"/>
                <w:szCs w:val="18"/>
              </w:rPr>
            </w:pPr>
          </w:p>
          <w:p w:rsidR="001D0214" w:rsidRPr="005F7685" w:rsidRDefault="001D0214" w:rsidP="00ED09C7">
            <w:pPr>
              <w:tabs>
                <w:tab w:val="left" w:pos="1038"/>
              </w:tabs>
              <w:rPr>
                <w:bCs/>
                <w:sz w:val="18"/>
                <w:szCs w:val="18"/>
              </w:rPr>
            </w:pPr>
            <w:r w:rsidRPr="005F7685">
              <w:rPr>
                <w:sz w:val="18"/>
                <w:szCs w:val="18"/>
              </w:rPr>
              <w:tab/>
            </w:r>
            <w:r w:rsidRPr="005F7685">
              <w:rPr>
                <w:bCs/>
                <w:sz w:val="18"/>
                <w:szCs w:val="18"/>
              </w:rPr>
              <w:t xml:space="preserve">15  +  </w:t>
            </w:r>
            <w:r w:rsidRPr="005F7685">
              <w:rPr>
                <w:sz w:val="18"/>
                <w:szCs w:val="18"/>
              </w:rPr>
              <w:t>□</w:t>
            </w:r>
            <w:r w:rsidRPr="005F7685">
              <w:rPr>
                <w:bCs/>
                <w:sz w:val="18"/>
                <w:szCs w:val="18"/>
              </w:rPr>
              <w:t xml:space="preserve">  =   28</w:t>
            </w:r>
          </w:p>
          <w:p w:rsidR="001D0214" w:rsidRPr="005F7685" w:rsidRDefault="001D0214" w:rsidP="00ED09C7">
            <w:pPr>
              <w:rPr>
                <w:rFonts w:ascii="Times New Roman" w:hAnsi="Times New Roman"/>
                <w:sz w:val="19"/>
                <w:szCs w:val="19"/>
              </w:rPr>
            </w:pPr>
            <w:r w:rsidRPr="005F7685">
              <w:rPr>
                <w:rFonts w:ascii="Times New Roman" w:hAnsi="Times New Roman"/>
                <w:b/>
                <w:sz w:val="19"/>
                <w:szCs w:val="19"/>
              </w:rPr>
              <w:t xml:space="preserve">[!]  </w:t>
            </w:r>
            <w:r w:rsidRPr="005F7685">
              <w:rPr>
                <w:rFonts w:ascii="Times New Roman" w:hAnsi="Times New Roman"/>
                <w:sz w:val="19"/>
                <w:szCs w:val="19"/>
              </w:rPr>
              <w:t>Toplamanın farklı anlamlarını içeren  problemler seçtirilir.</w:t>
            </w:r>
          </w:p>
          <w:p w:rsidR="001D0214" w:rsidRPr="005F7685" w:rsidRDefault="001D0214" w:rsidP="00ED09C7">
            <w:pPr>
              <w:rPr>
                <w:rFonts w:ascii="Times New Roman" w:hAnsi="Times New Roman"/>
                <w:b/>
                <w:sz w:val="10"/>
                <w:szCs w:val="10"/>
              </w:rPr>
            </w:pPr>
          </w:p>
          <w:p w:rsidR="001D0214" w:rsidRPr="005F7685" w:rsidRDefault="001D0214" w:rsidP="00ED09C7">
            <w:pPr>
              <w:rPr>
                <w:rFonts w:ascii="Times New Roman" w:hAnsi="Times New Roman"/>
                <w:sz w:val="19"/>
                <w:szCs w:val="19"/>
              </w:rPr>
            </w:pPr>
            <w:r w:rsidRPr="005F7685">
              <w:rPr>
                <w:rFonts w:ascii="Times New Roman" w:hAnsi="Times New Roman"/>
                <w:b/>
                <w:sz w:val="19"/>
                <w:szCs w:val="19"/>
              </w:rPr>
              <w:t xml:space="preserve">[!]  </w:t>
            </w:r>
            <w:r w:rsidRPr="005F7685">
              <w:rPr>
                <w:rFonts w:ascii="Times New Roman" w:hAnsi="Times New Roman"/>
                <w:sz w:val="19"/>
                <w:szCs w:val="19"/>
              </w:rPr>
              <w:t xml:space="preserve">Toplamları en çok iki basamaklı olan  doğal sayılarla, en çok iki işlemi gerektiren problemler çözdürülür. </w:t>
            </w:r>
          </w:p>
          <w:p w:rsidR="001D0214" w:rsidRPr="005F7685" w:rsidRDefault="001D0214" w:rsidP="00ED09C7">
            <w:pPr>
              <w:rPr>
                <w:rFonts w:ascii="Times New Roman" w:hAnsi="Times New Roman"/>
                <w:b/>
                <w:sz w:val="10"/>
                <w:szCs w:val="10"/>
              </w:rPr>
            </w:pPr>
          </w:p>
          <w:p w:rsidR="001D0214" w:rsidRPr="005F7685" w:rsidRDefault="001D0214" w:rsidP="00ED09C7">
            <w:pPr>
              <w:rPr>
                <w:rFonts w:ascii="Times New Roman" w:hAnsi="Times New Roman"/>
                <w:sz w:val="19"/>
                <w:szCs w:val="19"/>
              </w:rPr>
            </w:pPr>
            <w:r w:rsidRPr="005F7685">
              <w:rPr>
                <w:rFonts w:ascii="Times New Roman" w:hAnsi="Times New Roman"/>
                <w:b/>
                <w:sz w:val="19"/>
                <w:szCs w:val="19"/>
              </w:rPr>
              <w:t xml:space="preserve">[!]  </w:t>
            </w:r>
            <w:r w:rsidRPr="005F7685">
              <w:rPr>
                <w:rFonts w:ascii="Times New Roman" w:hAnsi="Times New Roman"/>
                <w:sz w:val="19"/>
                <w:szCs w:val="19"/>
              </w:rPr>
              <w:t>Edinilmiş diğer işlem becerileri ile birlikte  başka becerileri kullanmayı gerektiren problemler de çözdürülür ve kurdurulur.</w:t>
            </w:r>
          </w:p>
          <w:p w:rsidR="001D0214" w:rsidRPr="005F7685" w:rsidRDefault="001D0214" w:rsidP="00A602C1">
            <w:pPr>
              <w:rPr>
                <w:rFonts w:ascii="Times New Roman" w:hAnsi="Times New Roman"/>
                <w:sz w:val="19"/>
                <w:szCs w:val="19"/>
              </w:rPr>
            </w:pPr>
          </w:p>
        </w:tc>
        <w:tc>
          <w:tcPr>
            <w:tcW w:w="2090" w:type="dxa"/>
            <w:vAlign w:val="center"/>
          </w:tcPr>
          <w:p w:rsidR="001D0214" w:rsidRPr="005F7685" w:rsidRDefault="001D0214" w:rsidP="00A602C1">
            <w:pPr>
              <w:rPr>
                <w:rFonts w:ascii="Times New Roman" w:hAnsi="Times New Roman"/>
                <w:sz w:val="20"/>
                <w:szCs w:val="20"/>
              </w:rPr>
            </w:pPr>
          </w:p>
        </w:tc>
        <w:tc>
          <w:tcPr>
            <w:tcW w:w="1650" w:type="dxa"/>
            <w:vMerge w:val="restart"/>
          </w:tcPr>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4- Onluk Kartlar</w:t>
            </w:r>
          </w:p>
          <w:p w:rsidR="001D0214" w:rsidRPr="005F7685" w:rsidRDefault="001D0214" w:rsidP="00A602C1">
            <w:pPr>
              <w:rPr>
                <w:rFonts w:ascii="Times New Roman" w:hAnsi="Times New Roman"/>
                <w:sz w:val="20"/>
                <w:szCs w:val="20"/>
              </w:rPr>
            </w:pPr>
          </w:p>
          <w:p w:rsidR="001D0214" w:rsidRPr="005F7685" w:rsidRDefault="001D0214" w:rsidP="00A602C1">
            <w:pPr>
              <w:widowControl w:val="0"/>
              <w:autoSpaceDE w:val="0"/>
              <w:autoSpaceDN w:val="0"/>
              <w:adjustRightInd w:val="0"/>
              <w:textAlignment w:val="center"/>
              <w:rPr>
                <w:rFonts w:ascii="Times New Roman" w:hAnsi="Times New Roman"/>
                <w:color w:val="000000"/>
                <w:sz w:val="22"/>
              </w:rPr>
            </w:pPr>
            <w:r w:rsidRPr="005F7685">
              <w:rPr>
                <w:rFonts w:ascii="Times New Roman" w:hAnsi="Times New Roman"/>
                <w:sz w:val="20"/>
                <w:szCs w:val="20"/>
              </w:rPr>
              <w:t>5- Onluk Bloklar</w:t>
            </w:r>
          </w:p>
        </w:tc>
        <w:tc>
          <w:tcPr>
            <w:tcW w:w="1430" w:type="dxa"/>
            <w:vMerge w:val="restart"/>
          </w:tcPr>
          <w:p w:rsidR="001D0214" w:rsidRDefault="001D0214" w:rsidP="00A602C1">
            <w:pPr>
              <w:pStyle w:val="NormalWeb"/>
              <w:spacing w:before="0" w:beforeAutospacing="0" w:after="0" w:afterAutospacing="0"/>
            </w:pPr>
            <w:r w:rsidRPr="005F7685">
              <w:rPr>
                <w:sz w:val="20"/>
                <w:szCs w:val="20"/>
              </w:rPr>
              <w:t>1 – Soru-Yanıt</w:t>
            </w:r>
          </w:p>
          <w:p w:rsidR="001D0214" w:rsidRDefault="001D0214" w:rsidP="00A602C1">
            <w:pPr>
              <w:pStyle w:val="NormalWeb"/>
              <w:spacing w:before="0" w:beforeAutospacing="0" w:after="0" w:afterAutospacing="0"/>
            </w:pPr>
            <w:r w:rsidRPr="005F7685">
              <w:rPr>
                <w:sz w:val="20"/>
                <w:szCs w:val="20"/>
              </w:rPr>
              <w:t>2 – Beyin Fırtınası</w:t>
            </w:r>
          </w:p>
          <w:p w:rsidR="001D0214" w:rsidRDefault="001D0214" w:rsidP="00A602C1">
            <w:pPr>
              <w:pStyle w:val="NormalWeb"/>
              <w:spacing w:before="0" w:beforeAutospacing="0" w:after="0" w:afterAutospacing="0"/>
            </w:pPr>
            <w:r w:rsidRPr="005F7685">
              <w:rPr>
                <w:sz w:val="20"/>
                <w:szCs w:val="20"/>
              </w:rPr>
              <w:t>3 – Anlatım</w:t>
            </w:r>
          </w:p>
          <w:p w:rsidR="001D0214" w:rsidRDefault="001D0214" w:rsidP="00A602C1">
            <w:pPr>
              <w:pStyle w:val="NormalWeb"/>
              <w:spacing w:before="0" w:beforeAutospacing="0" w:after="0" w:afterAutospacing="0"/>
            </w:pPr>
            <w:r w:rsidRPr="005F7685">
              <w:rPr>
                <w:sz w:val="20"/>
                <w:szCs w:val="20"/>
              </w:rPr>
              <w:t>4 – Alıştırmalar</w:t>
            </w:r>
          </w:p>
          <w:p w:rsidR="001D0214" w:rsidRDefault="001D0214" w:rsidP="00A602C1">
            <w:pPr>
              <w:pStyle w:val="NormalWeb"/>
              <w:spacing w:before="0" w:beforeAutospacing="0" w:after="0" w:afterAutospacing="0"/>
            </w:pPr>
            <w:r w:rsidRPr="005F7685">
              <w:rPr>
                <w:sz w:val="20"/>
                <w:szCs w:val="20"/>
              </w:rPr>
              <w:t xml:space="preserve">5 – Grup </w:t>
            </w:r>
          </w:p>
          <w:p w:rsidR="001D0214" w:rsidRDefault="001D0214" w:rsidP="00A602C1">
            <w:pPr>
              <w:pStyle w:val="NormalWeb"/>
              <w:spacing w:before="0" w:beforeAutospacing="0" w:after="0" w:afterAutospacing="0"/>
            </w:pPr>
            <w:r w:rsidRPr="005F7685">
              <w:rPr>
                <w:sz w:val="20"/>
                <w:szCs w:val="20"/>
              </w:rPr>
              <w:t>       Tartışması</w:t>
            </w:r>
          </w:p>
          <w:p w:rsidR="001D0214" w:rsidRDefault="001D0214" w:rsidP="00A602C1">
            <w:pPr>
              <w:pStyle w:val="NormalWeb"/>
              <w:spacing w:before="0" w:beforeAutospacing="0" w:after="0" w:afterAutospacing="0"/>
            </w:pPr>
            <w:r w:rsidRPr="005F7685">
              <w:rPr>
                <w:sz w:val="20"/>
                <w:szCs w:val="20"/>
              </w:rPr>
              <w:t>6 – Gösteri</w:t>
            </w:r>
          </w:p>
          <w:p w:rsidR="001D0214" w:rsidRDefault="001D0214" w:rsidP="00A602C1">
            <w:pPr>
              <w:pStyle w:val="NormalWeb"/>
              <w:spacing w:before="0" w:beforeAutospacing="0" w:after="0" w:afterAutospacing="0"/>
            </w:pPr>
            <w:r w:rsidRPr="005F7685">
              <w:rPr>
                <w:sz w:val="20"/>
                <w:szCs w:val="20"/>
              </w:rPr>
              <w:t>7 – Rol Yapma</w:t>
            </w:r>
          </w:p>
          <w:p w:rsidR="001D0214" w:rsidRDefault="001D0214" w:rsidP="00A602C1">
            <w:pPr>
              <w:pStyle w:val="NormalWeb"/>
              <w:spacing w:before="0" w:beforeAutospacing="0" w:after="0" w:afterAutospacing="0"/>
            </w:pPr>
            <w:r w:rsidRPr="005F7685">
              <w:rPr>
                <w:sz w:val="20"/>
                <w:szCs w:val="20"/>
              </w:rPr>
              <w:t xml:space="preserve">8 – Problem </w:t>
            </w:r>
          </w:p>
          <w:p w:rsidR="001D0214" w:rsidRDefault="001D0214" w:rsidP="00A602C1">
            <w:pPr>
              <w:pStyle w:val="NormalWeb"/>
              <w:spacing w:before="0" w:beforeAutospacing="0" w:after="0" w:afterAutospacing="0"/>
            </w:pPr>
            <w:r w:rsidRPr="005F7685">
              <w:rPr>
                <w:sz w:val="20"/>
                <w:szCs w:val="20"/>
              </w:rPr>
              <w:t>       Çözme</w:t>
            </w:r>
          </w:p>
          <w:p w:rsidR="001D0214" w:rsidRDefault="001D0214" w:rsidP="00A602C1">
            <w:pPr>
              <w:pStyle w:val="NormalWeb"/>
              <w:spacing w:before="0" w:beforeAutospacing="0" w:after="0" w:afterAutospacing="0"/>
            </w:pPr>
            <w:r w:rsidRPr="005F7685">
              <w:rPr>
                <w:sz w:val="20"/>
                <w:szCs w:val="20"/>
              </w:rPr>
              <w:t xml:space="preserve">9 – Buluş Yoluyla </w:t>
            </w:r>
          </w:p>
          <w:p w:rsidR="001D0214" w:rsidRDefault="001D0214" w:rsidP="00A602C1">
            <w:pPr>
              <w:pStyle w:val="NormalWeb"/>
              <w:spacing w:before="0" w:beforeAutospacing="0" w:after="0" w:afterAutospacing="0"/>
            </w:pPr>
            <w:r w:rsidRPr="005F7685">
              <w:rPr>
                <w:sz w:val="20"/>
                <w:szCs w:val="20"/>
              </w:rPr>
              <w:t>       Öğretim</w:t>
            </w:r>
          </w:p>
          <w:p w:rsidR="001D0214" w:rsidRPr="005F7685" w:rsidRDefault="001D0214" w:rsidP="00A602C1">
            <w:pPr>
              <w:jc w:val="center"/>
              <w:rPr>
                <w:rFonts w:ascii="Times New Roman" w:hAnsi="Times New Roman"/>
                <w:sz w:val="22"/>
              </w:rPr>
            </w:pPr>
          </w:p>
        </w:tc>
        <w:tc>
          <w:tcPr>
            <w:tcW w:w="1986" w:type="dxa"/>
            <w:vMerge w:val="restart"/>
          </w:tcPr>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A602C1">
            <w:pPr>
              <w:rPr>
                <w:rFonts w:ascii="Times-Roman" w:hAnsi="Times-Roman" w:cs="Times-Roman"/>
                <w:color w:val="000000"/>
                <w:szCs w:val="16"/>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tc>
      </w:tr>
      <w:tr w:rsidR="001D0214" w:rsidRPr="005F7685" w:rsidTr="00B566E1">
        <w:trPr>
          <w:cantSplit/>
          <w:trHeight w:val="3580"/>
        </w:trPr>
        <w:tc>
          <w:tcPr>
            <w:tcW w:w="438" w:type="dxa"/>
            <w:vMerge/>
          </w:tcPr>
          <w:p w:rsidR="001D0214" w:rsidRPr="005F7685" w:rsidRDefault="001D0214" w:rsidP="00A602C1">
            <w:pPr>
              <w:tabs>
                <w:tab w:val="left" w:pos="1455"/>
              </w:tabs>
              <w:rPr>
                <w:rFonts w:ascii="Times New Roman" w:hAnsi="Times New Roman"/>
                <w:sz w:val="22"/>
              </w:rPr>
            </w:pPr>
          </w:p>
        </w:tc>
        <w:tc>
          <w:tcPr>
            <w:tcW w:w="440" w:type="dxa"/>
            <w:textDirection w:val="btLr"/>
          </w:tcPr>
          <w:p w:rsidR="001D0214" w:rsidRPr="005F7685" w:rsidRDefault="001D0214" w:rsidP="00ED09C7">
            <w:pPr>
              <w:tabs>
                <w:tab w:val="left" w:pos="1455"/>
              </w:tabs>
              <w:ind w:left="113" w:right="113"/>
              <w:rPr>
                <w:rFonts w:ascii="Times New Roman" w:hAnsi="Times New Roman"/>
                <w:sz w:val="22"/>
              </w:rPr>
            </w:pPr>
            <w:r>
              <w:rPr>
                <w:rFonts w:ascii="Times New Roman" w:hAnsi="Times New Roman"/>
                <w:sz w:val="22"/>
                <w:szCs w:val="22"/>
              </w:rPr>
              <w:t xml:space="preserve">        20. Hafta 22-26 Şubat</w:t>
            </w:r>
          </w:p>
        </w:tc>
        <w:tc>
          <w:tcPr>
            <w:tcW w:w="330" w:type="dxa"/>
          </w:tcPr>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r>
              <w:rPr>
                <w:rFonts w:ascii="Times New Roman" w:hAnsi="Times New Roman"/>
                <w:sz w:val="22"/>
                <w:szCs w:val="22"/>
              </w:rPr>
              <w:t>5</w:t>
            </w:r>
          </w:p>
        </w:tc>
        <w:tc>
          <w:tcPr>
            <w:tcW w:w="1540" w:type="dxa"/>
          </w:tcPr>
          <w:p w:rsidR="001D0214" w:rsidRDefault="001D0214" w:rsidP="00ED09C7">
            <w:pPr>
              <w:rPr>
                <w:rFonts w:ascii="Times New Roman" w:hAnsi="Times New Roman"/>
                <w:b/>
                <w:sz w:val="21"/>
                <w:szCs w:val="21"/>
              </w:rPr>
            </w:pPr>
          </w:p>
          <w:p w:rsidR="001D0214" w:rsidRPr="00C22795" w:rsidRDefault="001D0214" w:rsidP="00ED09C7">
            <w:pPr>
              <w:rPr>
                <w:rFonts w:ascii="Times New Roman" w:hAnsi="Times New Roman"/>
                <w:b/>
                <w:sz w:val="21"/>
                <w:szCs w:val="21"/>
              </w:rPr>
            </w:pPr>
            <w:r w:rsidRPr="005F7685">
              <w:rPr>
                <w:rFonts w:ascii="Times New Roman" w:hAnsi="Times New Roman"/>
                <w:b/>
                <w:sz w:val="21"/>
                <w:szCs w:val="21"/>
              </w:rPr>
              <w:t>SAYILAR</w:t>
            </w:r>
          </w:p>
          <w:p w:rsidR="001D0214" w:rsidRPr="005F7685" w:rsidRDefault="001D0214" w:rsidP="00ED09C7">
            <w:pPr>
              <w:rPr>
                <w:rFonts w:ascii="Times New Roman" w:hAnsi="Times New Roman"/>
                <w:sz w:val="20"/>
                <w:szCs w:val="20"/>
              </w:rPr>
            </w:pPr>
            <w:r w:rsidRPr="005F7685">
              <w:rPr>
                <w:rFonts w:ascii="Times New Roman" w:hAnsi="Times New Roman"/>
                <w:sz w:val="20"/>
                <w:szCs w:val="20"/>
              </w:rPr>
              <w:t xml:space="preserve">Doğal Sayılarla </w:t>
            </w:r>
          </w:p>
          <w:p w:rsidR="001D0214" w:rsidRPr="005F7685" w:rsidRDefault="001D0214" w:rsidP="00ED09C7">
            <w:pPr>
              <w:rPr>
                <w:rFonts w:ascii="Times New Roman" w:hAnsi="Times New Roman"/>
                <w:sz w:val="20"/>
                <w:szCs w:val="20"/>
              </w:rPr>
            </w:pPr>
            <w:r w:rsidRPr="005F7685">
              <w:rPr>
                <w:rFonts w:ascii="Times New Roman" w:hAnsi="Times New Roman"/>
                <w:sz w:val="20"/>
                <w:szCs w:val="20"/>
              </w:rPr>
              <w:t>Çıkarma İşlemi</w:t>
            </w:r>
          </w:p>
        </w:tc>
        <w:tc>
          <w:tcPr>
            <w:tcW w:w="5940" w:type="dxa"/>
            <w:gridSpan w:val="2"/>
          </w:tcPr>
          <w:p w:rsidR="001D0214" w:rsidRPr="005F7685" w:rsidRDefault="001D0214" w:rsidP="00ED09C7">
            <w:pPr>
              <w:rPr>
                <w:rFonts w:ascii="Times New Roman" w:hAnsi="Times New Roman"/>
                <w:sz w:val="21"/>
                <w:szCs w:val="21"/>
              </w:rPr>
            </w:pPr>
            <w:r w:rsidRPr="005F7685">
              <w:rPr>
                <w:rFonts w:ascii="Times New Roman" w:hAnsi="Times New Roman"/>
                <w:sz w:val="21"/>
                <w:szCs w:val="21"/>
              </w:rPr>
              <w:t>6. Doğal sayılarla toplama ve çıkarma işlemlerini gerektiren problemleri çözer ve kurar.</w:t>
            </w:r>
          </w:p>
          <w:p w:rsidR="001D0214" w:rsidRPr="005F7685" w:rsidRDefault="001D0214" w:rsidP="00ED09C7">
            <w:pPr>
              <w:rPr>
                <w:rFonts w:ascii="Times New Roman" w:hAnsi="Times New Roman"/>
                <w:b/>
                <w:sz w:val="21"/>
                <w:szCs w:val="21"/>
              </w:rPr>
            </w:pPr>
          </w:p>
          <w:p w:rsidR="001D0214" w:rsidRPr="005F7685" w:rsidRDefault="001D0214" w:rsidP="00ED09C7">
            <w:pPr>
              <w:rPr>
                <w:rFonts w:ascii="Times New Roman" w:hAnsi="Times New Roman"/>
                <w:bCs/>
                <w:sz w:val="21"/>
                <w:szCs w:val="21"/>
              </w:rPr>
            </w:pPr>
            <w:r w:rsidRPr="005F7685">
              <w:rPr>
                <w:rFonts w:ascii="Times New Roman" w:hAnsi="Times New Roman"/>
                <w:b/>
                <w:sz w:val="21"/>
                <w:szCs w:val="20"/>
              </w:rPr>
              <w:sym w:font="Webdings" w:char="F048"/>
            </w:r>
            <w:r w:rsidRPr="005F7685">
              <w:rPr>
                <w:rFonts w:ascii="Times New Roman" w:hAnsi="Times New Roman"/>
                <w:sz w:val="21"/>
                <w:szCs w:val="21"/>
              </w:rPr>
              <w:t xml:space="preserve"> Çıkarmanın farklı anlamlarını içeren problemler verilir. Başlangıç etkinliklerinde problemler, somut nesnelerle modellenerek çözdürülür.</w:t>
            </w:r>
          </w:p>
          <w:p w:rsidR="001D0214" w:rsidRPr="005F7685" w:rsidRDefault="001D0214" w:rsidP="00ED09C7">
            <w:pPr>
              <w:ind w:left="113" w:right="113"/>
              <w:rPr>
                <w:rFonts w:ascii="Times New Roman" w:hAnsi="Times New Roman"/>
                <w:sz w:val="21"/>
                <w:szCs w:val="21"/>
              </w:rPr>
            </w:pPr>
          </w:p>
          <w:p w:rsidR="001D0214" w:rsidRPr="005F7685" w:rsidRDefault="001D0214" w:rsidP="00ED09C7">
            <w:pPr>
              <w:rPr>
                <w:rFonts w:ascii="Times New Roman" w:hAnsi="Times New Roman"/>
                <w:bCs/>
                <w:sz w:val="21"/>
                <w:szCs w:val="21"/>
              </w:rPr>
            </w:pPr>
            <w:r w:rsidRPr="005F7685">
              <w:rPr>
                <w:rFonts w:ascii="Times New Roman" w:hAnsi="Times New Roman"/>
                <w:b/>
                <w:sz w:val="21"/>
                <w:szCs w:val="20"/>
              </w:rPr>
              <w:sym w:font="Webdings" w:char="F048"/>
            </w:r>
            <w:r w:rsidRPr="005F7685">
              <w:rPr>
                <w:rFonts w:ascii="Times New Roman" w:hAnsi="Times New Roman"/>
                <w:bCs/>
                <w:sz w:val="21"/>
                <w:szCs w:val="21"/>
              </w:rPr>
              <w:t>Çevreden seçilen bir olay ve günlük hayatla bağlantılı problemler çözdürülür ve kurdurulur.</w:t>
            </w:r>
          </w:p>
          <w:p w:rsidR="001D0214" w:rsidRPr="005F7685" w:rsidRDefault="001D0214" w:rsidP="00ED09C7">
            <w:pPr>
              <w:rPr>
                <w:rFonts w:ascii="Times New Roman" w:hAnsi="Times New Roman"/>
                <w:sz w:val="21"/>
                <w:szCs w:val="21"/>
              </w:rPr>
            </w:pPr>
          </w:p>
          <w:p w:rsidR="001D0214" w:rsidRPr="005F7685" w:rsidRDefault="001D0214" w:rsidP="00ED09C7">
            <w:pPr>
              <w:rPr>
                <w:rFonts w:ascii="Times New Roman" w:hAnsi="Times New Roman"/>
                <w:sz w:val="21"/>
                <w:szCs w:val="21"/>
              </w:rPr>
            </w:pPr>
            <w:r w:rsidRPr="005F7685">
              <w:rPr>
                <w:rFonts w:ascii="Times New Roman" w:hAnsi="Times New Roman"/>
                <w:b/>
                <w:sz w:val="21"/>
                <w:szCs w:val="21"/>
              </w:rPr>
              <w:t xml:space="preserve">[!]  </w:t>
            </w:r>
            <w:r w:rsidRPr="005F7685">
              <w:rPr>
                <w:rFonts w:ascii="Times New Roman" w:hAnsi="Times New Roman"/>
                <w:sz w:val="21"/>
                <w:szCs w:val="21"/>
              </w:rPr>
              <w:t>En çok iki basamaklı doğal sayılarla, en çok iki çıkarma işlemini ve toplama işlemini gerektiren problemler çözdürülür.</w:t>
            </w:r>
          </w:p>
          <w:p w:rsidR="001D0214" w:rsidRPr="005F7685" w:rsidRDefault="001D0214" w:rsidP="00ED09C7">
            <w:pPr>
              <w:spacing w:before="80"/>
              <w:rPr>
                <w:rFonts w:ascii="Times New Roman" w:hAnsi="Times New Roman"/>
                <w:sz w:val="21"/>
                <w:szCs w:val="21"/>
              </w:rPr>
            </w:pPr>
            <w:r w:rsidRPr="005F7685">
              <w:rPr>
                <w:rFonts w:ascii="Times New Roman" w:hAnsi="Times New Roman"/>
                <w:b/>
                <w:sz w:val="21"/>
                <w:szCs w:val="21"/>
              </w:rPr>
              <w:t xml:space="preserve">[!]  </w:t>
            </w:r>
            <w:r w:rsidRPr="005F7685">
              <w:rPr>
                <w:rFonts w:ascii="Times New Roman" w:hAnsi="Times New Roman"/>
                <w:sz w:val="21"/>
                <w:szCs w:val="21"/>
              </w:rPr>
              <w:t>Problemlerdeki veriler ve işlem sonuçlar bu sınıftaki sayı sınırlılıkları içerisinde olmalıdır.</w:t>
            </w:r>
          </w:p>
          <w:p w:rsidR="001D0214" w:rsidRDefault="001D0214" w:rsidP="00ED09C7">
            <w:pPr>
              <w:spacing w:before="80"/>
              <w:rPr>
                <w:rFonts w:ascii="Times New Roman" w:hAnsi="Times New Roman"/>
                <w:sz w:val="21"/>
                <w:szCs w:val="21"/>
              </w:rPr>
            </w:pPr>
            <w:r w:rsidRPr="005F7685">
              <w:rPr>
                <w:rFonts w:ascii="Times New Roman" w:hAnsi="Times New Roman"/>
                <w:b/>
                <w:sz w:val="21"/>
                <w:szCs w:val="21"/>
              </w:rPr>
              <w:t xml:space="preserve">[!]  </w:t>
            </w:r>
            <w:r w:rsidRPr="005F7685">
              <w:rPr>
                <w:rFonts w:ascii="Times New Roman" w:hAnsi="Times New Roman"/>
                <w:sz w:val="21"/>
                <w:szCs w:val="21"/>
              </w:rPr>
              <w:t>Edinilmiş diğer işlem becerileri ile birlikte başka becerileri kullanmayı gerektiren  problemler de çözdürülür ve kurdurulur.</w:t>
            </w:r>
          </w:p>
          <w:p w:rsidR="001D0214" w:rsidRDefault="001D0214" w:rsidP="00ED09C7">
            <w:pPr>
              <w:spacing w:before="80"/>
              <w:rPr>
                <w:rFonts w:ascii="Times New Roman" w:hAnsi="Times New Roman"/>
                <w:sz w:val="21"/>
                <w:szCs w:val="21"/>
              </w:rPr>
            </w:pPr>
          </w:p>
          <w:p w:rsidR="001D0214" w:rsidRPr="00ED09C7" w:rsidRDefault="001D0214" w:rsidP="00ED09C7">
            <w:pPr>
              <w:spacing w:before="80"/>
              <w:rPr>
                <w:rFonts w:ascii="Times New Roman" w:hAnsi="Times New Roman"/>
                <w:sz w:val="21"/>
                <w:szCs w:val="21"/>
              </w:rPr>
            </w:pPr>
          </w:p>
        </w:tc>
        <w:tc>
          <w:tcPr>
            <w:tcW w:w="2090" w:type="dxa"/>
            <w:vAlign w:val="center"/>
          </w:tcPr>
          <w:p w:rsidR="001D0214" w:rsidRPr="005F7685" w:rsidRDefault="001D0214" w:rsidP="00A602C1">
            <w:pPr>
              <w:rPr>
                <w:bCs/>
                <w:color w:val="000000"/>
                <w:sz w:val="20"/>
                <w:szCs w:val="20"/>
              </w:rPr>
            </w:pPr>
            <w:r w:rsidRPr="005F7685">
              <w:rPr>
                <w:b/>
                <w:bCs/>
                <w:color w:val="000000"/>
                <w:sz w:val="20"/>
                <w:szCs w:val="20"/>
              </w:rPr>
              <w:sym w:font="Webdings" w:char="F060"/>
            </w:r>
            <w:r w:rsidRPr="005F7685">
              <w:rPr>
                <w:bCs/>
                <w:color w:val="000000"/>
                <w:sz w:val="20"/>
                <w:szCs w:val="20"/>
              </w:rPr>
              <w:t xml:space="preserve">Türkçe dersi “Yazma” öğrenme alanı Yazma Kurallarını Uygulama </w:t>
            </w:r>
          </w:p>
          <w:p w:rsidR="001D0214" w:rsidRPr="001236F7" w:rsidRDefault="001D0214" w:rsidP="00A602C1">
            <w:r w:rsidRPr="005F7685">
              <w:rPr>
                <w:bCs/>
                <w:color w:val="000000"/>
                <w:sz w:val="20"/>
                <w:szCs w:val="20"/>
              </w:rPr>
              <w:t>(Kazanım 6)</w:t>
            </w:r>
          </w:p>
        </w:tc>
        <w:tc>
          <w:tcPr>
            <w:tcW w:w="1650" w:type="dxa"/>
            <w:vMerge/>
          </w:tcPr>
          <w:p w:rsidR="001D0214" w:rsidRPr="005F7685" w:rsidRDefault="001D0214" w:rsidP="00A602C1">
            <w:pPr>
              <w:rPr>
                <w:rFonts w:ascii="Times New Roman" w:hAnsi="Times New Roman"/>
                <w:sz w:val="20"/>
                <w:szCs w:val="20"/>
              </w:rPr>
            </w:pPr>
          </w:p>
        </w:tc>
        <w:tc>
          <w:tcPr>
            <w:tcW w:w="1430" w:type="dxa"/>
            <w:vMerge/>
          </w:tcPr>
          <w:p w:rsidR="001D0214" w:rsidRPr="005F7685" w:rsidRDefault="001D0214" w:rsidP="00A602C1">
            <w:pPr>
              <w:pStyle w:val="NormalWeb"/>
              <w:spacing w:before="0" w:beforeAutospacing="0" w:after="0" w:afterAutospacing="0"/>
              <w:rPr>
                <w:sz w:val="20"/>
                <w:szCs w:val="20"/>
              </w:rPr>
            </w:pPr>
          </w:p>
        </w:tc>
        <w:tc>
          <w:tcPr>
            <w:tcW w:w="1986" w:type="dxa"/>
            <w:vMerge/>
          </w:tcPr>
          <w:p w:rsidR="001D0214" w:rsidRPr="005F7685" w:rsidRDefault="001D0214" w:rsidP="00A602C1">
            <w:pPr>
              <w:rPr>
                <w:rFonts w:ascii="Times New Roman" w:hAnsi="Times New Roman"/>
                <w:sz w:val="22"/>
              </w:rPr>
            </w:pPr>
          </w:p>
        </w:tc>
      </w:tr>
      <w:tr w:rsidR="001D0214" w:rsidTr="00B566E1">
        <w:tc>
          <w:tcPr>
            <w:tcW w:w="1208" w:type="dxa"/>
            <w:gridSpan w:val="3"/>
          </w:tcPr>
          <w:p w:rsidR="001D0214" w:rsidRPr="005F7685" w:rsidRDefault="001D0214" w:rsidP="00A602C1">
            <w:pPr>
              <w:tabs>
                <w:tab w:val="left" w:pos="1455"/>
              </w:tabs>
              <w:jc w:val="center"/>
              <w:rPr>
                <w:rFonts w:ascii="Times New Roman" w:hAnsi="Times New Roman"/>
                <w:sz w:val="22"/>
              </w:rPr>
            </w:pPr>
            <w:r w:rsidRPr="005F7685">
              <w:rPr>
                <w:rFonts w:ascii="Times New Roman" w:hAnsi="Times New Roman"/>
                <w:sz w:val="22"/>
                <w:szCs w:val="22"/>
              </w:rPr>
              <w:t>SÜRE</w:t>
            </w:r>
          </w:p>
        </w:tc>
        <w:tc>
          <w:tcPr>
            <w:tcW w:w="12650" w:type="dxa"/>
            <w:gridSpan w:val="6"/>
          </w:tcPr>
          <w:p w:rsidR="001D0214" w:rsidRPr="005F7685" w:rsidRDefault="001D0214" w:rsidP="00A602C1">
            <w:pPr>
              <w:tabs>
                <w:tab w:val="left" w:pos="1455"/>
              </w:tabs>
              <w:rPr>
                <w:sz w:val="22"/>
              </w:rPr>
            </w:pPr>
            <w:r>
              <w:rPr>
                <w:sz w:val="22"/>
                <w:szCs w:val="22"/>
              </w:rPr>
              <w:t>3.Ünite  29 Şubat 2016- 17 Haziran (79 saat)</w:t>
            </w:r>
          </w:p>
        </w:tc>
        <w:tc>
          <w:tcPr>
            <w:tcW w:w="1986" w:type="dxa"/>
          </w:tcPr>
          <w:p w:rsidR="001D0214" w:rsidRPr="00A66F2C" w:rsidRDefault="001D0214" w:rsidP="00A602C1">
            <w:pPr>
              <w:tabs>
                <w:tab w:val="left" w:pos="1455"/>
              </w:tabs>
            </w:pPr>
          </w:p>
        </w:tc>
      </w:tr>
      <w:tr w:rsidR="001D0214" w:rsidTr="00B566E1">
        <w:trPr>
          <w:cantSplit/>
          <w:trHeight w:val="827"/>
        </w:trPr>
        <w:tc>
          <w:tcPr>
            <w:tcW w:w="438" w:type="dxa"/>
            <w:textDirection w:val="btLr"/>
          </w:tcPr>
          <w:p w:rsidR="001D0214" w:rsidRPr="005F7685" w:rsidRDefault="001D0214" w:rsidP="00A602C1">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A602C1">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30" w:type="dxa"/>
            <w:textDirection w:val="btLr"/>
          </w:tcPr>
          <w:p w:rsidR="001D0214" w:rsidRPr="005F7685" w:rsidRDefault="001D0214" w:rsidP="00A602C1">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4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A602C1">
            <w:pPr>
              <w:jc w:val="center"/>
              <w:rPr>
                <w:rFonts w:ascii="Times New Roman" w:hAnsi="Times New Roman"/>
                <w:szCs w:val="16"/>
              </w:rPr>
            </w:pPr>
            <w:r w:rsidRPr="005F7685">
              <w:rPr>
                <w:rFonts w:ascii="Times New Roman" w:hAnsi="Times New Roman"/>
                <w:b/>
                <w:szCs w:val="16"/>
              </w:rPr>
              <w:t>ALT ÖĞRENME ALANI</w:t>
            </w:r>
          </w:p>
        </w:tc>
        <w:tc>
          <w:tcPr>
            <w:tcW w:w="5940" w:type="dxa"/>
            <w:gridSpan w:val="2"/>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A602C1">
            <w:pPr>
              <w:jc w:val="center"/>
              <w:rPr>
                <w:rFonts w:ascii="Times New Roman" w:hAnsi="Times New Roman"/>
                <w:szCs w:val="16"/>
              </w:rPr>
            </w:pPr>
            <w:r w:rsidRPr="005F7685">
              <w:rPr>
                <w:rFonts w:ascii="Times New Roman" w:hAnsi="Times New Roman"/>
                <w:b/>
                <w:szCs w:val="16"/>
              </w:rPr>
              <w:t>ETKİNLİK ÖRNEKLERİ AÇIKLAMALAR</w:t>
            </w:r>
          </w:p>
        </w:tc>
        <w:tc>
          <w:tcPr>
            <w:tcW w:w="2090" w:type="dxa"/>
            <w:vAlign w:val="center"/>
          </w:tcPr>
          <w:p w:rsidR="001D0214" w:rsidRPr="005F7685" w:rsidRDefault="001D0214" w:rsidP="00A602C1">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szCs w:val="16"/>
              </w:rPr>
              <w:t>ARAÇ-GEREÇ</w:t>
            </w:r>
          </w:p>
        </w:tc>
        <w:tc>
          <w:tcPr>
            <w:tcW w:w="143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A602C1">
            <w:pPr>
              <w:tabs>
                <w:tab w:val="left" w:pos="1455"/>
              </w:tabs>
              <w:rPr>
                <w:rFonts w:ascii="Times New Roman" w:hAnsi="Times New Roman"/>
                <w:b/>
                <w:szCs w:val="16"/>
              </w:rPr>
            </w:pPr>
          </w:p>
          <w:p w:rsidR="001D0214" w:rsidRPr="005F7685" w:rsidRDefault="001D0214" w:rsidP="00A602C1">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ED01C2">
        <w:trPr>
          <w:trHeight w:val="1017"/>
        </w:trPr>
        <w:tc>
          <w:tcPr>
            <w:tcW w:w="438" w:type="dxa"/>
            <w:vMerge w:val="restart"/>
            <w:textDirection w:val="btLr"/>
          </w:tcPr>
          <w:p w:rsidR="001D0214" w:rsidRPr="005F7685" w:rsidRDefault="001D0214" w:rsidP="00B566E1">
            <w:pPr>
              <w:tabs>
                <w:tab w:val="left" w:pos="1455"/>
              </w:tabs>
              <w:ind w:left="113" w:right="113"/>
              <w:jc w:val="center"/>
              <w:rPr>
                <w:rFonts w:ascii="Times New Roman" w:hAnsi="Times New Roman"/>
                <w:b/>
                <w:sz w:val="22"/>
              </w:rPr>
            </w:pPr>
            <w:r w:rsidRPr="005F7685">
              <w:rPr>
                <w:rFonts w:ascii="Times New Roman" w:hAnsi="Times New Roman"/>
                <w:b/>
                <w:sz w:val="22"/>
                <w:szCs w:val="22"/>
              </w:rPr>
              <w:t>MART</w:t>
            </w: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tc>
        <w:tc>
          <w:tcPr>
            <w:tcW w:w="440" w:type="dxa"/>
            <w:vMerge w:val="restart"/>
            <w:textDirection w:val="btLr"/>
          </w:tcPr>
          <w:p w:rsidR="001D0214" w:rsidRPr="005F7685" w:rsidRDefault="001D0214" w:rsidP="00ED01C2">
            <w:pPr>
              <w:tabs>
                <w:tab w:val="left" w:pos="1455"/>
              </w:tabs>
              <w:ind w:left="113" w:right="113"/>
              <w:rPr>
                <w:rFonts w:ascii="Times New Roman" w:hAnsi="Times New Roman"/>
                <w:sz w:val="20"/>
                <w:szCs w:val="20"/>
              </w:rPr>
            </w:pPr>
            <w:r w:rsidRPr="005F7685">
              <w:rPr>
                <w:rFonts w:ascii="Times New Roman" w:hAnsi="Times New Roman"/>
                <w:sz w:val="20"/>
                <w:szCs w:val="20"/>
              </w:rPr>
              <w:t>21.Hafta  29 Şubat- 4 Mart</w:t>
            </w:r>
          </w:p>
          <w:p w:rsidR="001D0214" w:rsidRPr="005F7685" w:rsidRDefault="001D0214" w:rsidP="00B566E1">
            <w:pPr>
              <w:tabs>
                <w:tab w:val="left" w:pos="1455"/>
              </w:tabs>
              <w:ind w:left="113" w:right="113"/>
              <w:rPr>
                <w:rFonts w:ascii="Times New Roman" w:hAnsi="Times New Roman"/>
                <w:sz w:val="22"/>
              </w:rPr>
            </w:pPr>
          </w:p>
          <w:p w:rsidR="001D0214" w:rsidRPr="005F7685" w:rsidRDefault="001D0214" w:rsidP="00B566E1">
            <w:pPr>
              <w:tabs>
                <w:tab w:val="left" w:pos="1455"/>
              </w:tabs>
              <w:ind w:left="113" w:right="113"/>
              <w:rPr>
                <w:rFonts w:ascii="Times New Roman" w:hAnsi="Times New Roman"/>
                <w:sz w:val="22"/>
              </w:rPr>
            </w:pPr>
          </w:p>
          <w:p w:rsidR="001D0214" w:rsidRPr="005F7685" w:rsidRDefault="001D0214" w:rsidP="00B566E1">
            <w:pPr>
              <w:tabs>
                <w:tab w:val="left" w:pos="1455"/>
              </w:tabs>
              <w:ind w:left="113" w:right="113"/>
              <w:rPr>
                <w:rFonts w:ascii="Times New Roman" w:hAnsi="Times New Roman"/>
                <w:sz w:val="22"/>
              </w:rPr>
            </w:pPr>
          </w:p>
          <w:p w:rsidR="001D0214" w:rsidRPr="005F7685" w:rsidRDefault="001D0214" w:rsidP="00B566E1">
            <w:pPr>
              <w:tabs>
                <w:tab w:val="left" w:pos="1455"/>
              </w:tabs>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ED01C2">
            <w:pPr>
              <w:tabs>
                <w:tab w:val="left" w:pos="1455"/>
              </w:tabs>
              <w:ind w:left="113" w:right="113"/>
              <w:rPr>
                <w:rFonts w:ascii="Times New Roman" w:hAnsi="Times New Roman"/>
                <w:sz w:val="20"/>
                <w:szCs w:val="20"/>
              </w:rPr>
            </w:pPr>
            <w:r w:rsidRPr="005F7685">
              <w:rPr>
                <w:rFonts w:ascii="Times New Roman" w:hAnsi="Times New Roman"/>
                <w:sz w:val="20"/>
                <w:szCs w:val="20"/>
              </w:rPr>
              <w:t>22.Hafta  7-11 Mart</w:t>
            </w:r>
          </w:p>
          <w:p w:rsidR="001D0214" w:rsidRPr="005F7685" w:rsidRDefault="001D0214" w:rsidP="00B566E1">
            <w:pPr>
              <w:tabs>
                <w:tab w:val="left" w:pos="1455"/>
              </w:tabs>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tc>
        <w:tc>
          <w:tcPr>
            <w:tcW w:w="330" w:type="dxa"/>
            <w:vMerge w:val="restart"/>
          </w:tcPr>
          <w:p w:rsidR="001D0214" w:rsidRPr="005F7685" w:rsidRDefault="001D0214" w:rsidP="00B566E1">
            <w:pPr>
              <w:rPr>
                <w:rFonts w:ascii="Times New Roman" w:hAnsi="Times New Roman"/>
                <w:sz w:val="22"/>
              </w:rPr>
            </w:pPr>
          </w:p>
          <w:p w:rsidR="001D0214" w:rsidRPr="005F7685" w:rsidRDefault="001D0214" w:rsidP="00B566E1">
            <w:pPr>
              <w:rPr>
                <w:rFonts w:ascii="Times New Roman" w:hAnsi="Times New Roman"/>
                <w:sz w:val="22"/>
              </w:rPr>
            </w:pPr>
          </w:p>
          <w:p w:rsidR="001D0214" w:rsidRPr="005F7685" w:rsidRDefault="001D0214" w:rsidP="00B566E1">
            <w:pPr>
              <w:rPr>
                <w:rFonts w:ascii="Times New Roman" w:hAnsi="Times New Roman"/>
                <w:sz w:val="22"/>
              </w:rPr>
            </w:pPr>
          </w:p>
          <w:p w:rsidR="001D0214" w:rsidRPr="005F7685" w:rsidRDefault="001D0214" w:rsidP="00B566E1">
            <w:pPr>
              <w:rPr>
                <w:rFonts w:ascii="Times New Roman" w:hAnsi="Times New Roman"/>
                <w:sz w:val="22"/>
              </w:rPr>
            </w:pPr>
            <w:r>
              <w:rPr>
                <w:rFonts w:ascii="Times New Roman" w:hAnsi="Times New Roman"/>
                <w:sz w:val="22"/>
                <w:szCs w:val="22"/>
              </w:rPr>
              <w:t>5</w:t>
            </w:r>
          </w:p>
          <w:p w:rsidR="001D0214" w:rsidRPr="005F7685" w:rsidRDefault="001D0214" w:rsidP="00A602C1">
            <w:pPr>
              <w:rPr>
                <w:rFonts w:ascii="Times New Roman" w:hAnsi="Times New Roman"/>
                <w:sz w:val="22"/>
              </w:rPr>
            </w:pPr>
          </w:p>
        </w:tc>
        <w:tc>
          <w:tcPr>
            <w:tcW w:w="1540" w:type="dxa"/>
            <w:vMerge w:val="restart"/>
          </w:tcPr>
          <w:p w:rsidR="001D0214" w:rsidRPr="00B566E1" w:rsidRDefault="001D0214" w:rsidP="00B566E1">
            <w:pPr>
              <w:rPr>
                <w:rFonts w:ascii="Times New Roman" w:hAnsi="Times New Roman"/>
                <w:sz w:val="20"/>
                <w:szCs w:val="20"/>
              </w:rPr>
            </w:pPr>
          </w:p>
          <w:p w:rsidR="001D0214" w:rsidRPr="005F7685" w:rsidRDefault="001D0214" w:rsidP="00B566E1">
            <w:pPr>
              <w:rPr>
                <w:rFonts w:ascii="Times New Roman" w:hAnsi="Times New Roman"/>
                <w:sz w:val="20"/>
                <w:szCs w:val="20"/>
              </w:rPr>
            </w:pPr>
            <w:r w:rsidRPr="005F7685">
              <w:rPr>
                <w:rFonts w:ascii="Times New Roman" w:hAnsi="Times New Roman"/>
                <w:b/>
                <w:sz w:val="20"/>
                <w:szCs w:val="20"/>
              </w:rPr>
              <w:t>SAYILAR</w:t>
            </w:r>
          </w:p>
          <w:p w:rsidR="001D0214" w:rsidRPr="005F7685" w:rsidRDefault="001D0214" w:rsidP="00B566E1">
            <w:pPr>
              <w:rPr>
                <w:rFonts w:ascii="Times New Roman" w:hAnsi="Times New Roman"/>
                <w:sz w:val="20"/>
                <w:szCs w:val="20"/>
              </w:rPr>
            </w:pPr>
            <w:r w:rsidRPr="005F7685">
              <w:rPr>
                <w:rFonts w:ascii="Times New Roman" w:hAnsi="Times New Roman"/>
                <w:sz w:val="20"/>
                <w:szCs w:val="20"/>
              </w:rPr>
              <w:t xml:space="preserve">Doğal Sayılarla </w:t>
            </w:r>
          </w:p>
          <w:p w:rsidR="001D0214" w:rsidRPr="00B566E1" w:rsidRDefault="001D0214" w:rsidP="00B566E1">
            <w:pPr>
              <w:rPr>
                <w:rFonts w:ascii="Times New Roman" w:hAnsi="Times New Roman"/>
                <w:sz w:val="20"/>
                <w:szCs w:val="20"/>
              </w:rPr>
            </w:pPr>
            <w:r w:rsidRPr="005F7685">
              <w:rPr>
                <w:rFonts w:ascii="Times New Roman" w:hAnsi="Times New Roman"/>
                <w:sz w:val="20"/>
                <w:szCs w:val="20"/>
              </w:rPr>
              <w:t>Çarpma İşlemi</w:t>
            </w:r>
          </w:p>
          <w:p w:rsidR="001D0214" w:rsidRPr="00B566E1" w:rsidRDefault="001D0214" w:rsidP="00A602C1">
            <w:pPr>
              <w:rPr>
                <w:rFonts w:ascii="Times New Roman" w:hAnsi="Times New Roman"/>
                <w:sz w:val="20"/>
                <w:szCs w:val="20"/>
              </w:rPr>
            </w:pPr>
          </w:p>
        </w:tc>
        <w:tc>
          <w:tcPr>
            <w:tcW w:w="5940" w:type="dxa"/>
            <w:gridSpan w:val="2"/>
          </w:tcPr>
          <w:p w:rsidR="001D0214" w:rsidRPr="005F7685" w:rsidRDefault="001D0214" w:rsidP="00B566E1">
            <w:pPr>
              <w:rPr>
                <w:rFonts w:ascii="Times New Roman" w:hAnsi="Times New Roman"/>
                <w:color w:val="000000"/>
                <w:sz w:val="20"/>
                <w:szCs w:val="20"/>
              </w:rPr>
            </w:pPr>
            <w:r w:rsidRPr="005F7685">
              <w:rPr>
                <w:rFonts w:ascii="Times New Roman" w:hAnsi="Times New Roman"/>
                <w:color w:val="000000"/>
                <w:sz w:val="20"/>
                <w:szCs w:val="20"/>
              </w:rPr>
              <w:t>1. İki sayıyı çarpmanın ne anlama geldiğini modellerle açıklar.</w:t>
            </w:r>
          </w:p>
          <w:p w:rsidR="001D0214" w:rsidRPr="005F7685" w:rsidRDefault="001D0214" w:rsidP="00B566E1">
            <w:pPr>
              <w:ind w:left="113" w:right="113"/>
              <w:jc w:val="both"/>
              <w:rPr>
                <w:rFonts w:ascii="Verdana" w:hAnsi="Verdana"/>
                <w:b/>
                <w:sz w:val="10"/>
                <w:szCs w:val="10"/>
              </w:rPr>
            </w:pPr>
          </w:p>
          <w:p w:rsidR="001D0214" w:rsidRPr="00B566E1" w:rsidRDefault="001D0214" w:rsidP="00B566E1">
            <w:pPr>
              <w:ind w:left="113" w:right="113"/>
              <w:rPr>
                <w:sz w:val="18"/>
                <w:szCs w:val="18"/>
              </w:rPr>
            </w:pPr>
            <w:r w:rsidRPr="005F7685">
              <w:rPr>
                <w:rFonts w:ascii="Verdana" w:hAnsi="Verdana"/>
                <w:b/>
                <w:sz w:val="18"/>
                <w:szCs w:val="18"/>
              </w:rPr>
              <w:sym w:font="Webdings" w:char="F048"/>
            </w:r>
            <w:r w:rsidRPr="005F7685">
              <w:rPr>
                <w:rFonts w:ascii="Times New Roman" w:hAnsi="Times New Roman"/>
                <w:bCs/>
                <w:sz w:val="20"/>
                <w:szCs w:val="20"/>
              </w:rPr>
              <w:t>Aynı sayıda nesnelerden gruplar oluşturulur. Bu gruplar bir araya getirtilerek toplam nesne sayısı buldurulur. Bu toplamın, grup sayısı ile bir gruptaki nesne sayısının çarpımı olduğu fark ettirilir.</w:t>
            </w:r>
          </w:p>
        </w:tc>
        <w:tc>
          <w:tcPr>
            <w:tcW w:w="2090" w:type="dxa"/>
          </w:tcPr>
          <w:p w:rsidR="001D0214" w:rsidRPr="005F7685" w:rsidRDefault="001D0214" w:rsidP="00B566E1">
            <w:pPr>
              <w:widowControl w:val="0"/>
              <w:autoSpaceDE w:val="0"/>
              <w:autoSpaceDN w:val="0"/>
              <w:adjustRightInd w:val="0"/>
              <w:textAlignment w:val="center"/>
              <w:rPr>
                <w:rFonts w:ascii="Times New Roman" w:hAnsi="Times New Roman"/>
                <w:color w:val="000000"/>
                <w:szCs w:val="16"/>
              </w:rPr>
            </w:pPr>
          </w:p>
          <w:p w:rsidR="001D0214" w:rsidRPr="005F7685" w:rsidRDefault="001D0214" w:rsidP="00B566E1">
            <w:pPr>
              <w:widowControl w:val="0"/>
              <w:autoSpaceDE w:val="0"/>
              <w:autoSpaceDN w:val="0"/>
              <w:adjustRightInd w:val="0"/>
              <w:textAlignment w:val="center"/>
              <w:rPr>
                <w:szCs w:val="16"/>
              </w:rPr>
            </w:pPr>
          </w:p>
        </w:tc>
        <w:tc>
          <w:tcPr>
            <w:tcW w:w="1650" w:type="dxa"/>
            <w:vMerge w:val="restart"/>
          </w:tcPr>
          <w:p w:rsidR="001D0214" w:rsidRPr="005F7685" w:rsidRDefault="001D0214" w:rsidP="00B566E1">
            <w:pPr>
              <w:rPr>
                <w:rFonts w:ascii="Times New Roman" w:hAnsi="Times New Roman"/>
                <w:sz w:val="20"/>
                <w:szCs w:val="20"/>
              </w:rPr>
            </w:pPr>
          </w:p>
          <w:p w:rsidR="001D0214" w:rsidRPr="005F7685" w:rsidRDefault="001D0214" w:rsidP="00B566E1">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B566E1">
            <w:pPr>
              <w:rPr>
                <w:rFonts w:ascii="Times New Roman" w:hAnsi="Times New Roman"/>
                <w:sz w:val="20"/>
                <w:szCs w:val="20"/>
              </w:rPr>
            </w:pPr>
          </w:p>
          <w:p w:rsidR="001D0214" w:rsidRPr="005F7685" w:rsidRDefault="001D0214" w:rsidP="00B566E1">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B566E1">
            <w:pPr>
              <w:rPr>
                <w:rFonts w:ascii="Times New Roman" w:hAnsi="Times New Roman"/>
                <w:sz w:val="20"/>
                <w:szCs w:val="20"/>
              </w:rPr>
            </w:pPr>
          </w:p>
          <w:p w:rsidR="001D0214" w:rsidRPr="005F7685" w:rsidRDefault="001D0214" w:rsidP="00B566E1">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B566E1">
            <w:pPr>
              <w:rPr>
                <w:rFonts w:ascii="Times New Roman" w:hAnsi="Times New Roman"/>
                <w:sz w:val="20"/>
                <w:szCs w:val="20"/>
              </w:rPr>
            </w:pPr>
          </w:p>
          <w:p w:rsidR="001D0214" w:rsidRPr="005F7685" w:rsidRDefault="001D0214" w:rsidP="00B566E1">
            <w:pPr>
              <w:rPr>
                <w:rFonts w:ascii="Times New Roman" w:hAnsi="Times New Roman"/>
                <w:sz w:val="20"/>
                <w:szCs w:val="20"/>
              </w:rPr>
            </w:pPr>
            <w:r w:rsidRPr="005F7685">
              <w:rPr>
                <w:rFonts w:ascii="Times New Roman" w:hAnsi="Times New Roman"/>
                <w:sz w:val="20"/>
                <w:szCs w:val="20"/>
              </w:rPr>
              <w:t>4- Onluk Kartlar</w:t>
            </w:r>
          </w:p>
          <w:p w:rsidR="001D0214" w:rsidRPr="005F7685" w:rsidRDefault="001D0214" w:rsidP="00B566E1">
            <w:pPr>
              <w:rPr>
                <w:rFonts w:ascii="Times New Roman" w:hAnsi="Times New Roman"/>
                <w:sz w:val="20"/>
                <w:szCs w:val="20"/>
              </w:rPr>
            </w:pPr>
          </w:p>
          <w:p w:rsidR="001D0214" w:rsidRPr="005F7685" w:rsidRDefault="001D0214" w:rsidP="00B566E1">
            <w:pPr>
              <w:widowControl w:val="0"/>
              <w:autoSpaceDE w:val="0"/>
              <w:autoSpaceDN w:val="0"/>
              <w:adjustRightInd w:val="0"/>
              <w:textAlignment w:val="center"/>
              <w:rPr>
                <w:rFonts w:ascii="Times New Roman" w:hAnsi="Times New Roman"/>
                <w:color w:val="000000"/>
                <w:sz w:val="22"/>
              </w:rPr>
            </w:pPr>
            <w:r w:rsidRPr="005F7685">
              <w:rPr>
                <w:rFonts w:ascii="Times New Roman" w:hAnsi="Times New Roman"/>
                <w:sz w:val="20"/>
                <w:szCs w:val="20"/>
              </w:rPr>
              <w:t>5- Onluk Bloklar</w:t>
            </w:r>
          </w:p>
        </w:tc>
        <w:tc>
          <w:tcPr>
            <w:tcW w:w="1430" w:type="dxa"/>
            <w:vMerge w:val="restart"/>
          </w:tcPr>
          <w:p w:rsidR="001D0214" w:rsidRDefault="001D0214" w:rsidP="00B566E1">
            <w:pPr>
              <w:pStyle w:val="NormalWeb"/>
              <w:spacing w:before="0" w:beforeAutospacing="0" w:after="0" w:afterAutospacing="0"/>
            </w:pPr>
            <w:r w:rsidRPr="005F7685">
              <w:rPr>
                <w:sz w:val="20"/>
                <w:szCs w:val="20"/>
              </w:rPr>
              <w:t>1 – Soru-Yanıt</w:t>
            </w:r>
          </w:p>
          <w:p w:rsidR="001D0214" w:rsidRDefault="001D0214" w:rsidP="00B566E1">
            <w:pPr>
              <w:pStyle w:val="NormalWeb"/>
              <w:spacing w:before="0" w:beforeAutospacing="0" w:after="0" w:afterAutospacing="0"/>
            </w:pPr>
            <w:r w:rsidRPr="005F7685">
              <w:rPr>
                <w:sz w:val="20"/>
                <w:szCs w:val="20"/>
              </w:rPr>
              <w:t>2 – Beyin Fırtınası</w:t>
            </w:r>
          </w:p>
          <w:p w:rsidR="001D0214" w:rsidRDefault="001D0214" w:rsidP="00B566E1">
            <w:pPr>
              <w:pStyle w:val="NormalWeb"/>
              <w:spacing w:before="0" w:beforeAutospacing="0" w:after="0" w:afterAutospacing="0"/>
            </w:pPr>
            <w:r w:rsidRPr="005F7685">
              <w:rPr>
                <w:sz w:val="20"/>
                <w:szCs w:val="20"/>
              </w:rPr>
              <w:t>3 – Anlatım</w:t>
            </w:r>
          </w:p>
          <w:p w:rsidR="001D0214" w:rsidRDefault="001D0214" w:rsidP="00B566E1">
            <w:pPr>
              <w:pStyle w:val="NormalWeb"/>
              <w:spacing w:before="0" w:beforeAutospacing="0" w:after="0" w:afterAutospacing="0"/>
            </w:pPr>
            <w:r w:rsidRPr="005F7685">
              <w:rPr>
                <w:sz w:val="20"/>
                <w:szCs w:val="20"/>
              </w:rPr>
              <w:t>4 – Alıştırmalar</w:t>
            </w:r>
          </w:p>
          <w:p w:rsidR="001D0214" w:rsidRDefault="001D0214" w:rsidP="00B566E1">
            <w:pPr>
              <w:pStyle w:val="NormalWeb"/>
              <w:spacing w:before="0" w:beforeAutospacing="0" w:after="0" w:afterAutospacing="0"/>
            </w:pPr>
            <w:r w:rsidRPr="005F7685">
              <w:rPr>
                <w:sz w:val="20"/>
                <w:szCs w:val="20"/>
              </w:rPr>
              <w:t xml:space="preserve">5 – Grup </w:t>
            </w:r>
          </w:p>
          <w:p w:rsidR="001D0214" w:rsidRDefault="001D0214" w:rsidP="00B566E1">
            <w:pPr>
              <w:pStyle w:val="NormalWeb"/>
              <w:spacing w:before="0" w:beforeAutospacing="0" w:after="0" w:afterAutospacing="0"/>
            </w:pPr>
            <w:r w:rsidRPr="005F7685">
              <w:rPr>
                <w:sz w:val="20"/>
                <w:szCs w:val="20"/>
              </w:rPr>
              <w:t>       Tartışması</w:t>
            </w:r>
          </w:p>
          <w:p w:rsidR="001D0214" w:rsidRDefault="001D0214" w:rsidP="00B566E1">
            <w:pPr>
              <w:pStyle w:val="NormalWeb"/>
              <w:spacing w:before="0" w:beforeAutospacing="0" w:after="0" w:afterAutospacing="0"/>
            </w:pPr>
            <w:r w:rsidRPr="005F7685">
              <w:rPr>
                <w:sz w:val="20"/>
                <w:szCs w:val="20"/>
              </w:rPr>
              <w:t>6 – Gösteri</w:t>
            </w:r>
          </w:p>
          <w:p w:rsidR="001D0214" w:rsidRDefault="001D0214" w:rsidP="00B566E1">
            <w:pPr>
              <w:pStyle w:val="NormalWeb"/>
              <w:spacing w:before="0" w:beforeAutospacing="0" w:after="0" w:afterAutospacing="0"/>
            </w:pPr>
            <w:r w:rsidRPr="005F7685">
              <w:rPr>
                <w:sz w:val="20"/>
                <w:szCs w:val="20"/>
              </w:rPr>
              <w:t>7 – Rol Yapma</w:t>
            </w:r>
          </w:p>
          <w:p w:rsidR="001D0214" w:rsidRDefault="001D0214" w:rsidP="00B566E1">
            <w:pPr>
              <w:pStyle w:val="NormalWeb"/>
              <w:spacing w:before="0" w:beforeAutospacing="0" w:after="0" w:afterAutospacing="0"/>
            </w:pPr>
            <w:r w:rsidRPr="005F7685">
              <w:rPr>
                <w:sz w:val="20"/>
                <w:szCs w:val="20"/>
              </w:rPr>
              <w:t xml:space="preserve">8 – Problem </w:t>
            </w:r>
          </w:p>
          <w:p w:rsidR="001D0214" w:rsidRDefault="001D0214" w:rsidP="00B566E1">
            <w:pPr>
              <w:pStyle w:val="NormalWeb"/>
              <w:spacing w:before="0" w:beforeAutospacing="0" w:after="0" w:afterAutospacing="0"/>
            </w:pPr>
            <w:r w:rsidRPr="005F7685">
              <w:rPr>
                <w:sz w:val="20"/>
                <w:szCs w:val="20"/>
              </w:rPr>
              <w:t>       Çözme</w:t>
            </w:r>
          </w:p>
          <w:p w:rsidR="001D0214" w:rsidRDefault="001D0214" w:rsidP="00B566E1">
            <w:pPr>
              <w:pStyle w:val="NormalWeb"/>
              <w:spacing w:before="0" w:beforeAutospacing="0" w:after="0" w:afterAutospacing="0"/>
            </w:pPr>
            <w:r w:rsidRPr="005F7685">
              <w:rPr>
                <w:sz w:val="20"/>
                <w:szCs w:val="20"/>
              </w:rPr>
              <w:t xml:space="preserve">9 – Buluş Yoluyla </w:t>
            </w:r>
          </w:p>
          <w:p w:rsidR="001D0214" w:rsidRDefault="001D0214" w:rsidP="00B566E1">
            <w:pPr>
              <w:pStyle w:val="NormalWeb"/>
              <w:spacing w:before="0" w:beforeAutospacing="0" w:after="0" w:afterAutospacing="0"/>
            </w:pPr>
            <w:r w:rsidRPr="005F7685">
              <w:rPr>
                <w:sz w:val="20"/>
                <w:szCs w:val="20"/>
              </w:rPr>
              <w:t>       Öğretim</w:t>
            </w:r>
          </w:p>
          <w:p w:rsidR="001D0214" w:rsidRPr="005F7685" w:rsidRDefault="001D0214" w:rsidP="00B566E1">
            <w:pPr>
              <w:jc w:val="center"/>
              <w:rPr>
                <w:rFonts w:ascii="Times New Roman" w:hAnsi="Times New Roman"/>
                <w:sz w:val="22"/>
              </w:rPr>
            </w:pPr>
          </w:p>
        </w:tc>
        <w:tc>
          <w:tcPr>
            <w:tcW w:w="1986" w:type="dxa"/>
            <w:vMerge w:val="restart"/>
          </w:tcPr>
          <w:p w:rsidR="001D0214" w:rsidRPr="005F7685" w:rsidRDefault="001D0214" w:rsidP="00B566E1">
            <w:pPr>
              <w:rPr>
                <w:rFonts w:ascii="Times New Roman" w:hAnsi="Times New Roman"/>
                <w:sz w:val="22"/>
              </w:rPr>
            </w:pPr>
          </w:p>
          <w:p w:rsidR="001D0214" w:rsidRPr="005F7685" w:rsidRDefault="001D0214" w:rsidP="00B566E1">
            <w:pPr>
              <w:ind w:right="113"/>
              <w:rPr>
                <w:bCs/>
                <w:sz w:val="18"/>
                <w:szCs w:val="18"/>
              </w:rPr>
            </w:pPr>
            <w:r w:rsidRPr="005F7685">
              <w:rPr>
                <w:bCs/>
                <w:sz w:val="18"/>
                <w:szCs w:val="18"/>
              </w:rPr>
              <w:sym w:font="Wingdings" w:char="F034"/>
            </w:r>
            <w:r w:rsidRPr="005F7685">
              <w:rPr>
                <w:bCs/>
                <w:sz w:val="18"/>
                <w:szCs w:val="18"/>
              </w:rPr>
              <w:t xml:space="preserve"> Görevli, 40 dairelik bir apartmanda, 30 daireye toplantı haberini duyurdu. Apartmanda kaç daireye daha haber vermesi gerekir?</w:t>
            </w:r>
          </w:p>
          <w:p w:rsidR="001D0214" w:rsidRPr="005F7685" w:rsidRDefault="001D0214" w:rsidP="00B566E1">
            <w:pPr>
              <w:rPr>
                <w:rFonts w:ascii="Times New Roman" w:hAnsi="Times New Roman"/>
                <w:sz w:val="22"/>
              </w:rPr>
            </w:pPr>
          </w:p>
          <w:p w:rsidR="001D0214" w:rsidRPr="005F7685" w:rsidRDefault="001D0214" w:rsidP="00B566E1">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B566E1">
            <w:pPr>
              <w:rPr>
                <w:rFonts w:ascii="Times-Roman" w:hAnsi="Times-Roman" w:cs="Times-Roman"/>
                <w:color w:val="000000"/>
                <w:szCs w:val="16"/>
              </w:rPr>
            </w:pPr>
          </w:p>
          <w:p w:rsidR="001D0214" w:rsidRPr="005F7685" w:rsidRDefault="001D0214" w:rsidP="00B566E1">
            <w:pPr>
              <w:rPr>
                <w:rFonts w:ascii="Times New Roman" w:hAnsi="Times New Roman"/>
                <w:sz w:val="22"/>
              </w:rPr>
            </w:pPr>
          </w:p>
        </w:tc>
      </w:tr>
      <w:tr w:rsidR="001D0214" w:rsidRPr="005F7685" w:rsidTr="00ED01C2">
        <w:trPr>
          <w:trHeight w:val="2365"/>
        </w:trPr>
        <w:tc>
          <w:tcPr>
            <w:tcW w:w="438" w:type="dxa"/>
            <w:vMerge/>
          </w:tcPr>
          <w:p w:rsidR="001D0214" w:rsidRPr="005F7685" w:rsidRDefault="001D0214" w:rsidP="00B566E1">
            <w:pPr>
              <w:tabs>
                <w:tab w:val="left" w:pos="1455"/>
              </w:tabs>
              <w:rPr>
                <w:rFonts w:ascii="Times New Roman" w:hAnsi="Times New Roman"/>
                <w:sz w:val="22"/>
              </w:rPr>
            </w:pPr>
          </w:p>
        </w:tc>
        <w:tc>
          <w:tcPr>
            <w:tcW w:w="440" w:type="dxa"/>
            <w:vMerge/>
          </w:tcPr>
          <w:p w:rsidR="001D0214" w:rsidRPr="005F7685" w:rsidRDefault="001D0214" w:rsidP="00A602C1">
            <w:pPr>
              <w:ind w:left="113" w:right="113"/>
              <w:rPr>
                <w:rFonts w:ascii="Times New Roman" w:hAnsi="Times New Roman"/>
                <w:sz w:val="22"/>
              </w:rPr>
            </w:pPr>
          </w:p>
        </w:tc>
        <w:tc>
          <w:tcPr>
            <w:tcW w:w="330" w:type="dxa"/>
            <w:vMerge/>
          </w:tcPr>
          <w:p w:rsidR="001D0214" w:rsidRPr="005F7685" w:rsidRDefault="001D0214" w:rsidP="00A602C1">
            <w:pPr>
              <w:rPr>
                <w:rFonts w:ascii="Times New Roman" w:hAnsi="Times New Roman"/>
                <w:sz w:val="22"/>
              </w:rPr>
            </w:pPr>
          </w:p>
        </w:tc>
        <w:tc>
          <w:tcPr>
            <w:tcW w:w="1540" w:type="dxa"/>
            <w:vMerge/>
          </w:tcPr>
          <w:p w:rsidR="001D0214" w:rsidRPr="005F7685" w:rsidRDefault="001D0214" w:rsidP="00B566E1">
            <w:pPr>
              <w:rPr>
                <w:rFonts w:ascii="Times New Roman" w:hAnsi="Times New Roman"/>
                <w:sz w:val="20"/>
                <w:szCs w:val="20"/>
              </w:rPr>
            </w:pPr>
          </w:p>
        </w:tc>
        <w:tc>
          <w:tcPr>
            <w:tcW w:w="5940" w:type="dxa"/>
            <w:gridSpan w:val="2"/>
          </w:tcPr>
          <w:p w:rsidR="001D0214" w:rsidRPr="005F7685" w:rsidRDefault="001D0214" w:rsidP="00B566E1">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2. Toplamları 20’ye kadar ve toplananları aynı olan toplama işlemlerini, çarpma işlemine dönüştürerek çarpma işlemini yapar.</w:t>
            </w:r>
          </w:p>
          <w:p w:rsidR="001D0214" w:rsidRPr="005F7685" w:rsidRDefault="001D0214" w:rsidP="00B566E1">
            <w:pPr>
              <w:widowControl w:val="0"/>
              <w:autoSpaceDE w:val="0"/>
              <w:autoSpaceDN w:val="0"/>
              <w:adjustRightInd w:val="0"/>
              <w:textAlignment w:val="center"/>
              <w:rPr>
                <w:rFonts w:ascii="Times New Roman" w:hAnsi="Times New Roman"/>
                <w:color w:val="000000"/>
                <w:sz w:val="10"/>
                <w:szCs w:val="10"/>
              </w:rPr>
            </w:pPr>
          </w:p>
          <w:p w:rsidR="001D0214" w:rsidRPr="005F7685" w:rsidRDefault="001D0214" w:rsidP="00B566E1">
            <w:pPr>
              <w:rPr>
                <w:sz w:val="18"/>
                <w:szCs w:val="18"/>
              </w:rPr>
            </w:pPr>
            <w:r w:rsidRPr="005F7685">
              <w:rPr>
                <w:rFonts w:ascii="Verdana" w:hAnsi="Verdana"/>
                <w:b/>
                <w:sz w:val="18"/>
                <w:szCs w:val="18"/>
              </w:rPr>
              <w:sym w:font="Webdings" w:char="F048"/>
            </w:r>
            <w:r w:rsidRPr="005F7685">
              <w:rPr>
                <w:rFonts w:ascii="Times New Roman" w:hAnsi="Times New Roman"/>
                <w:bCs/>
                <w:sz w:val="20"/>
                <w:szCs w:val="20"/>
              </w:rPr>
              <w:t xml:space="preserve">Somut nesnelerle modelleme yaptırılır.Öğrencilerden kullanılan modele uygun ifadeler seçerek çarpma işlemine karşılık gelen durumu sözel olarak açıklamaları istenir. Örneğin; “İçinde 4 tane kurabiye  olan kutulardan 3 tane var.” </w:t>
            </w:r>
            <w:r w:rsidRPr="005F7685">
              <w:rPr>
                <w:rFonts w:ascii="Times New Roman" w:hAnsi="Times New Roman"/>
                <w:sz w:val="20"/>
                <w:szCs w:val="20"/>
              </w:rPr>
              <w:t xml:space="preserve"> vb.</w:t>
            </w:r>
          </w:p>
          <w:p w:rsidR="001D0214" w:rsidRPr="005F7685" w:rsidRDefault="001D0214" w:rsidP="00B566E1">
            <w:pPr>
              <w:widowControl w:val="0"/>
              <w:autoSpaceDE w:val="0"/>
              <w:autoSpaceDN w:val="0"/>
              <w:adjustRightInd w:val="0"/>
              <w:textAlignment w:val="center"/>
              <w:rPr>
                <w:rFonts w:ascii="Times New Roman" w:hAnsi="Times New Roman"/>
                <w:color w:val="000000"/>
                <w:sz w:val="10"/>
                <w:szCs w:val="10"/>
              </w:rPr>
            </w:pPr>
          </w:p>
          <w:p w:rsidR="001D0214" w:rsidRPr="005F7685" w:rsidRDefault="001D0214" w:rsidP="00B566E1">
            <w:pPr>
              <w:rPr>
                <w:rFonts w:ascii="Times New Roman" w:hAnsi="Times New Roman"/>
                <w:sz w:val="19"/>
                <w:szCs w:val="19"/>
              </w:rPr>
            </w:pPr>
            <w:r w:rsidRPr="005F7685">
              <w:rPr>
                <w:rFonts w:ascii="Times New Roman" w:hAnsi="Times New Roman"/>
                <w:b/>
                <w:sz w:val="19"/>
                <w:szCs w:val="19"/>
              </w:rPr>
              <w:t xml:space="preserve">[!]  </w:t>
            </w:r>
            <w:r w:rsidRPr="005F7685">
              <w:rPr>
                <w:rFonts w:ascii="Times New Roman" w:hAnsi="Times New Roman"/>
                <w:sz w:val="19"/>
                <w:szCs w:val="19"/>
              </w:rPr>
              <w:t xml:space="preserve">“Çarpan”” ve “çarpım” kelimeleri ile “x” (çarpı) işaretinin çarpma işlemine ait ifadeler olduğu vurgulanarak “kaç tane”, “kaç kere” </w:t>
            </w:r>
          </w:p>
          <w:p w:rsidR="001D0214" w:rsidRPr="005F7685" w:rsidRDefault="001D0214" w:rsidP="00B566E1">
            <w:pPr>
              <w:rPr>
                <w:rFonts w:ascii="Times New Roman" w:hAnsi="Times New Roman"/>
                <w:sz w:val="10"/>
                <w:szCs w:val="10"/>
              </w:rPr>
            </w:pPr>
            <w:r w:rsidRPr="005F7685">
              <w:rPr>
                <w:rFonts w:ascii="Times New Roman" w:hAnsi="Times New Roman"/>
                <w:sz w:val="19"/>
                <w:szCs w:val="19"/>
              </w:rPr>
              <w:t>ifadelerinin çarpma işlemiyle ilişkisi belirtilir.</w:t>
            </w:r>
          </w:p>
        </w:tc>
        <w:tc>
          <w:tcPr>
            <w:tcW w:w="2090" w:type="dxa"/>
            <w:vAlign w:val="center"/>
          </w:tcPr>
          <w:p w:rsidR="001D0214" w:rsidRPr="005F7685" w:rsidRDefault="001D0214" w:rsidP="00B566E1">
            <w:pPr>
              <w:rPr>
                <w:bCs/>
                <w:sz w:val="20"/>
                <w:szCs w:val="20"/>
              </w:rPr>
            </w:pPr>
            <w:r w:rsidRPr="005F7685">
              <w:rPr>
                <w:b/>
                <w:bCs/>
                <w:sz w:val="20"/>
                <w:szCs w:val="20"/>
              </w:rPr>
              <w:sym w:font="MS Outlook" w:char="F043"/>
            </w:r>
            <w:r w:rsidRPr="005F7685">
              <w:rPr>
                <w:bCs/>
                <w:sz w:val="20"/>
                <w:szCs w:val="20"/>
              </w:rPr>
              <w:t xml:space="preserve">Doğal Sayılar  </w:t>
            </w:r>
          </w:p>
        </w:tc>
        <w:tc>
          <w:tcPr>
            <w:tcW w:w="1650" w:type="dxa"/>
            <w:vMerge/>
          </w:tcPr>
          <w:p w:rsidR="001D0214" w:rsidRPr="005F7685" w:rsidRDefault="001D0214" w:rsidP="00B566E1">
            <w:pPr>
              <w:rPr>
                <w:rFonts w:ascii="Times New Roman" w:hAnsi="Times New Roman"/>
                <w:sz w:val="20"/>
                <w:szCs w:val="20"/>
              </w:rPr>
            </w:pPr>
          </w:p>
        </w:tc>
        <w:tc>
          <w:tcPr>
            <w:tcW w:w="1430" w:type="dxa"/>
            <w:vMerge/>
          </w:tcPr>
          <w:p w:rsidR="001D0214" w:rsidRPr="005F7685" w:rsidRDefault="001D0214" w:rsidP="00B566E1">
            <w:pPr>
              <w:pStyle w:val="NormalWeb"/>
              <w:spacing w:before="0" w:beforeAutospacing="0" w:after="0" w:afterAutospacing="0"/>
              <w:rPr>
                <w:sz w:val="20"/>
                <w:szCs w:val="20"/>
              </w:rPr>
            </w:pPr>
          </w:p>
        </w:tc>
        <w:tc>
          <w:tcPr>
            <w:tcW w:w="1986" w:type="dxa"/>
            <w:vMerge/>
          </w:tcPr>
          <w:p w:rsidR="001D0214" w:rsidRPr="005F7685" w:rsidRDefault="001D0214" w:rsidP="00B566E1">
            <w:pPr>
              <w:rPr>
                <w:rFonts w:ascii="Times New Roman" w:hAnsi="Times New Roman"/>
                <w:sz w:val="22"/>
              </w:rPr>
            </w:pPr>
          </w:p>
        </w:tc>
      </w:tr>
      <w:tr w:rsidR="001D0214" w:rsidRPr="005F7685" w:rsidTr="00ED01C2">
        <w:trPr>
          <w:cantSplit/>
          <w:trHeight w:val="1987"/>
        </w:trPr>
        <w:tc>
          <w:tcPr>
            <w:tcW w:w="438" w:type="dxa"/>
            <w:vMerge/>
          </w:tcPr>
          <w:p w:rsidR="001D0214" w:rsidRPr="005F7685" w:rsidRDefault="001D0214" w:rsidP="00B566E1">
            <w:pPr>
              <w:tabs>
                <w:tab w:val="left" w:pos="1455"/>
              </w:tabs>
              <w:rPr>
                <w:rFonts w:ascii="Times New Roman" w:hAnsi="Times New Roman"/>
                <w:sz w:val="22"/>
              </w:rPr>
            </w:pPr>
          </w:p>
        </w:tc>
        <w:tc>
          <w:tcPr>
            <w:tcW w:w="440" w:type="dxa"/>
            <w:textDirection w:val="btLr"/>
          </w:tcPr>
          <w:p w:rsidR="001D0214" w:rsidRPr="005F7685" w:rsidRDefault="001D0214" w:rsidP="00ED01C2">
            <w:pPr>
              <w:tabs>
                <w:tab w:val="left" w:pos="1455"/>
              </w:tabs>
              <w:ind w:left="113" w:right="113"/>
              <w:rPr>
                <w:rFonts w:ascii="Times New Roman" w:hAnsi="Times New Roman"/>
                <w:sz w:val="22"/>
              </w:rPr>
            </w:pPr>
            <w:r>
              <w:rPr>
                <w:rFonts w:ascii="Times New Roman" w:hAnsi="Times New Roman"/>
                <w:sz w:val="22"/>
                <w:szCs w:val="22"/>
              </w:rPr>
              <w:t>22.Hafta  7-11 Mart</w:t>
            </w:r>
          </w:p>
        </w:tc>
        <w:tc>
          <w:tcPr>
            <w:tcW w:w="330" w:type="dxa"/>
          </w:tcPr>
          <w:p w:rsidR="001D0214" w:rsidRDefault="001D0214" w:rsidP="00B566E1">
            <w:pPr>
              <w:rPr>
                <w:rFonts w:ascii="Times New Roman" w:hAnsi="Times New Roman"/>
                <w:sz w:val="22"/>
              </w:rPr>
            </w:pPr>
          </w:p>
          <w:p w:rsidR="001D0214" w:rsidRDefault="001D0214" w:rsidP="00B566E1">
            <w:pPr>
              <w:rPr>
                <w:rFonts w:ascii="Times New Roman" w:hAnsi="Times New Roman"/>
                <w:sz w:val="22"/>
              </w:rPr>
            </w:pPr>
          </w:p>
          <w:p w:rsidR="001D0214" w:rsidRDefault="001D0214" w:rsidP="00B566E1">
            <w:pPr>
              <w:rPr>
                <w:rFonts w:ascii="Times New Roman" w:hAnsi="Times New Roman"/>
                <w:sz w:val="22"/>
              </w:rPr>
            </w:pPr>
          </w:p>
          <w:p w:rsidR="001D0214" w:rsidRDefault="001D0214" w:rsidP="00B566E1">
            <w:pPr>
              <w:rPr>
                <w:rFonts w:ascii="Times New Roman" w:hAnsi="Times New Roman"/>
                <w:sz w:val="22"/>
              </w:rPr>
            </w:pPr>
          </w:p>
          <w:p w:rsidR="001D0214" w:rsidRDefault="001D0214" w:rsidP="00B566E1">
            <w:pPr>
              <w:rPr>
                <w:rFonts w:ascii="Times New Roman" w:hAnsi="Times New Roman"/>
                <w:sz w:val="22"/>
              </w:rPr>
            </w:pPr>
          </w:p>
          <w:p w:rsidR="001D0214" w:rsidRPr="005F7685" w:rsidRDefault="001D0214" w:rsidP="00B566E1">
            <w:pPr>
              <w:rPr>
                <w:rFonts w:ascii="Times New Roman" w:hAnsi="Times New Roman"/>
                <w:sz w:val="22"/>
              </w:rPr>
            </w:pPr>
            <w:r>
              <w:rPr>
                <w:rFonts w:ascii="Times New Roman" w:hAnsi="Times New Roman"/>
                <w:sz w:val="22"/>
                <w:szCs w:val="22"/>
              </w:rPr>
              <w:t>5</w:t>
            </w:r>
          </w:p>
        </w:tc>
        <w:tc>
          <w:tcPr>
            <w:tcW w:w="1540" w:type="dxa"/>
          </w:tcPr>
          <w:p w:rsidR="001D0214" w:rsidRPr="005F7685" w:rsidRDefault="001D0214" w:rsidP="00B566E1">
            <w:pPr>
              <w:rPr>
                <w:rFonts w:ascii="Times New Roman" w:hAnsi="Times New Roman"/>
                <w:sz w:val="20"/>
                <w:szCs w:val="20"/>
              </w:rPr>
            </w:pPr>
            <w:r w:rsidRPr="005F7685">
              <w:rPr>
                <w:rFonts w:ascii="Times New Roman" w:hAnsi="Times New Roman"/>
                <w:b/>
                <w:sz w:val="20"/>
                <w:szCs w:val="20"/>
              </w:rPr>
              <w:t>SAYILAR</w:t>
            </w:r>
          </w:p>
          <w:p w:rsidR="001D0214" w:rsidRPr="005F7685" w:rsidRDefault="001D0214" w:rsidP="00B566E1">
            <w:pPr>
              <w:rPr>
                <w:rFonts w:ascii="Times New Roman" w:hAnsi="Times New Roman"/>
                <w:sz w:val="20"/>
                <w:szCs w:val="20"/>
              </w:rPr>
            </w:pPr>
            <w:r w:rsidRPr="005F7685">
              <w:rPr>
                <w:rFonts w:ascii="Times New Roman" w:hAnsi="Times New Roman"/>
                <w:sz w:val="20"/>
                <w:szCs w:val="20"/>
              </w:rPr>
              <w:t xml:space="preserve">Doğal Sayılarla </w:t>
            </w:r>
          </w:p>
          <w:p w:rsidR="001D0214" w:rsidRPr="005F7685" w:rsidRDefault="001D0214" w:rsidP="00B566E1">
            <w:pPr>
              <w:rPr>
                <w:rFonts w:ascii="Times New Roman" w:hAnsi="Times New Roman"/>
                <w:sz w:val="20"/>
                <w:szCs w:val="20"/>
              </w:rPr>
            </w:pPr>
            <w:r w:rsidRPr="005F7685">
              <w:rPr>
                <w:rFonts w:ascii="Times New Roman" w:hAnsi="Times New Roman"/>
                <w:sz w:val="20"/>
                <w:szCs w:val="20"/>
              </w:rPr>
              <w:t>Bölme İşlemi</w:t>
            </w:r>
          </w:p>
        </w:tc>
        <w:tc>
          <w:tcPr>
            <w:tcW w:w="5940" w:type="dxa"/>
            <w:gridSpan w:val="2"/>
          </w:tcPr>
          <w:p w:rsidR="001D0214" w:rsidRPr="005F7685" w:rsidRDefault="001D0214" w:rsidP="00B566E1">
            <w:pPr>
              <w:widowControl w:val="0"/>
              <w:autoSpaceDE w:val="0"/>
              <w:autoSpaceDN w:val="0"/>
              <w:adjustRightInd w:val="0"/>
              <w:textAlignment w:val="center"/>
              <w:rPr>
                <w:rFonts w:ascii="Times New Roman" w:hAnsi="Times New Roman"/>
                <w:color w:val="000000"/>
                <w:sz w:val="20"/>
                <w:szCs w:val="20"/>
              </w:rPr>
            </w:pPr>
            <w:r>
              <w:rPr>
                <w:rFonts w:ascii="Times New Roman" w:hAnsi="Times New Roman"/>
                <w:color w:val="000000"/>
                <w:sz w:val="20"/>
                <w:szCs w:val="20"/>
              </w:rPr>
              <w:t>1</w:t>
            </w:r>
            <w:r w:rsidRPr="005F7685">
              <w:rPr>
                <w:rFonts w:ascii="Times New Roman" w:hAnsi="Times New Roman"/>
                <w:color w:val="000000"/>
                <w:sz w:val="20"/>
                <w:szCs w:val="20"/>
              </w:rPr>
              <w:t>. Kalansız olarak gruplandırılabilen en çok 20 nesneyi, birerli, ikişerli, üçerli, dörderli ve beşerli gruplandırarak grup sayısını belirtir.</w:t>
            </w:r>
          </w:p>
          <w:p w:rsidR="001D0214" w:rsidRPr="005F7685" w:rsidRDefault="001D0214" w:rsidP="00B566E1">
            <w:pPr>
              <w:ind w:right="113"/>
              <w:jc w:val="both"/>
              <w:rPr>
                <w:rFonts w:ascii="Times New Roman" w:hAnsi="Times New Roman"/>
                <w:sz w:val="20"/>
                <w:szCs w:val="20"/>
              </w:rPr>
            </w:pPr>
          </w:p>
          <w:p w:rsidR="001D0214" w:rsidRDefault="001D0214" w:rsidP="00B566E1">
            <w:pPr>
              <w:rPr>
                <w:sz w:val="18"/>
                <w:szCs w:val="18"/>
              </w:rPr>
            </w:pPr>
            <w:r w:rsidRPr="005F7685">
              <w:rPr>
                <w:rFonts w:ascii="Verdana" w:hAnsi="Verdana"/>
                <w:b/>
                <w:sz w:val="18"/>
                <w:szCs w:val="18"/>
              </w:rPr>
              <w:sym w:font="Webdings" w:char="F048"/>
            </w:r>
            <w:r w:rsidRPr="005F7685">
              <w:rPr>
                <w:rFonts w:ascii="Times New Roman" w:hAnsi="Times New Roman"/>
                <w:sz w:val="20"/>
                <w:szCs w:val="20"/>
              </w:rPr>
              <w:t>Yiyecek ve giyeceklerden oluşan 6 yardım paketi, depremzede ailelere dağıtılacaktır. Her aileye 2 yardım paketi verilecektir. Kaç aile bu yardımdan yararlanır?</w:t>
            </w:r>
          </w:p>
          <w:p w:rsidR="001D0214" w:rsidRPr="005F7685" w:rsidRDefault="001D0214" w:rsidP="00B566E1">
            <w:pPr>
              <w:rPr>
                <w:rFonts w:ascii="Times New Roman" w:hAnsi="Times New Roman"/>
                <w:sz w:val="19"/>
                <w:szCs w:val="19"/>
              </w:rPr>
            </w:pPr>
          </w:p>
        </w:tc>
        <w:tc>
          <w:tcPr>
            <w:tcW w:w="2090" w:type="dxa"/>
            <w:vAlign w:val="center"/>
          </w:tcPr>
          <w:p w:rsidR="001D0214" w:rsidRPr="005F7685" w:rsidRDefault="001D0214" w:rsidP="00074EED">
            <w:pPr>
              <w:jc w:val="center"/>
              <w:rPr>
                <w:rFonts w:ascii="Times New Roman" w:hAnsi="Times New Roman"/>
                <w:bCs/>
                <w:sz w:val="20"/>
                <w:szCs w:val="20"/>
              </w:rPr>
            </w:pPr>
            <w:r w:rsidRPr="005F7685">
              <w:rPr>
                <w:rFonts w:ascii="Times New Roman" w:hAnsi="Times New Roman"/>
                <w:b/>
                <w:bCs/>
                <w:sz w:val="20"/>
                <w:szCs w:val="20"/>
              </w:rPr>
              <w:sym w:font="MS Outlook" w:char="F043"/>
            </w:r>
            <w:r w:rsidRPr="005F7685">
              <w:rPr>
                <w:rFonts w:ascii="Times New Roman" w:hAnsi="Times New Roman"/>
                <w:bCs/>
                <w:sz w:val="20"/>
                <w:szCs w:val="20"/>
              </w:rPr>
              <w:t>Doğal Sayılarla</w:t>
            </w:r>
          </w:p>
          <w:p w:rsidR="001D0214" w:rsidRPr="005F7685" w:rsidRDefault="001D0214" w:rsidP="00074EED">
            <w:pPr>
              <w:jc w:val="center"/>
              <w:rPr>
                <w:rFonts w:ascii="Times New Roman" w:hAnsi="Times New Roman"/>
                <w:bCs/>
                <w:sz w:val="20"/>
                <w:szCs w:val="20"/>
              </w:rPr>
            </w:pPr>
            <w:r w:rsidRPr="005F7685">
              <w:rPr>
                <w:rFonts w:ascii="Times New Roman" w:hAnsi="Times New Roman"/>
                <w:bCs/>
                <w:sz w:val="20"/>
                <w:szCs w:val="20"/>
              </w:rPr>
              <w:t>Çıkarma İşlemi</w:t>
            </w:r>
          </w:p>
          <w:p w:rsidR="001D0214" w:rsidRPr="001236F7" w:rsidRDefault="001D0214" w:rsidP="00B566E1"/>
        </w:tc>
        <w:tc>
          <w:tcPr>
            <w:tcW w:w="1650" w:type="dxa"/>
            <w:vMerge/>
          </w:tcPr>
          <w:p w:rsidR="001D0214" w:rsidRPr="005F7685" w:rsidRDefault="001D0214" w:rsidP="00B566E1">
            <w:pPr>
              <w:rPr>
                <w:rFonts w:ascii="Times New Roman" w:hAnsi="Times New Roman"/>
                <w:sz w:val="20"/>
                <w:szCs w:val="20"/>
              </w:rPr>
            </w:pPr>
          </w:p>
        </w:tc>
        <w:tc>
          <w:tcPr>
            <w:tcW w:w="1430" w:type="dxa"/>
            <w:vMerge/>
          </w:tcPr>
          <w:p w:rsidR="001D0214" w:rsidRPr="005F7685" w:rsidRDefault="001D0214" w:rsidP="00B566E1">
            <w:pPr>
              <w:pStyle w:val="NormalWeb"/>
              <w:spacing w:before="0" w:beforeAutospacing="0" w:after="0" w:afterAutospacing="0"/>
              <w:rPr>
                <w:sz w:val="20"/>
                <w:szCs w:val="20"/>
              </w:rPr>
            </w:pPr>
          </w:p>
        </w:tc>
        <w:tc>
          <w:tcPr>
            <w:tcW w:w="1986" w:type="dxa"/>
            <w:vMerge/>
          </w:tcPr>
          <w:p w:rsidR="001D0214" w:rsidRPr="005F7685" w:rsidRDefault="001D0214" w:rsidP="00B566E1">
            <w:pPr>
              <w:rPr>
                <w:rFonts w:ascii="Times New Roman" w:hAnsi="Times New Roman"/>
                <w:sz w:val="22"/>
              </w:rPr>
            </w:pPr>
          </w:p>
        </w:tc>
      </w:tr>
      <w:tr w:rsidR="001D0214" w:rsidRPr="005F7685" w:rsidTr="00A6356D">
        <w:trPr>
          <w:cantSplit/>
          <w:trHeight w:val="1831"/>
        </w:trPr>
        <w:tc>
          <w:tcPr>
            <w:tcW w:w="438" w:type="dxa"/>
            <w:vMerge/>
          </w:tcPr>
          <w:p w:rsidR="001D0214" w:rsidRPr="005F7685" w:rsidRDefault="001D0214" w:rsidP="00B566E1">
            <w:pPr>
              <w:tabs>
                <w:tab w:val="left" w:pos="1455"/>
              </w:tabs>
              <w:rPr>
                <w:rFonts w:ascii="Times New Roman" w:hAnsi="Times New Roman"/>
                <w:sz w:val="22"/>
              </w:rPr>
            </w:pPr>
          </w:p>
        </w:tc>
        <w:tc>
          <w:tcPr>
            <w:tcW w:w="440" w:type="dxa"/>
            <w:textDirection w:val="btLr"/>
          </w:tcPr>
          <w:p w:rsidR="001D0214" w:rsidRPr="00A6356D" w:rsidRDefault="001D0214" w:rsidP="00A6356D">
            <w:pPr>
              <w:tabs>
                <w:tab w:val="left" w:pos="1455"/>
              </w:tabs>
              <w:ind w:left="113" w:right="113"/>
              <w:rPr>
                <w:rFonts w:ascii="Times New Roman" w:hAnsi="Times New Roman"/>
                <w:sz w:val="18"/>
                <w:szCs w:val="18"/>
              </w:rPr>
            </w:pPr>
            <w:r w:rsidRPr="00A6356D">
              <w:rPr>
                <w:rFonts w:ascii="Times New Roman" w:hAnsi="Times New Roman"/>
                <w:sz w:val="18"/>
                <w:szCs w:val="18"/>
              </w:rPr>
              <w:t>23.Hafta  14-18  Mart</w:t>
            </w:r>
          </w:p>
          <w:p w:rsidR="001D0214" w:rsidRPr="005F7685" w:rsidRDefault="001D0214" w:rsidP="00B566E1">
            <w:pPr>
              <w:tabs>
                <w:tab w:val="left" w:pos="1455"/>
              </w:tabs>
              <w:ind w:left="113" w:right="113"/>
              <w:jc w:val="center"/>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p w:rsidR="001D0214" w:rsidRPr="005F7685" w:rsidRDefault="001D0214" w:rsidP="00B566E1">
            <w:pPr>
              <w:ind w:left="113" w:right="113"/>
              <w:rPr>
                <w:rFonts w:ascii="Times New Roman" w:hAnsi="Times New Roman"/>
                <w:sz w:val="22"/>
              </w:rPr>
            </w:pPr>
          </w:p>
        </w:tc>
        <w:tc>
          <w:tcPr>
            <w:tcW w:w="330" w:type="dxa"/>
          </w:tcPr>
          <w:p w:rsidR="001D0214" w:rsidRPr="005F7685" w:rsidRDefault="001D0214" w:rsidP="00B566E1">
            <w:pPr>
              <w:rPr>
                <w:rFonts w:ascii="Times New Roman" w:hAnsi="Times New Roman"/>
                <w:sz w:val="22"/>
              </w:rPr>
            </w:pPr>
          </w:p>
          <w:p w:rsidR="001D0214" w:rsidRPr="005F7685" w:rsidRDefault="001D0214" w:rsidP="00B566E1">
            <w:pPr>
              <w:rPr>
                <w:rFonts w:ascii="Times New Roman" w:hAnsi="Times New Roman"/>
                <w:sz w:val="22"/>
              </w:rPr>
            </w:pPr>
          </w:p>
          <w:p w:rsidR="001D0214" w:rsidRPr="005F7685" w:rsidRDefault="001D0214" w:rsidP="00B566E1">
            <w:pPr>
              <w:rPr>
                <w:rFonts w:ascii="Times New Roman" w:hAnsi="Times New Roman"/>
                <w:sz w:val="22"/>
              </w:rPr>
            </w:pPr>
            <w:r>
              <w:rPr>
                <w:rFonts w:ascii="Times New Roman" w:hAnsi="Times New Roman"/>
                <w:sz w:val="22"/>
                <w:szCs w:val="22"/>
              </w:rPr>
              <w:t>5</w:t>
            </w:r>
          </w:p>
        </w:tc>
        <w:tc>
          <w:tcPr>
            <w:tcW w:w="1540" w:type="dxa"/>
          </w:tcPr>
          <w:p w:rsidR="001D0214" w:rsidRPr="005F7685" w:rsidRDefault="001D0214" w:rsidP="00B566E1">
            <w:pPr>
              <w:rPr>
                <w:rFonts w:ascii="Times New Roman" w:hAnsi="Times New Roman"/>
                <w:sz w:val="20"/>
                <w:szCs w:val="20"/>
              </w:rPr>
            </w:pPr>
            <w:r w:rsidRPr="005F7685">
              <w:rPr>
                <w:rFonts w:ascii="Times New Roman" w:hAnsi="Times New Roman"/>
                <w:b/>
                <w:sz w:val="20"/>
                <w:szCs w:val="20"/>
              </w:rPr>
              <w:t>SAYILAR</w:t>
            </w:r>
          </w:p>
          <w:p w:rsidR="001D0214" w:rsidRPr="005F7685" w:rsidRDefault="001D0214" w:rsidP="00B566E1">
            <w:pPr>
              <w:rPr>
                <w:rFonts w:ascii="Times New Roman" w:hAnsi="Times New Roman"/>
                <w:sz w:val="20"/>
                <w:szCs w:val="20"/>
              </w:rPr>
            </w:pPr>
            <w:r w:rsidRPr="005F7685">
              <w:rPr>
                <w:rFonts w:ascii="Times New Roman" w:hAnsi="Times New Roman"/>
                <w:sz w:val="20"/>
                <w:szCs w:val="20"/>
              </w:rPr>
              <w:t xml:space="preserve">Doğal Sayılarla </w:t>
            </w:r>
          </w:p>
          <w:p w:rsidR="001D0214" w:rsidRPr="00B566E1" w:rsidRDefault="001D0214" w:rsidP="00B566E1">
            <w:pPr>
              <w:rPr>
                <w:rFonts w:ascii="Times New Roman" w:hAnsi="Times New Roman"/>
                <w:sz w:val="20"/>
                <w:szCs w:val="20"/>
              </w:rPr>
            </w:pPr>
            <w:r w:rsidRPr="005F7685">
              <w:rPr>
                <w:rFonts w:ascii="Times New Roman" w:hAnsi="Times New Roman"/>
                <w:sz w:val="20"/>
                <w:szCs w:val="20"/>
              </w:rPr>
              <w:t>Çarpma İşlemi</w:t>
            </w:r>
          </w:p>
          <w:p w:rsidR="001D0214" w:rsidRPr="005F7685" w:rsidRDefault="001D0214" w:rsidP="00B566E1">
            <w:pPr>
              <w:rPr>
                <w:rFonts w:ascii="Times New Roman" w:hAnsi="Times New Roman"/>
                <w:sz w:val="20"/>
                <w:szCs w:val="20"/>
              </w:rPr>
            </w:pPr>
          </w:p>
        </w:tc>
        <w:tc>
          <w:tcPr>
            <w:tcW w:w="5940" w:type="dxa"/>
            <w:gridSpan w:val="2"/>
          </w:tcPr>
          <w:p w:rsidR="001D0214" w:rsidRPr="005F7685" w:rsidRDefault="001D0214" w:rsidP="00B566E1">
            <w:pPr>
              <w:rPr>
                <w:rFonts w:ascii="Times New Roman" w:hAnsi="Times New Roman"/>
                <w:color w:val="000000"/>
                <w:sz w:val="20"/>
                <w:szCs w:val="20"/>
              </w:rPr>
            </w:pPr>
            <w:r>
              <w:rPr>
                <w:rFonts w:ascii="Times New Roman" w:hAnsi="Times New Roman"/>
                <w:color w:val="000000"/>
                <w:sz w:val="20"/>
                <w:szCs w:val="20"/>
              </w:rPr>
              <w:t>3</w:t>
            </w:r>
            <w:r w:rsidRPr="005F7685">
              <w:rPr>
                <w:rFonts w:ascii="Times New Roman" w:hAnsi="Times New Roman"/>
                <w:color w:val="000000"/>
                <w:sz w:val="20"/>
                <w:szCs w:val="20"/>
              </w:rPr>
              <w:t>. 10’a kadar olan doğal sayıları 2, 3, 4 ve 5 sayılarıyla çarpar.</w:t>
            </w:r>
          </w:p>
          <w:p w:rsidR="001D0214" w:rsidRPr="005F7685" w:rsidRDefault="001D0214" w:rsidP="00B566E1">
            <w:pPr>
              <w:rPr>
                <w:rFonts w:ascii="Verdana" w:hAnsi="Verdana"/>
                <w:b/>
                <w:sz w:val="18"/>
                <w:szCs w:val="18"/>
              </w:rPr>
            </w:pPr>
          </w:p>
          <w:p w:rsidR="001D0214" w:rsidRPr="00ED01C2" w:rsidRDefault="001D0214" w:rsidP="00B566E1">
            <w:pPr>
              <w:rPr>
                <w:rFonts w:ascii="Times New Roman" w:hAnsi="Times New Roman"/>
                <w:b/>
                <w:sz w:val="20"/>
                <w:szCs w:val="20"/>
              </w:rPr>
            </w:pPr>
            <w:r w:rsidRPr="005F7685">
              <w:rPr>
                <w:rFonts w:ascii="Verdana" w:hAnsi="Verdana"/>
                <w:b/>
                <w:sz w:val="18"/>
                <w:szCs w:val="18"/>
              </w:rPr>
              <w:sym w:font="Webdings" w:char="F048"/>
            </w:r>
            <w:r w:rsidRPr="005F7685">
              <w:rPr>
                <w:rFonts w:ascii="Times New Roman" w:hAnsi="Times New Roman"/>
                <w:sz w:val="20"/>
                <w:szCs w:val="20"/>
              </w:rPr>
              <w:t>Öğrencilerin yüzlük tablodan yararlanarak  ve ritmik saymalarla ilişkilendirerek çarpım tablosunu oluşturmaları sağlanır.</w:t>
            </w:r>
          </w:p>
          <w:p w:rsidR="001D0214" w:rsidRPr="00074EED" w:rsidRDefault="001D0214" w:rsidP="00074EED">
            <w:pPr>
              <w:rPr>
                <w:rFonts w:ascii="Times New Roman" w:hAnsi="Times New Roman"/>
                <w:sz w:val="18"/>
                <w:szCs w:val="18"/>
              </w:rPr>
            </w:pPr>
            <w:r w:rsidRPr="005F7685">
              <w:rPr>
                <w:rFonts w:ascii="Times New Roman" w:hAnsi="Times New Roman"/>
                <w:b/>
                <w:sz w:val="18"/>
                <w:szCs w:val="18"/>
              </w:rPr>
              <w:t xml:space="preserve">[!]  </w:t>
            </w:r>
            <w:r w:rsidRPr="005F7685">
              <w:rPr>
                <w:rFonts w:ascii="Times New Roman" w:hAnsi="Times New Roman"/>
                <w:sz w:val="18"/>
                <w:szCs w:val="18"/>
              </w:rPr>
              <w:t>Çarpma işlemi yaptırılırken ritmik sayma ve modellerden yararlanılır.</w:t>
            </w:r>
          </w:p>
        </w:tc>
        <w:tc>
          <w:tcPr>
            <w:tcW w:w="2090" w:type="dxa"/>
            <w:vMerge w:val="restart"/>
            <w:vAlign w:val="center"/>
          </w:tcPr>
          <w:p w:rsidR="001D0214" w:rsidRDefault="001D0214" w:rsidP="00B566E1">
            <w:pPr>
              <w:rPr>
                <w:bCs/>
                <w:sz w:val="20"/>
                <w:szCs w:val="20"/>
              </w:rPr>
            </w:pPr>
            <w:r w:rsidRPr="005F7685">
              <w:rPr>
                <w:b/>
                <w:bCs/>
                <w:sz w:val="20"/>
                <w:szCs w:val="20"/>
              </w:rPr>
              <w:sym w:font="MS Outlook" w:char="F043"/>
            </w:r>
            <w:r w:rsidRPr="005F7685">
              <w:rPr>
                <w:bCs/>
                <w:sz w:val="20"/>
                <w:szCs w:val="20"/>
              </w:rPr>
              <w:t xml:space="preserve">Doğal Sayılar  </w:t>
            </w:r>
          </w:p>
          <w:p w:rsidR="001D0214" w:rsidRDefault="001D0214" w:rsidP="00B566E1">
            <w:pPr>
              <w:rPr>
                <w:bCs/>
                <w:sz w:val="20"/>
                <w:szCs w:val="20"/>
              </w:rPr>
            </w:pPr>
          </w:p>
          <w:p w:rsidR="001D0214" w:rsidRDefault="001D0214" w:rsidP="00074EED">
            <w:pPr>
              <w:jc w:val="center"/>
              <w:rPr>
                <w:rFonts w:ascii="Times New Roman" w:hAnsi="Times New Roman"/>
                <w:b/>
                <w:bCs/>
                <w:sz w:val="20"/>
                <w:szCs w:val="20"/>
              </w:rPr>
            </w:pPr>
          </w:p>
          <w:p w:rsidR="001D0214" w:rsidRPr="005F7685" w:rsidRDefault="001D0214" w:rsidP="00074EED">
            <w:pPr>
              <w:rPr>
                <w:rFonts w:ascii="Times New Roman" w:hAnsi="Times New Roman"/>
                <w:bCs/>
                <w:sz w:val="20"/>
                <w:szCs w:val="20"/>
              </w:rPr>
            </w:pPr>
            <w:r w:rsidRPr="005F7685">
              <w:rPr>
                <w:rFonts w:ascii="Times New Roman" w:hAnsi="Times New Roman"/>
                <w:b/>
                <w:bCs/>
                <w:sz w:val="20"/>
                <w:szCs w:val="20"/>
              </w:rPr>
              <w:sym w:font="MS Outlook" w:char="F043"/>
            </w:r>
            <w:r w:rsidRPr="005F7685">
              <w:rPr>
                <w:rFonts w:ascii="Times New Roman" w:hAnsi="Times New Roman"/>
                <w:bCs/>
                <w:sz w:val="20"/>
                <w:szCs w:val="20"/>
              </w:rPr>
              <w:t>Doğal Sayılarla</w:t>
            </w:r>
          </w:p>
          <w:p w:rsidR="001D0214" w:rsidRPr="005F7685" w:rsidRDefault="001D0214" w:rsidP="00074EED">
            <w:pPr>
              <w:jc w:val="center"/>
              <w:rPr>
                <w:rFonts w:ascii="Times New Roman" w:hAnsi="Times New Roman"/>
                <w:bCs/>
                <w:sz w:val="20"/>
                <w:szCs w:val="20"/>
              </w:rPr>
            </w:pPr>
            <w:r w:rsidRPr="005F7685">
              <w:rPr>
                <w:rFonts w:ascii="Times New Roman" w:hAnsi="Times New Roman"/>
                <w:bCs/>
                <w:sz w:val="20"/>
                <w:szCs w:val="20"/>
              </w:rPr>
              <w:t>Çıkarma İşlemi</w:t>
            </w:r>
          </w:p>
          <w:p w:rsidR="001D0214" w:rsidRPr="001236F7" w:rsidRDefault="001D0214" w:rsidP="00B566E1"/>
        </w:tc>
        <w:tc>
          <w:tcPr>
            <w:tcW w:w="1650" w:type="dxa"/>
            <w:vMerge/>
          </w:tcPr>
          <w:p w:rsidR="001D0214" w:rsidRPr="005F7685" w:rsidRDefault="001D0214" w:rsidP="00B566E1">
            <w:pPr>
              <w:rPr>
                <w:rFonts w:ascii="Times New Roman" w:hAnsi="Times New Roman"/>
                <w:sz w:val="20"/>
                <w:szCs w:val="20"/>
              </w:rPr>
            </w:pPr>
          </w:p>
        </w:tc>
        <w:tc>
          <w:tcPr>
            <w:tcW w:w="1430" w:type="dxa"/>
            <w:vMerge/>
          </w:tcPr>
          <w:p w:rsidR="001D0214" w:rsidRPr="005F7685" w:rsidRDefault="001D0214" w:rsidP="00B566E1">
            <w:pPr>
              <w:pStyle w:val="NormalWeb"/>
              <w:spacing w:before="0" w:beforeAutospacing="0" w:after="0" w:afterAutospacing="0"/>
              <w:rPr>
                <w:sz w:val="20"/>
                <w:szCs w:val="20"/>
              </w:rPr>
            </w:pPr>
          </w:p>
        </w:tc>
        <w:tc>
          <w:tcPr>
            <w:tcW w:w="1986" w:type="dxa"/>
            <w:vMerge/>
          </w:tcPr>
          <w:p w:rsidR="001D0214" w:rsidRPr="005F7685" w:rsidRDefault="001D0214" w:rsidP="00B566E1">
            <w:pPr>
              <w:rPr>
                <w:rFonts w:ascii="Times New Roman" w:hAnsi="Times New Roman"/>
                <w:sz w:val="22"/>
              </w:rPr>
            </w:pPr>
          </w:p>
        </w:tc>
      </w:tr>
      <w:tr w:rsidR="001D0214" w:rsidRPr="005F7685" w:rsidTr="00B566E1">
        <w:trPr>
          <w:cantSplit/>
          <w:trHeight w:val="1020"/>
        </w:trPr>
        <w:tc>
          <w:tcPr>
            <w:tcW w:w="438" w:type="dxa"/>
            <w:vMerge/>
          </w:tcPr>
          <w:p w:rsidR="001D0214" w:rsidRPr="005F7685" w:rsidRDefault="001D0214" w:rsidP="00B566E1">
            <w:pPr>
              <w:tabs>
                <w:tab w:val="left" w:pos="1455"/>
              </w:tabs>
              <w:rPr>
                <w:rFonts w:ascii="Times New Roman" w:hAnsi="Times New Roman"/>
                <w:sz w:val="22"/>
              </w:rPr>
            </w:pPr>
          </w:p>
        </w:tc>
        <w:tc>
          <w:tcPr>
            <w:tcW w:w="440" w:type="dxa"/>
            <w:textDirection w:val="btLr"/>
          </w:tcPr>
          <w:p w:rsidR="001D0214" w:rsidRPr="005F7685" w:rsidRDefault="001D0214" w:rsidP="00B566E1">
            <w:pPr>
              <w:tabs>
                <w:tab w:val="left" w:pos="1455"/>
              </w:tabs>
              <w:ind w:left="113" w:right="113"/>
              <w:jc w:val="center"/>
              <w:rPr>
                <w:rFonts w:ascii="Times New Roman" w:hAnsi="Times New Roman"/>
                <w:sz w:val="20"/>
                <w:szCs w:val="20"/>
              </w:rPr>
            </w:pPr>
            <w:r w:rsidRPr="00A6356D">
              <w:rPr>
                <w:rFonts w:ascii="Times New Roman" w:hAnsi="Times New Roman"/>
                <w:sz w:val="18"/>
                <w:szCs w:val="18"/>
              </w:rPr>
              <w:t xml:space="preserve">24. Hafta 21-25 </w:t>
            </w:r>
            <w:r>
              <w:rPr>
                <w:rFonts w:ascii="Times New Roman" w:hAnsi="Times New Roman"/>
                <w:sz w:val="20"/>
                <w:szCs w:val="20"/>
              </w:rPr>
              <w:t xml:space="preserve">Mart </w:t>
            </w:r>
          </w:p>
        </w:tc>
        <w:tc>
          <w:tcPr>
            <w:tcW w:w="330" w:type="dxa"/>
          </w:tcPr>
          <w:p w:rsidR="001D0214" w:rsidRDefault="001D0214" w:rsidP="00B566E1">
            <w:pPr>
              <w:rPr>
                <w:rFonts w:ascii="Times New Roman" w:hAnsi="Times New Roman"/>
                <w:sz w:val="22"/>
              </w:rPr>
            </w:pPr>
          </w:p>
          <w:p w:rsidR="001D0214" w:rsidRDefault="001D0214" w:rsidP="00B566E1">
            <w:pPr>
              <w:rPr>
                <w:rFonts w:ascii="Times New Roman" w:hAnsi="Times New Roman"/>
                <w:sz w:val="22"/>
              </w:rPr>
            </w:pPr>
          </w:p>
          <w:p w:rsidR="001D0214" w:rsidRPr="005F7685" w:rsidRDefault="001D0214" w:rsidP="00B566E1">
            <w:pPr>
              <w:rPr>
                <w:rFonts w:ascii="Times New Roman" w:hAnsi="Times New Roman"/>
                <w:sz w:val="22"/>
              </w:rPr>
            </w:pPr>
            <w:r>
              <w:rPr>
                <w:rFonts w:ascii="Times New Roman" w:hAnsi="Times New Roman"/>
                <w:sz w:val="22"/>
                <w:szCs w:val="22"/>
              </w:rPr>
              <w:t>5</w:t>
            </w:r>
          </w:p>
        </w:tc>
        <w:tc>
          <w:tcPr>
            <w:tcW w:w="1540" w:type="dxa"/>
          </w:tcPr>
          <w:p w:rsidR="001D0214" w:rsidRPr="005F7685" w:rsidRDefault="001D0214" w:rsidP="00074EED">
            <w:pPr>
              <w:rPr>
                <w:rFonts w:ascii="Times New Roman" w:hAnsi="Times New Roman"/>
                <w:sz w:val="20"/>
                <w:szCs w:val="20"/>
              </w:rPr>
            </w:pPr>
            <w:r w:rsidRPr="005F7685">
              <w:rPr>
                <w:rFonts w:ascii="Times New Roman" w:hAnsi="Times New Roman"/>
                <w:b/>
                <w:sz w:val="20"/>
                <w:szCs w:val="20"/>
              </w:rPr>
              <w:t>SAYILAR</w:t>
            </w:r>
          </w:p>
          <w:p w:rsidR="001D0214" w:rsidRPr="005F7685" w:rsidRDefault="001D0214" w:rsidP="00074EED">
            <w:pPr>
              <w:rPr>
                <w:rFonts w:ascii="Times New Roman" w:hAnsi="Times New Roman"/>
                <w:sz w:val="20"/>
                <w:szCs w:val="20"/>
              </w:rPr>
            </w:pPr>
            <w:r w:rsidRPr="005F7685">
              <w:rPr>
                <w:rFonts w:ascii="Times New Roman" w:hAnsi="Times New Roman"/>
                <w:sz w:val="20"/>
                <w:szCs w:val="20"/>
              </w:rPr>
              <w:t xml:space="preserve">Doğal Sayılarla </w:t>
            </w:r>
          </w:p>
          <w:p w:rsidR="001D0214" w:rsidRPr="005F7685" w:rsidRDefault="001D0214" w:rsidP="00074EED">
            <w:pPr>
              <w:rPr>
                <w:rFonts w:ascii="Times New Roman" w:hAnsi="Times New Roman"/>
                <w:b/>
                <w:sz w:val="20"/>
                <w:szCs w:val="20"/>
              </w:rPr>
            </w:pPr>
            <w:r w:rsidRPr="005F7685">
              <w:rPr>
                <w:rFonts w:ascii="Times New Roman" w:hAnsi="Times New Roman"/>
                <w:sz w:val="20"/>
                <w:szCs w:val="20"/>
              </w:rPr>
              <w:t>Bölme İşlemi</w:t>
            </w:r>
          </w:p>
        </w:tc>
        <w:tc>
          <w:tcPr>
            <w:tcW w:w="5940" w:type="dxa"/>
            <w:gridSpan w:val="2"/>
          </w:tcPr>
          <w:p w:rsidR="001D0214" w:rsidRPr="00A6356D" w:rsidRDefault="001D0214" w:rsidP="00A602C1">
            <w:pPr>
              <w:rPr>
                <w:rFonts w:ascii="Times New Roman" w:hAnsi="Times New Roman"/>
                <w:sz w:val="20"/>
                <w:szCs w:val="20"/>
              </w:rPr>
            </w:pPr>
            <w:r w:rsidRPr="005F7685">
              <w:rPr>
                <w:rFonts w:ascii="Times New Roman" w:hAnsi="Times New Roman"/>
                <w:color w:val="000000"/>
                <w:sz w:val="20"/>
                <w:szCs w:val="20"/>
              </w:rPr>
              <w:t>2. En çok 20 nesneyi kalansız olarak 2, 3, 4 ve 5 gruba eşit olarak paylaştırarak her gruptaki nesne sayısını belirtir.</w:t>
            </w:r>
          </w:p>
          <w:p w:rsidR="001D0214" w:rsidRDefault="001D0214" w:rsidP="00074EED">
            <w:pPr>
              <w:rPr>
                <w:sz w:val="20"/>
                <w:szCs w:val="20"/>
              </w:rPr>
            </w:pPr>
            <w:r w:rsidRPr="005F7685">
              <w:rPr>
                <w:rFonts w:ascii="Verdana" w:hAnsi="Verdana"/>
                <w:b/>
                <w:sz w:val="18"/>
                <w:szCs w:val="18"/>
              </w:rPr>
              <w:sym w:font="Webdings" w:char="F048"/>
            </w:r>
            <w:r w:rsidRPr="005F7685">
              <w:rPr>
                <w:sz w:val="20"/>
                <w:szCs w:val="20"/>
              </w:rPr>
              <w:t>Bölmenin eşit paylaşma anlamını vurgulamak için problemler,</w:t>
            </w:r>
            <w:r>
              <w:rPr>
                <w:sz w:val="20"/>
                <w:szCs w:val="20"/>
              </w:rPr>
              <w:t xml:space="preserve"> model kullanılarak çözdürülür.</w:t>
            </w:r>
          </w:p>
          <w:p w:rsidR="001D0214" w:rsidRPr="00A6356D" w:rsidRDefault="001D0214" w:rsidP="00A6356D">
            <w:pPr>
              <w:rPr>
                <w:sz w:val="20"/>
                <w:szCs w:val="20"/>
              </w:rPr>
            </w:pPr>
            <w:r w:rsidRPr="005F7685">
              <w:rPr>
                <w:rFonts w:ascii="Times New Roman" w:hAnsi="Times New Roman"/>
                <w:color w:val="000000"/>
                <w:sz w:val="20"/>
                <w:szCs w:val="20"/>
              </w:rPr>
              <w:t>3. Eksileni 20’yi geçmeyen ve çıkanları aynı olan ardışık çıkarma işlemini, bölme işlemine dönüştürerek bölme işlemini yapar.</w:t>
            </w:r>
          </w:p>
          <w:p w:rsidR="001D0214" w:rsidRPr="00A6356D" w:rsidRDefault="001D0214" w:rsidP="00A602C1">
            <w:pPr>
              <w:rPr>
                <w:rFonts w:ascii="Times New Roman" w:hAnsi="Times New Roman"/>
                <w:bCs/>
                <w:sz w:val="20"/>
                <w:szCs w:val="20"/>
              </w:rPr>
            </w:pPr>
            <w:r w:rsidRPr="005F7685">
              <w:rPr>
                <w:rFonts w:ascii="Verdana" w:hAnsi="Verdana"/>
                <w:b/>
                <w:sz w:val="18"/>
                <w:szCs w:val="18"/>
              </w:rPr>
              <w:sym w:font="Webdings" w:char="F048"/>
            </w:r>
            <w:r w:rsidRPr="005F7685">
              <w:rPr>
                <w:rFonts w:ascii="Times New Roman" w:hAnsi="Times New Roman"/>
                <w:bCs/>
                <w:sz w:val="20"/>
                <w:szCs w:val="20"/>
              </w:rPr>
              <w:t>Bölme etkinlikleri önce somut nesne veya modelle gösterilir, sonra işlem yaptırılır.</w:t>
            </w:r>
          </w:p>
        </w:tc>
        <w:tc>
          <w:tcPr>
            <w:tcW w:w="2090" w:type="dxa"/>
            <w:vMerge/>
            <w:vAlign w:val="center"/>
          </w:tcPr>
          <w:p w:rsidR="001D0214" w:rsidRPr="005F7685" w:rsidRDefault="001D0214" w:rsidP="00B566E1">
            <w:pPr>
              <w:rPr>
                <w:b/>
                <w:bCs/>
                <w:sz w:val="20"/>
                <w:szCs w:val="20"/>
              </w:rPr>
            </w:pPr>
          </w:p>
        </w:tc>
        <w:tc>
          <w:tcPr>
            <w:tcW w:w="1650" w:type="dxa"/>
            <w:vMerge/>
          </w:tcPr>
          <w:p w:rsidR="001D0214" w:rsidRPr="005F7685" w:rsidRDefault="001D0214" w:rsidP="00B566E1">
            <w:pPr>
              <w:rPr>
                <w:rFonts w:ascii="Times New Roman" w:hAnsi="Times New Roman"/>
                <w:sz w:val="20"/>
                <w:szCs w:val="20"/>
              </w:rPr>
            </w:pPr>
          </w:p>
        </w:tc>
        <w:tc>
          <w:tcPr>
            <w:tcW w:w="1430" w:type="dxa"/>
            <w:vMerge/>
          </w:tcPr>
          <w:p w:rsidR="001D0214" w:rsidRPr="005F7685" w:rsidRDefault="001D0214" w:rsidP="00B566E1">
            <w:pPr>
              <w:pStyle w:val="NormalWeb"/>
              <w:spacing w:before="0" w:beforeAutospacing="0" w:after="0" w:afterAutospacing="0"/>
              <w:rPr>
                <w:sz w:val="20"/>
                <w:szCs w:val="20"/>
              </w:rPr>
            </w:pPr>
          </w:p>
        </w:tc>
        <w:tc>
          <w:tcPr>
            <w:tcW w:w="1986" w:type="dxa"/>
            <w:vMerge/>
          </w:tcPr>
          <w:p w:rsidR="001D0214" w:rsidRPr="005F7685" w:rsidRDefault="001D0214" w:rsidP="00B566E1">
            <w:pPr>
              <w:rPr>
                <w:rFonts w:ascii="Times New Roman" w:hAnsi="Times New Roman"/>
                <w:sz w:val="22"/>
              </w:rPr>
            </w:pPr>
          </w:p>
        </w:tc>
      </w:tr>
      <w:tr w:rsidR="001D0214" w:rsidTr="00A6356D">
        <w:trPr>
          <w:cantSplit/>
          <w:trHeight w:val="827"/>
        </w:trPr>
        <w:tc>
          <w:tcPr>
            <w:tcW w:w="438" w:type="dxa"/>
            <w:textDirection w:val="btLr"/>
          </w:tcPr>
          <w:p w:rsidR="001D0214" w:rsidRPr="005F7685" w:rsidRDefault="001D0214" w:rsidP="00A602C1">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A602C1">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30" w:type="dxa"/>
            <w:textDirection w:val="btLr"/>
          </w:tcPr>
          <w:p w:rsidR="001D0214" w:rsidRPr="005F7685" w:rsidRDefault="001D0214" w:rsidP="00A602C1">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4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A602C1">
            <w:pPr>
              <w:jc w:val="center"/>
              <w:rPr>
                <w:rFonts w:ascii="Times New Roman" w:hAnsi="Times New Roman"/>
                <w:szCs w:val="16"/>
              </w:rPr>
            </w:pPr>
            <w:r w:rsidRPr="005F7685">
              <w:rPr>
                <w:rFonts w:ascii="Times New Roman" w:hAnsi="Times New Roman"/>
                <w:b/>
                <w:szCs w:val="16"/>
              </w:rPr>
              <w:t>ALT ÖĞRENME ALANI</w:t>
            </w:r>
          </w:p>
        </w:tc>
        <w:tc>
          <w:tcPr>
            <w:tcW w:w="572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A602C1">
            <w:pPr>
              <w:jc w:val="center"/>
              <w:rPr>
                <w:rFonts w:ascii="Times New Roman" w:hAnsi="Times New Roman"/>
                <w:szCs w:val="16"/>
              </w:rPr>
            </w:pPr>
            <w:r w:rsidRPr="005F7685">
              <w:rPr>
                <w:rFonts w:ascii="Times New Roman" w:hAnsi="Times New Roman"/>
                <w:b/>
                <w:szCs w:val="16"/>
              </w:rPr>
              <w:t>ETKİNLİK ÖRNEKLERİ AÇIKLAMALAR</w:t>
            </w:r>
          </w:p>
        </w:tc>
        <w:tc>
          <w:tcPr>
            <w:tcW w:w="2310" w:type="dxa"/>
            <w:gridSpan w:val="2"/>
            <w:vAlign w:val="center"/>
          </w:tcPr>
          <w:p w:rsidR="001D0214" w:rsidRPr="005F7685" w:rsidRDefault="001D0214" w:rsidP="00A602C1">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szCs w:val="16"/>
              </w:rPr>
              <w:t>ARAÇ-GEREÇ</w:t>
            </w:r>
          </w:p>
        </w:tc>
        <w:tc>
          <w:tcPr>
            <w:tcW w:w="143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A602C1">
            <w:pPr>
              <w:tabs>
                <w:tab w:val="left" w:pos="1455"/>
              </w:tabs>
              <w:rPr>
                <w:rFonts w:ascii="Times New Roman" w:hAnsi="Times New Roman"/>
                <w:b/>
                <w:szCs w:val="16"/>
              </w:rPr>
            </w:pPr>
          </w:p>
          <w:p w:rsidR="001D0214" w:rsidRPr="005F7685" w:rsidRDefault="001D0214" w:rsidP="00A602C1">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A6356D">
        <w:trPr>
          <w:cantSplit/>
          <w:trHeight w:val="3348"/>
        </w:trPr>
        <w:tc>
          <w:tcPr>
            <w:tcW w:w="438" w:type="dxa"/>
            <w:vMerge w:val="restart"/>
            <w:textDirection w:val="btLr"/>
          </w:tcPr>
          <w:p w:rsidR="001D0214" w:rsidRPr="005F7685" w:rsidRDefault="001D0214" w:rsidP="00A602C1">
            <w:pPr>
              <w:tabs>
                <w:tab w:val="left" w:pos="1455"/>
              </w:tabs>
              <w:ind w:right="113"/>
              <w:jc w:val="center"/>
              <w:rPr>
                <w:rFonts w:ascii="Times New Roman" w:hAnsi="Times New Roman"/>
                <w:b/>
                <w:sz w:val="22"/>
              </w:rPr>
            </w:pPr>
            <w:r>
              <w:rPr>
                <w:rFonts w:ascii="Times New Roman" w:hAnsi="Times New Roman"/>
                <w:b/>
                <w:sz w:val="22"/>
                <w:szCs w:val="22"/>
              </w:rPr>
              <w:t>MART- NİSAN</w:t>
            </w:r>
          </w:p>
        </w:tc>
        <w:tc>
          <w:tcPr>
            <w:tcW w:w="440" w:type="dxa"/>
            <w:textDirection w:val="btLr"/>
          </w:tcPr>
          <w:p w:rsidR="001D0214" w:rsidRPr="005F7685" w:rsidRDefault="001D0214" w:rsidP="00A6356D">
            <w:pPr>
              <w:tabs>
                <w:tab w:val="left" w:pos="1455"/>
              </w:tabs>
              <w:ind w:left="113" w:right="113"/>
              <w:jc w:val="center"/>
              <w:rPr>
                <w:rFonts w:ascii="Times New Roman" w:hAnsi="Times New Roman"/>
                <w:sz w:val="22"/>
              </w:rPr>
            </w:pPr>
            <w:r>
              <w:rPr>
                <w:rFonts w:ascii="Times New Roman" w:hAnsi="Times New Roman"/>
                <w:sz w:val="22"/>
                <w:szCs w:val="22"/>
              </w:rPr>
              <w:t>25. Hafta 28 Mart-1 Nisan</w:t>
            </w:r>
          </w:p>
        </w:tc>
        <w:tc>
          <w:tcPr>
            <w:tcW w:w="330" w:type="dxa"/>
            <w:vMerge w:val="restart"/>
          </w:tcPr>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r>
              <w:rPr>
                <w:rFonts w:ascii="Times New Roman" w:hAnsi="Times New Roman"/>
                <w:sz w:val="22"/>
                <w:szCs w:val="22"/>
              </w:rPr>
              <w:t>3</w:t>
            </w: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r>
              <w:rPr>
                <w:noProof/>
                <w:lang w:eastAsia="tr-TR"/>
              </w:rPr>
              <w:pict>
                <v:shape id="AutoShape 12145" o:spid="_x0000_s1727" type="#_x0000_t32" style="position:absolute;margin-left:-4.75pt;margin-top:-.5pt;width:15.8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IWIAIAAD8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"/>
              </w:pict>
            </w:r>
          </w:p>
          <w:p w:rsidR="001D0214" w:rsidRDefault="001D0214" w:rsidP="00A602C1">
            <w:pPr>
              <w:rPr>
                <w:rFonts w:ascii="Times New Roman" w:hAnsi="Times New Roman"/>
                <w:sz w:val="22"/>
              </w:rPr>
            </w:pPr>
            <w:r>
              <w:rPr>
                <w:rFonts w:ascii="Times New Roman" w:hAnsi="Times New Roman"/>
                <w:sz w:val="22"/>
                <w:szCs w:val="22"/>
              </w:rPr>
              <w:t>2</w:t>
            </w: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r>
              <w:rPr>
                <w:rFonts w:ascii="Times New Roman" w:hAnsi="Times New Roman"/>
                <w:sz w:val="22"/>
                <w:szCs w:val="22"/>
              </w:rPr>
              <w:t>5</w:t>
            </w:r>
          </w:p>
        </w:tc>
        <w:tc>
          <w:tcPr>
            <w:tcW w:w="1540" w:type="dxa"/>
          </w:tcPr>
          <w:p w:rsidR="001D0214" w:rsidRPr="005F7685" w:rsidRDefault="001D0214" w:rsidP="00A602C1">
            <w:pPr>
              <w:rPr>
                <w:rFonts w:ascii="Times New Roman" w:hAnsi="Times New Roman"/>
                <w:b/>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b/>
                <w:sz w:val="20"/>
                <w:szCs w:val="20"/>
              </w:rPr>
              <w:t>ÖLÇME</w:t>
            </w:r>
          </w:p>
          <w:p w:rsidR="001D0214" w:rsidRDefault="001D0214" w:rsidP="00A6356D">
            <w:pPr>
              <w:rPr>
                <w:rFonts w:ascii="Times New Roman" w:hAnsi="Times New Roman"/>
                <w:sz w:val="20"/>
                <w:szCs w:val="20"/>
              </w:rPr>
            </w:pPr>
            <w:r w:rsidRPr="005F7685">
              <w:rPr>
                <w:rFonts w:ascii="Times New Roman" w:hAnsi="Times New Roman"/>
                <w:sz w:val="20"/>
                <w:szCs w:val="20"/>
              </w:rPr>
              <w:t>Sıvıları Ölçme</w:t>
            </w:r>
          </w:p>
          <w:p w:rsidR="001D0214" w:rsidRPr="005F7685" w:rsidRDefault="001D0214" w:rsidP="00A6356D">
            <w:pPr>
              <w:rPr>
                <w:rFonts w:ascii="Times New Roman" w:hAnsi="Times New Roman"/>
                <w:sz w:val="20"/>
                <w:szCs w:val="20"/>
              </w:rPr>
            </w:pPr>
            <w:r>
              <w:rPr>
                <w:rFonts w:ascii="Times New Roman" w:hAnsi="Times New Roman"/>
                <w:sz w:val="20"/>
                <w:szCs w:val="20"/>
              </w:rPr>
              <w:t>(3 saat)</w:t>
            </w:r>
          </w:p>
          <w:p w:rsidR="001D0214" w:rsidRPr="005F7685" w:rsidRDefault="001D0214" w:rsidP="00A602C1">
            <w:pPr>
              <w:rPr>
                <w:rFonts w:ascii="Times New Roman" w:hAnsi="Times New Roman"/>
                <w:sz w:val="20"/>
                <w:szCs w:val="20"/>
              </w:rPr>
            </w:pPr>
          </w:p>
        </w:tc>
        <w:tc>
          <w:tcPr>
            <w:tcW w:w="5720" w:type="dxa"/>
          </w:tcPr>
          <w:p w:rsidR="001D0214" w:rsidRPr="005F7685" w:rsidRDefault="001D0214" w:rsidP="00A6356D">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 xml:space="preserve">1. Standart olmayan sıvı ölçme birimlerini kullanarak sıvıların miktarını ölçer.  </w:t>
            </w:r>
          </w:p>
          <w:p w:rsidR="001D0214" w:rsidRPr="005F7685" w:rsidRDefault="001D0214" w:rsidP="00A6356D">
            <w:pPr>
              <w:pStyle w:val="Header"/>
              <w:tabs>
                <w:tab w:val="left" w:pos="900"/>
              </w:tabs>
              <w:spacing w:before="120"/>
              <w:rPr>
                <w:rFonts w:ascii="Times New Roman" w:hAnsi="Times New Roman"/>
                <w:sz w:val="20"/>
                <w:szCs w:val="20"/>
              </w:rPr>
            </w:pPr>
            <w:r w:rsidRPr="005F7685">
              <w:rPr>
                <w:rFonts w:ascii="Times New Roman" w:hAnsi="Times New Roman"/>
                <w:b/>
                <w:sz w:val="20"/>
                <w:szCs w:val="20"/>
              </w:rPr>
              <w:sym w:font="Webdings" w:char="F048"/>
            </w:r>
            <w:r w:rsidRPr="005F7685">
              <w:rPr>
                <w:rFonts w:ascii="Times New Roman" w:hAnsi="Times New Roman"/>
                <w:sz w:val="20"/>
                <w:szCs w:val="20"/>
              </w:rPr>
              <w:t xml:space="preserve">Sürahideki suyun kaç su bardağı, kaç çay bardağı olduğu belirletilir. </w:t>
            </w:r>
          </w:p>
          <w:p w:rsidR="001D0214" w:rsidRPr="005F7685" w:rsidRDefault="001D0214" w:rsidP="00A6356D">
            <w:pPr>
              <w:pStyle w:val="Header"/>
              <w:tabs>
                <w:tab w:val="left" w:pos="900"/>
              </w:tabs>
              <w:spacing w:before="120"/>
              <w:jc w:val="both"/>
              <w:rPr>
                <w:rFonts w:ascii="Times New Roman" w:hAnsi="Times New Roman"/>
                <w:sz w:val="10"/>
                <w:szCs w:val="10"/>
              </w:rPr>
            </w:pPr>
          </w:p>
          <w:p w:rsidR="001D0214" w:rsidRPr="005F7685" w:rsidRDefault="001D0214" w:rsidP="00A6356D">
            <w:pPr>
              <w:widowControl w:val="0"/>
              <w:autoSpaceDE w:val="0"/>
              <w:autoSpaceDN w:val="0"/>
              <w:adjustRightInd w:val="0"/>
              <w:textAlignment w:val="center"/>
              <w:rPr>
                <w:rFonts w:ascii="Times New Roman" w:hAnsi="Times New Roman"/>
                <w:sz w:val="20"/>
                <w:szCs w:val="20"/>
              </w:rPr>
            </w:pPr>
            <w:r w:rsidRPr="005F7685">
              <w:rPr>
                <w:rFonts w:ascii="Times New Roman" w:hAnsi="Times New Roman"/>
                <w:b/>
                <w:sz w:val="21"/>
                <w:szCs w:val="20"/>
              </w:rPr>
              <w:sym w:font="Webdings" w:char="F048"/>
            </w:r>
            <w:r w:rsidRPr="005F7685">
              <w:rPr>
                <w:rFonts w:ascii="Times New Roman" w:hAnsi="Times New Roman"/>
                <w:sz w:val="20"/>
                <w:szCs w:val="20"/>
              </w:rPr>
              <w:t>Leğen, sürahi vb. farklı büyüklükte iki kap kullanılarak bunların içine aynı bardakla eşit hacimde su doldurtulur.  İçlerinde eşit miktarda su olmasına rağmen, su seviyeleri karşılaştırılarak sıvı miktarını belirlemede, kabın yapısının önemli olmadığı farklı örneklerle gözlemletilir. İki kap birbiriyle karşılaştırılırken bir kap diğerine göre “Daha çok alır.”  veya  “Daha az alır.”  gibi ifadelerin anlamları tartıştırılır.</w:t>
            </w:r>
          </w:p>
          <w:p w:rsidR="001D0214" w:rsidRPr="005F7685" w:rsidRDefault="001D0214" w:rsidP="00A6356D">
            <w:pPr>
              <w:widowControl w:val="0"/>
              <w:autoSpaceDE w:val="0"/>
              <w:autoSpaceDN w:val="0"/>
              <w:adjustRightInd w:val="0"/>
              <w:textAlignment w:val="center"/>
              <w:rPr>
                <w:rFonts w:ascii="Times New Roman" w:hAnsi="Times New Roman"/>
                <w:color w:val="000000"/>
                <w:sz w:val="20"/>
                <w:szCs w:val="20"/>
              </w:rPr>
            </w:pPr>
          </w:p>
          <w:p w:rsidR="001D0214" w:rsidRPr="005F7685" w:rsidRDefault="001D0214" w:rsidP="00A6356D">
            <w:pPr>
              <w:rPr>
                <w:rFonts w:ascii="Times New Roman" w:hAnsi="Times New Roman"/>
                <w:sz w:val="20"/>
                <w:szCs w:val="20"/>
              </w:rPr>
            </w:pPr>
            <w:r w:rsidRPr="005F7685">
              <w:rPr>
                <w:rFonts w:ascii="Times New Roman" w:hAnsi="Times New Roman"/>
                <w:b/>
                <w:sz w:val="20"/>
                <w:szCs w:val="20"/>
              </w:rPr>
              <w:t xml:space="preserve">[!]  </w:t>
            </w:r>
            <w:r w:rsidRPr="005F7685">
              <w:rPr>
                <w:rFonts w:ascii="Times New Roman" w:hAnsi="Times New Roman"/>
                <w:sz w:val="20"/>
                <w:szCs w:val="20"/>
              </w:rPr>
              <w:t xml:space="preserve">Ölçülen sıvının miktarına uygun olarak standart olmayan sıvı ölçme birimlerinden bardak, kaşık, fincan, sürahi vb. mutfak </w:t>
            </w:r>
          </w:p>
          <w:p w:rsidR="001D0214" w:rsidRPr="005F7685" w:rsidRDefault="001D0214" w:rsidP="00A6356D">
            <w:pPr>
              <w:rPr>
                <w:rFonts w:ascii="Times New Roman" w:hAnsi="Times New Roman"/>
                <w:sz w:val="20"/>
                <w:szCs w:val="20"/>
              </w:rPr>
            </w:pPr>
            <w:r w:rsidRPr="005F7685">
              <w:rPr>
                <w:rFonts w:ascii="Times New Roman" w:hAnsi="Times New Roman"/>
                <w:sz w:val="20"/>
                <w:szCs w:val="20"/>
              </w:rPr>
              <w:t>araçları ölçme etkinlikleri sırasında kullandırılır.</w:t>
            </w:r>
          </w:p>
          <w:p w:rsidR="001D0214" w:rsidRPr="005F7685" w:rsidRDefault="001D0214" w:rsidP="00A602C1">
            <w:pPr>
              <w:widowControl w:val="0"/>
              <w:autoSpaceDE w:val="0"/>
              <w:autoSpaceDN w:val="0"/>
              <w:adjustRightInd w:val="0"/>
              <w:textAlignment w:val="center"/>
              <w:rPr>
                <w:rFonts w:ascii="Times New Roman" w:hAnsi="Times New Roman"/>
                <w:color w:val="000000"/>
                <w:sz w:val="20"/>
                <w:szCs w:val="20"/>
              </w:rPr>
            </w:pPr>
          </w:p>
        </w:tc>
        <w:tc>
          <w:tcPr>
            <w:tcW w:w="2310" w:type="dxa"/>
            <w:gridSpan w:val="2"/>
          </w:tcPr>
          <w:p w:rsidR="001D0214" w:rsidRPr="005F7685" w:rsidRDefault="001D0214" w:rsidP="00A602C1">
            <w:pPr>
              <w:widowControl w:val="0"/>
              <w:autoSpaceDE w:val="0"/>
              <w:autoSpaceDN w:val="0"/>
              <w:adjustRightInd w:val="0"/>
              <w:textAlignment w:val="center"/>
              <w:rPr>
                <w:rFonts w:ascii="Times-Roman" w:hAnsi="Times-Roman" w:cs="Times-Roman"/>
                <w:color w:val="000000"/>
                <w:spacing w:val="-2"/>
                <w:szCs w:val="16"/>
              </w:rPr>
            </w:pPr>
          </w:p>
          <w:p w:rsidR="001D0214" w:rsidRPr="005F7685" w:rsidRDefault="001D0214" w:rsidP="00A602C1">
            <w:pPr>
              <w:widowControl w:val="0"/>
              <w:autoSpaceDE w:val="0"/>
              <w:autoSpaceDN w:val="0"/>
              <w:adjustRightInd w:val="0"/>
              <w:textAlignment w:val="center"/>
              <w:rPr>
                <w:rFonts w:ascii="Times-Roman" w:hAnsi="Times-Roman" w:cs="Times-Roman"/>
                <w:color w:val="000000"/>
                <w:szCs w:val="16"/>
              </w:rPr>
            </w:pPr>
            <w:r w:rsidRPr="005F7685">
              <w:rPr>
                <w:rFonts w:ascii="Webdings" w:hAnsi="Webdings" w:cs="Webdings"/>
                <w:b/>
                <w:color w:val="000000"/>
                <w:sz w:val="20"/>
                <w:szCs w:val="20"/>
              </w:rPr>
              <w:t></w:t>
            </w:r>
            <w:r w:rsidRPr="005F7685">
              <w:rPr>
                <w:rFonts w:ascii="Times New Roman" w:hAnsi="Times New Roman"/>
                <w:color w:val="000000"/>
                <w:sz w:val="20"/>
                <w:szCs w:val="20"/>
              </w:rPr>
              <w:t>Türkçe dersi “Yazma” öğrenme alanı Kendini Yazılı Olarak İfade Etme (Kazanım 1)</w:t>
            </w:r>
          </w:p>
          <w:p w:rsidR="001D0214" w:rsidRPr="005F7685" w:rsidRDefault="001D0214" w:rsidP="00A602C1">
            <w:pPr>
              <w:rPr>
                <w:szCs w:val="16"/>
              </w:rPr>
            </w:pPr>
          </w:p>
        </w:tc>
        <w:tc>
          <w:tcPr>
            <w:tcW w:w="1650" w:type="dxa"/>
            <w:vMerge w:val="restart"/>
          </w:tcPr>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p>
          <w:p w:rsidR="001D0214" w:rsidRPr="005F7685" w:rsidRDefault="001D0214" w:rsidP="00A602C1">
            <w:pPr>
              <w:widowControl w:val="0"/>
              <w:autoSpaceDE w:val="0"/>
              <w:autoSpaceDN w:val="0"/>
              <w:adjustRightInd w:val="0"/>
              <w:textAlignment w:val="center"/>
              <w:rPr>
                <w:rFonts w:ascii="Times New Roman" w:hAnsi="Times New Roman"/>
                <w:color w:val="000000"/>
                <w:sz w:val="22"/>
              </w:rPr>
            </w:pPr>
          </w:p>
        </w:tc>
        <w:tc>
          <w:tcPr>
            <w:tcW w:w="1430" w:type="dxa"/>
            <w:vMerge w:val="restart"/>
          </w:tcPr>
          <w:p w:rsidR="001D0214" w:rsidRDefault="001D0214" w:rsidP="00A602C1">
            <w:pPr>
              <w:pStyle w:val="NormalWeb"/>
              <w:spacing w:before="0" w:beforeAutospacing="0" w:after="0" w:afterAutospacing="0"/>
            </w:pPr>
            <w:r w:rsidRPr="005F7685">
              <w:rPr>
                <w:sz w:val="20"/>
                <w:szCs w:val="20"/>
              </w:rPr>
              <w:t>1 – Soru-Yanıt</w:t>
            </w:r>
          </w:p>
          <w:p w:rsidR="001D0214" w:rsidRDefault="001D0214" w:rsidP="00A602C1">
            <w:pPr>
              <w:pStyle w:val="NormalWeb"/>
              <w:spacing w:before="0" w:beforeAutospacing="0" w:after="0" w:afterAutospacing="0"/>
            </w:pPr>
            <w:r w:rsidRPr="005F7685">
              <w:rPr>
                <w:sz w:val="20"/>
                <w:szCs w:val="20"/>
              </w:rPr>
              <w:t>2 – Beyin Fırtınası</w:t>
            </w:r>
          </w:p>
          <w:p w:rsidR="001D0214" w:rsidRDefault="001D0214" w:rsidP="00A602C1">
            <w:pPr>
              <w:pStyle w:val="NormalWeb"/>
              <w:spacing w:before="0" w:beforeAutospacing="0" w:after="0" w:afterAutospacing="0"/>
            </w:pPr>
            <w:r w:rsidRPr="005F7685">
              <w:rPr>
                <w:sz w:val="20"/>
                <w:szCs w:val="20"/>
              </w:rPr>
              <w:t>3 – Anlatım</w:t>
            </w:r>
          </w:p>
          <w:p w:rsidR="001D0214" w:rsidRDefault="001D0214" w:rsidP="00A602C1">
            <w:pPr>
              <w:pStyle w:val="NormalWeb"/>
              <w:spacing w:before="0" w:beforeAutospacing="0" w:after="0" w:afterAutospacing="0"/>
            </w:pPr>
            <w:r w:rsidRPr="005F7685">
              <w:rPr>
                <w:sz w:val="20"/>
                <w:szCs w:val="20"/>
              </w:rPr>
              <w:t>4 – Alıştırmalar</w:t>
            </w:r>
          </w:p>
          <w:p w:rsidR="001D0214" w:rsidRDefault="001D0214" w:rsidP="00A602C1">
            <w:pPr>
              <w:pStyle w:val="NormalWeb"/>
              <w:spacing w:before="0" w:beforeAutospacing="0" w:after="0" w:afterAutospacing="0"/>
            </w:pPr>
            <w:r w:rsidRPr="005F7685">
              <w:rPr>
                <w:sz w:val="20"/>
                <w:szCs w:val="20"/>
              </w:rPr>
              <w:t xml:space="preserve">5 – Grup </w:t>
            </w:r>
          </w:p>
          <w:p w:rsidR="001D0214" w:rsidRDefault="001D0214" w:rsidP="00A602C1">
            <w:pPr>
              <w:pStyle w:val="NormalWeb"/>
              <w:spacing w:before="0" w:beforeAutospacing="0" w:after="0" w:afterAutospacing="0"/>
            </w:pPr>
            <w:r w:rsidRPr="005F7685">
              <w:rPr>
                <w:sz w:val="20"/>
                <w:szCs w:val="20"/>
              </w:rPr>
              <w:t>       Tartışması</w:t>
            </w:r>
          </w:p>
          <w:p w:rsidR="001D0214" w:rsidRDefault="001D0214" w:rsidP="00A602C1">
            <w:pPr>
              <w:pStyle w:val="NormalWeb"/>
              <w:spacing w:before="0" w:beforeAutospacing="0" w:after="0" w:afterAutospacing="0"/>
            </w:pPr>
            <w:r w:rsidRPr="005F7685">
              <w:rPr>
                <w:sz w:val="20"/>
                <w:szCs w:val="20"/>
              </w:rPr>
              <w:t>6 – Gösteri</w:t>
            </w:r>
          </w:p>
          <w:p w:rsidR="001D0214" w:rsidRDefault="001D0214" w:rsidP="00A602C1">
            <w:pPr>
              <w:pStyle w:val="NormalWeb"/>
              <w:spacing w:before="0" w:beforeAutospacing="0" w:after="0" w:afterAutospacing="0"/>
            </w:pPr>
            <w:r w:rsidRPr="005F7685">
              <w:rPr>
                <w:sz w:val="20"/>
                <w:szCs w:val="20"/>
              </w:rPr>
              <w:t>7 – Rol Yapma</w:t>
            </w:r>
          </w:p>
          <w:p w:rsidR="001D0214" w:rsidRDefault="001D0214" w:rsidP="00A602C1">
            <w:pPr>
              <w:pStyle w:val="NormalWeb"/>
              <w:spacing w:before="0" w:beforeAutospacing="0" w:after="0" w:afterAutospacing="0"/>
            </w:pPr>
            <w:r w:rsidRPr="005F7685">
              <w:rPr>
                <w:sz w:val="20"/>
                <w:szCs w:val="20"/>
              </w:rPr>
              <w:t xml:space="preserve">8 – Problem </w:t>
            </w:r>
          </w:p>
          <w:p w:rsidR="001D0214" w:rsidRDefault="001D0214" w:rsidP="00A602C1">
            <w:pPr>
              <w:pStyle w:val="NormalWeb"/>
              <w:spacing w:before="0" w:beforeAutospacing="0" w:after="0" w:afterAutospacing="0"/>
            </w:pPr>
            <w:r w:rsidRPr="005F7685">
              <w:rPr>
                <w:sz w:val="20"/>
                <w:szCs w:val="20"/>
              </w:rPr>
              <w:t>       Çözme</w:t>
            </w:r>
          </w:p>
          <w:p w:rsidR="001D0214" w:rsidRDefault="001D0214" w:rsidP="00A602C1">
            <w:pPr>
              <w:pStyle w:val="NormalWeb"/>
              <w:spacing w:before="0" w:beforeAutospacing="0" w:after="0" w:afterAutospacing="0"/>
            </w:pPr>
            <w:r w:rsidRPr="005F7685">
              <w:rPr>
                <w:sz w:val="20"/>
                <w:szCs w:val="20"/>
              </w:rPr>
              <w:t xml:space="preserve">9 – Buluş Yoluyla </w:t>
            </w:r>
          </w:p>
          <w:p w:rsidR="001D0214" w:rsidRDefault="001D0214" w:rsidP="00A602C1">
            <w:pPr>
              <w:pStyle w:val="NormalWeb"/>
              <w:spacing w:before="0" w:beforeAutospacing="0" w:after="0" w:afterAutospacing="0"/>
            </w:pPr>
            <w:r w:rsidRPr="005F7685">
              <w:rPr>
                <w:sz w:val="20"/>
                <w:szCs w:val="20"/>
              </w:rPr>
              <w:t>       Öğretim</w:t>
            </w:r>
          </w:p>
          <w:p w:rsidR="001D0214" w:rsidRPr="005F7685" w:rsidRDefault="001D0214" w:rsidP="00A602C1">
            <w:pPr>
              <w:jc w:val="center"/>
              <w:rPr>
                <w:rFonts w:ascii="Times New Roman" w:hAnsi="Times New Roman"/>
                <w:sz w:val="22"/>
              </w:rPr>
            </w:pPr>
          </w:p>
        </w:tc>
        <w:tc>
          <w:tcPr>
            <w:tcW w:w="1986" w:type="dxa"/>
            <w:vMerge w:val="restart"/>
          </w:tcPr>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A602C1">
            <w:pPr>
              <w:rPr>
                <w:rFonts w:ascii="Times New Roman" w:hAnsi="Times New Roman"/>
                <w:sz w:val="22"/>
              </w:rPr>
            </w:pPr>
          </w:p>
        </w:tc>
      </w:tr>
      <w:tr w:rsidR="001D0214" w:rsidRPr="005F7685" w:rsidTr="001422C8">
        <w:trPr>
          <w:cantSplit/>
          <w:trHeight w:val="2055"/>
        </w:trPr>
        <w:tc>
          <w:tcPr>
            <w:tcW w:w="438" w:type="dxa"/>
            <w:vMerge/>
            <w:textDirection w:val="btLr"/>
          </w:tcPr>
          <w:p w:rsidR="001D0214" w:rsidRPr="005F7685" w:rsidRDefault="001D0214" w:rsidP="00A602C1">
            <w:pPr>
              <w:rPr>
                <w:rFonts w:ascii="Times New Roman" w:hAnsi="Times New Roman"/>
                <w:b/>
                <w:sz w:val="22"/>
              </w:rPr>
            </w:pPr>
          </w:p>
        </w:tc>
        <w:tc>
          <w:tcPr>
            <w:tcW w:w="440" w:type="dxa"/>
            <w:textDirection w:val="btLr"/>
          </w:tcPr>
          <w:p w:rsidR="001D0214" w:rsidRPr="005F7685" w:rsidRDefault="001D0214" w:rsidP="001422C8">
            <w:pPr>
              <w:tabs>
                <w:tab w:val="left" w:pos="1455"/>
              </w:tabs>
              <w:ind w:left="113" w:right="113"/>
              <w:rPr>
                <w:rFonts w:ascii="Times New Roman" w:hAnsi="Times New Roman"/>
                <w:sz w:val="22"/>
              </w:rPr>
            </w:pPr>
            <w:r>
              <w:rPr>
                <w:rFonts w:ascii="Times New Roman" w:hAnsi="Times New Roman"/>
                <w:sz w:val="22"/>
                <w:szCs w:val="22"/>
              </w:rPr>
              <w:t xml:space="preserve">                             26. Hafta  4-8 Nisan</w:t>
            </w:r>
          </w:p>
        </w:tc>
        <w:tc>
          <w:tcPr>
            <w:tcW w:w="330" w:type="dxa"/>
            <w:vMerge/>
          </w:tcPr>
          <w:p w:rsidR="001D0214" w:rsidRPr="005F7685" w:rsidRDefault="001D0214" w:rsidP="00A602C1">
            <w:pPr>
              <w:rPr>
                <w:rFonts w:ascii="Times New Roman" w:hAnsi="Times New Roman"/>
                <w:sz w:val="22"/>
              </w:rPr>
            </w:pPr>
          </w:p>
        </w:tc>
        <w:tc>
          <w:tcPr>
            <w:tcW w:w="1540" w:type="dxa"/>
          </w:tcPr>
          <w:p w:rsidR="001D0214" w:rsidRPr="005F7685" w:rsidRDefault="001D0214" w:rsidP="00A602C1">
            <w:pPr>
              <w:rPr>
                <w:rFonts w:ascii="Times New Roman" w:hAnsi="Times New Roman"/>
                <w:b/>
                <w:sz w:val="20"/>
                <w:szCs w:val="20"/>
              </w:rPr>
            </w:pPr>
          </w:p>
          <w:p w:rsidR="001D0214" w:rsidRPr="005F7685" w:rsidRDefault="001D0214" w:rsidP="00A6356D">
            <w:pPr>
              <w:rPr>
                <w:rFonts w:ascii="Times New Roman" w:hAnsi="Times New Roman"/>
                <w:sz w:val="20"/>
                <w:szCs w:val="20"/>
              </w:rPr>
            </w:pPr>
            <w:r w:rsidRPr="005F7685">
              <w:rPr>
                <w:rFonts w:ascii="Times New Roman" w:hAnsi="Times New Roman"/>
                <w:b/>
                <w:sz w:val="20"/>
                <w:szCs w:val="20"/>
              </w:rPr>
              <w:t>SAYILAR</w:t>
            </w:r>
          </w:p>
          <w:p w:rsidR="001D0214" w:rsidRPr="005F7685" w:rsidRDefault="001D0214" w:rsidP="00A6356D">
            <w:pPr>
              <w:rPr>
                <w:rFonts w:ascii="Times New Roman" w:hAnsi="Times New Roman"/>
                <w:sz w:val="20"/>
                <w:szCs w:val="20"/>
              </w:rPr>
            </w:pPr>
            <w:r w:rsidRPr="005F7685">
              <w:rPr>
                <w:rFonts w:ascii="Times New Roman" w:hAnsi="Times New Roman"/>
                <w:sz w:val="20"/>
                <w:szCs w:val="20"/>
              </w:rPr>
              <w:t xml:space="preserve">Doğal Sayılarla </w:t>
            </w:r>
          </w:p>
          <w:p w:rsidR="001D0214" w:rsidRDefault="001D0214" w:rsidP="00A6356D">
            <w:pPr>
              <w:rPr>
                <w:rFonts w:ascii="Times New Roman" w:hAnsi="Times New Roman"/>
                <w:sz w:val="20"/>
                <w:szCs w:val="20"/>
              </w:rPr>
            </w:pPr>
            <w:r w:rsidRPr="005F7685">
              <w:rPr>
                <w:rFonts w:ascii="Times New Roman" w:hAnsi="Times New Roman"/>
                <w:sz w:val="20"/>
                <w:szCs w:val="20"/>
              </w:rPr>
              <w:t>Çarpma İşlemi</w:t>
            </w:r>
          </w:p>
          <w:p w:rsidR="001D0214" w:rsidRPr="00B566E1" w:rsidRDefault="001D0214" w:rsidP="00A6356D">
            <w:pPr>
              <w:rPr>
                <w:rFonts w:ascii="Times New Roman" w:hAnsi="Times New Roman"/>
                <w:sz w:val="20"/>
                <w:szCs w:val="20"/>
              </w:rPr>
            </w:pPr>
            <w:r>
              <w:rPr>
                <w:rFonts w:ascii="Times New Roman" w:hAnsi="Times New Roman"/>
                <w:sz w:val="20"/>
                <w:szCs w:val="20"/>
              </w:rPr>
              <w:t>(7 saat)</w:t>
            </w:r>
          </w:p>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p>
        </w:tc>
        <w:tc>
          <w:tcPr>
            <w:tcW w:w="5720" w:type="dxa"/>
          </w:tcPr>
          <w:p w:rsidR="001D0214" w:rsidRPr="005F7685" w:rsidRDefault="001D0214" w:rsidP="00A6356D">
            <w:pPr>
              <w:widowControl w:val="0"/>
              <w:autoSpaceDE w:val="0"/>
              <w:autoSpaceDN w:val="0"/>
              <w:adjustRightInd w:val="0"/>
              <w:textAlignment w:val="center"/>
              <w:rPr>
                <w:rFonts w:ascii="Times New Roman" w:hAnsi="Times New Roman"/>
                <w:color w:val="000000"/>
                <w:sz w:val="22"/>
              </w:rPr>
            </w:pPr>
            <w:r w:rsidRPr="005F7685">
              <w:rPr>
                <w:rFonts w:ascii="Times New Roman" w:hAnsi="Times New Roman"/>
                <w:color w:val="000000"/>
                <w:sz w:val="22"/>
                <w:szCs w:val="22"/>
              </w:rPr>
              <w:t>4. Çarpma işleminde “</w:t>
            </w:r>
            <w:smartTag w:uri="urn:schemas-microsoft-com:office:smarttags" w:element="metricconverter">
              <w:smartTagPr>
                <w:attr w:name="ProductID" w:val="1”"/>
              </w:smartTagPr>
              <w:r w:rsidRPr="005F7685">
                <w:rPr>
                  <w:rFonts w:ascii="Times New Roman" w:hAnsi="Times New Roman"/>
                  <w:color w:val="000000"/>
                  <w:sz w:val="22"/>
                  <w:szCs w:val="22"/>
                </w:rPr>
                <w:t>1”</w:t>
              </w:r>
            </w:smartTag>
            <w:r w:rsidRPr="005F7685">
              <w:rPr>
                <w:rFonts w:ascii="Times New Roman" w:hAnsi="Times New Roman"/>
                <w:color w:val="000000"/>
                <w:sz w:val="22"/>
                <w:szCs w:val="22"/>
              </w:rPr>
              <w:t xml:space="preserve"> ve “0”ın etkisini açıklar.</w:t>
            </w:r>
          </w:p>
          <w:p w:rsidR="001D0214" w:rsidRPr="005F7685" w:rsidRDefault="001D0214" w:rsidP="00A6356D">
            <w:pPr>
              <w:rPr>
                <w:rFonts w:ascii="Times New Roman" w:hAnsi="Times New Roman"/>
                <w:sz w:val="22"/>
              </w:rPr>
            </w:pPr>
          </w:p>
          <w:p w:rsidR="001D0214" w:rsidRPr="005F7685" w:rsidRDefault="001D0214" w:rsidP="00A6356D">
            <w:pPr>
              <w:rPr>
                <w:bCs/>
                <w:sz w:val="22"/>
              </w:rPr>
            </w:pPr>
            <w:r w:rsidRPr="005F7685">
              <w:rPr>
                <w:rFonts w:ascii="Verdana" w:hAnsi="Verdana"/>
                <w:b/>
                <w:sz w:val="22"/>
                <w:szCs w:val="22"/>
              </w:rPr>
              <w:sym w:font="Webdings" w:char="F048"/>
            </w:r>
          </w:p>
          <w:p w:rsidR="001D0214" w:rsidRPr="005F7685" w:rsidRDefault="001D0214" w:rsidP="00A6356D">
            <w:pPr>
              <w:rPr>
                <w:bCs/>
                <w:sz w:val="22"/>
              </w:rPr>
            </w:pPr>
            <w:r>
              <w:rPr>
                <w:noProof/>
                <w:lang w:eastAsia="tr-TR"/>
              </w:rPr>
              <w:pict>
                <v:group id="Group 12037" o:spid="_x0000_s1728" style="position:absolute;margin-left:33.35pt;margin-top:2.1pt;width:189.25pt;height:42.2pt;z-index:251656704" coordorigin="5349,7377" coordsize="3785,8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38" o:spid="_x0000_s1729" type="#_x0000_t75" alt="J0079109" style="position:absolute;left:8477;top:7405;width:23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TKHrDAAAA2wAAAA8AAABkcnMvZG93bnJldi54bWxEj0GLwjAUhO/C/ofwBC+i6aqo2zWKKEJv&#10;Ync9eHvbvG2LzUtpotZ/bwTB4zAz3zCLVWsqcaXGlZYVfA4jEMSZ1SXnCn5/doM5COeRNVaWScGd&#10;HKyWH50Fxtre+EDX1OciQNjFqKDwvo6ldFlBBt3Q1sTB+7eNQR9kk0vd4C3ATSVHUTSVBksOCwXW&#10;tCkoO6cXEyjHyQW//mb9vmlP42q/SdLtNlGq123X3yA8tf4dfrUTrWA2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MoesMAAADbAAAADwAAAAAAAAAAAAAAAACf&#10;AgAAZHJzL2Rvd25yZXYueG1sUEsFBgAAAAAEAAQA9wAAAI8DAAAAAA==&#10;">
                    <v:imagedata r:id="rId9" o:title=""/>
                  </v:shape>
                  <v:shape id="Picture 12039" o:spid="_x0000_s1730" type="#_x0000_t75" alt="J0079109" style="position:absolute;left:8690;top:7386;width:23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fjeHFAAAA2wAAAA8AAABkcnMvZG93bnJldi54bWxEj09rwkAUxO+FfoflFXoR3dT6r2k2IoqQ&#10;W2nUg7fX7GsSmn0bshuN375bEHocZuY3TLIeTCMu1LnasoKXSQSCuLC65lLB8bAfr0A4j6yxsUwK&#10;buRgnT4+JBhre+VPuuS+FAHCLkYFlfdtLKUrKjLoJrYlDt637Qz6ILtS6g6vAW4aOY2ihTRYc1io&#10;sKVtRcVP3ptAOc16fPtajkZmOL82H9ss3+0ypZ6fhs07CE+D/w/f25lWsJzD35fwA2T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343hxQAAANsAAAAPAAAAAAAAAAAAAAAA&#10;AJ8CAABkcnMvZG93bnJldi54bWxQSwUGAAAAAAQABAD3AAAAkQMAAAAA&#10;">
                    <v:imagedata r:id="rId9" o:title=""/>
                  </v:shape>
                  <v:shape id="Picture 12040" o:spid="_x0000_s1731" type="#_x0000_t75" alt="J0079109" style="position:absolute;left:8904;top:7377;width:23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NE5bEAAAA2wAAAA8AAABkcnMvZG93bnJldi54bWxEj0uLwkAQhO+C/2Hohb2ITnzgI+sooizk&#10;JmbXg7c205uEzfSEzKjx3zuC4LGoqq+o5bo1lbhS40rLCoaDCARxZnXJuYLfn+/+HITzyBory6Tg&#10;Tg7Wq25nibG2Nz7QNfW5CBB2MSoovK9jKV1WkEE3sDVx8P5sY9AH2eRSN3gLcFPJURRNpcGSw0KB&#10;NW0Lyv7TiwmU4+SCi/Os1zPtaVztt0m62yVKfX60my8Qnlr/Dr/aiVYwm8LzS/gB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NE5bEAAAA2wAAAA8AAAAAAAAAAAAAAAAA&#10;nwIAAGRycy9kb3ducmV2LnhtbFBLBQYAAAAABAAEAPcAAACQAwAAAAA=&#10;">
                    <v:imagedata r:id="rId9" o:title=""/>
                  </v:shape>
                  <v:line id="Line 12041" o:spid="_x0000_s1732" style="position:absolute;visibility:visible" from="5388,7620" to="591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12042" o:spid="_x0000_s1733" style="position:absolute;visibility:visible" from="7714,7602" to="8220,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group id="Group 12043" o:spid="_x0000_s1734" style="position:absolute;left:5349;top:8186;width:2891;height:35" coordorigin="6068,8738" coordsize="289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Line 12044" o:spid="_x0000_s1735" style="position:absolute;visibility:visible" from="6068,8773" to="6590,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Line 12045" o:spid="_x0000_s1736" style="position:absolute;visibility:visible" from="8453,8738" to="8959,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group>
                  <v:shape id="Picture 12046" o:spid="_x0000_s1737" type="#_x0000_t75" alt="J0079109" style="position:absolute;left:6120;top:7397;width:23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jZbLEAAAA2wAAAA8AAABkcnMvZG93bnJldi54bWxEj0+LwjAUxO/CfofwFryIpqvin65RRBF6&#10;E7vrwduzeduWbV5KE7V+eyMIHoeZ+Q2zWLWmEldqXGlZwdcgAkGcWV1yruD3Z9efgXAeWWNlmRTc&#10;ycFq+dFZYKztjQ90TX0uAoRdjAoK7+tYSpcVZNANbE0cvD/bGPRBNrnUDd4C3FRyGEUTabDksFBg&#10;TZuCsv/0YgLlOL7g/Dzt9Ux7GlX7TZJut4lS3c92/Q3CU+vf4Vc70QpmQ3h+CT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jZbLEAAAA2wAAAA8AAAAAAAAAAAAAAAAA&#10;nwIAAGRycy9kb3ducmV2LnhtbFBLBQYAAAAABAAEAPcAAACQAwAAAAA=&#10;">
                    <v:imagedata r:id="rId9" o:title=""/>
                  </v:shape>
                  <v:shape id="Picture 12047" o:spid="_x0000_s1738" type="#_x0000_t75" alt="J0079109" style="position:absolute;left:6685;top:7397;width:23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vwCnFAAAA2wAAAA8AAABkcnMvZG93bnJldi54bWxEj0FrwkAUhO8F/8PyCl5C3diU1kbXUCJC&#10;bqVRD95es88kNPs2ZFeN/94tFHocZuYbZpWNphMXGlxrWcF8FoMgrqxuuVaw322fFiCcR9bYWSYF&#10;N3KQrScPK0y1vfIXXUpfiwBhl6KCxvs+ldJVDRl0M9sTB+9kB4M+yKGWesBrgJtOPsfxqzTYclho&#10;sKe8oeqnPJtAObyc8f37LYrMeEy6z7woN5tCqenj+LEE4Wn0/+G/dqEVLBL4/RJ+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r8ApxQAAANsAAAAPAAAAAAAAAAAAAAAA&#10;AJ8CAABkcnMvZG93bnJldi54bWxQSwUGAAAAAAQABAD3AAAAkQMAAAAA&#10;">
                    <v:imagedata r:id="rId9" o:title=""/>
                  </v:shape>
                  <v:shape id="Picture 12048" o:spid="_x0000_s1739" type="#_x0000_t75" alt="J0079109" style="position:absolute;left:7233;top:7406;width:230;height: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GWF3FAAAA2wAAAA8AAABkcnMvZG93bnJldi54bWxEj0FrwkAUhO8F/8PyCl6kbqzSptFVikHI&#10;rTTqwdtr9pmEZt+G7JrEf98tFHocZuYbZrMbTSN66lxtWcFiHoEgLqyuuVRwOh6eYhDOI2tsLJOC&#10;OznYbScPG0y0HfiT+tyXIkDYJaig8r5NpHRFRQbd3LbEwbvazqAPsiul7nAIcNPI5yh6kQZrDgsV&#10;trSvqPjObyZQzqsbvn29zmZmvCybj32Wp2mm1PRxfF+D8DT6//BfO9MK4hX8fg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RlhdxQAAANsAAAAPAAAAAAAAAAAAAAAA&#10;AJ8CAABkcnMvZG93bnJldi54bWxQSwUGAAAAAAQABAD3AAAAkQMAAAAA&#10;">
                    <v:imagedata r:id="rId9" o:title=""/>
                  </v:shape>
                </v:group>
              </w:pict>
            </w:r>
            <w:r w:rsidRPr="005F7685">
              <w:rPr>
                <w:bCs/>
                <w:sz w:val="22"/>
                <w:szCs w:val="22"/>
              </w:rPr>
              <w:t xml:space="preserve">3 </w:t>
            </w:r>
            <w:r w:rsidRPr="005F7685">
              <w:rPr>
                <w:bCs/>
                <w:sz w:val="22"/>
                <w:szCs w:val="22"/>
              </w:rPr>
              <w:sym w:font="Symbol" w:char="F0B4"/>
            </w:r>
            <w:r w:rsidRPr="005F7685">
              <w:rPr>
                <w:bCs/>
                <w:sz w:val="22"/>
                <w:szCs w:val="22"/>
              </w:rPr>
              <w:t xml:space="preserve"> 1               </w:t>
            </w:r>
            <w:r w:rsidRPr="00633B39">
              <w:rPr>
                <w:noProof/>
                <w:sz w:val="22"/>
                <w:lang w:eastAsia="tr-TR"/>
              </w:rPr>
              <w:pict>
                <v:shape id="Resim 1" o:spid="_x0000_i1025" type="#_x0000_t75" alt="AG00183_" style="width:19.5pt;height:16.5pt;visibility:visible">
                  <v:imagedata r:id="rId10" o:title=""/>
                </v:shape>
              </w:pict>
            </w:r>
            <w:r w:rsidRPr="00633B39">
              <w:rPr>
                <w:noProof/>
                <w:sz w:val="22"/>
                <w:lang w:eastAsia="tr-TR"/>
              </w:rPr>
              <w:pict>
                <v:shape id="Resim 2" o:spid="_x0000_i1026" type="#_x0000_t75" alt="AG00183_" style="width:19.5pt;height:16.5pt;visibility:visible">
                  <v:imagedata r:id="rId10" o:title=""/>
                </v:shape>
              </w:pict>
            </w:r>
            <w:r w:rsidRPr="00633B39">
              <w:rPr>
                <w:noProof/>
                <w:sz w:val="22"/>
                <w:lang w:eastAsia="tr-TR"/>
              </w:rPr>
              <w:pict>
                <v:shape id="Resim 3" o:spid="_x0000_i1027" type="#_x0000_t75" alt="AG00183_" style="width:19.5pt;height:16.5pt;visibility:visible">
                  <v:imagedata r:id="rId10" o:title=""/>
                </v:shape>
              </w:pict>
            </w:r>
            <w:r w:rsidRPr="00633B39">
              <w:rPr>
                <w:noProof/>
                <w:sz w:val="22"/>
                <w:lang w:eastAsia="tr-TR"/>
              </w:rPr>
              <w:pict>
                <v:shape id="Resim 4" o:spid="_x0000_i1028" type="#_x0000_t75" alt="AG00183_" style="width:39.75pt;height:13.5pt;visibility:visible">
                  <v:imagedata r:id="rId11" o:title=""/>
                  <o:lock v:ext="edit" cropping="t"/>
                </v:shape>
              </w:pict>
            </w:r>
            <w:r w:rsidRPr="005F7685">
              <w:rPr>
                <w:bCs/>
                <w:sz w:val="22"/>
                <w:szCs w:val="22"/>
              </w:rPr>
              <w:t xml:space="preserve">   olduğu</w:t>
            </w:r>
            <w:r w:rsidRPr="005F7685">
              <w:rPr>
                <w:bCs/>
                <w:noProof/>
                <w:sz w:val="22"/>
                <w:szCs w:val="22"/>
              </w:rPr>
              <w:t xml:space="preserve"> ve</w:t>
            </w:r>
          </w:p>
          <w:p w:rsidR="001D0214" w:rsidRPr="005F7685" w:rsidRDefault="001D0214" w:rsidP="00A6356D">
            <w:pPr>
              <w:rPr>
                <w:sz w:val="22"/>
              </w:rPr>
            </w:pPr>
            <w:r w:rsidRPr="005F7685">
              <w:rPr>
                <w:bCs/>
                <w:sz w:val="22"/>
                <w:szCs w:val="22"/>
              </w:rPr>
              <w:t xml:space="preserve">                           1   +    1   +   1          =              3    </w:t>
            </w:r>
          </w:p>
          <w:p w:rsidR="001D0214" w:rsidRPr="005F7685" w:rsidRDefault="001D0214" w:rsidP="00A6356D">
            <w:pPr>
              <w:rPr>
                <w:bCs/>
                <w:sz w:val="22"/>
              </w:rPr>
            </w:pPr>
            <w:r w:rsidRPr="005F7685">
              <w:rPr>
                <w:bCs/>
                <w:sz w:val="22"/>
                <w:szCs w:val="22"/>
              </w:rPr>
              <w:t xml:space="preserve">    3 </w:t>
            </w:r>
            <w:r w:rsidRPr="005F7685">
              <w:rPr>
                <w:bCs/>
                <w:sz w:val="22"/>
                <w:szCs w:val="22"/>
              </w:rPr>
              <w:sym w:font="Symbol" w:char="F0B4"/>
            </w:r>
            <w:r w:rsidRPr="005F7685">
              <w:rPr>
                <w:bCs/>
                <w:sz w:val="22"/>
                <w:szCs w:val="22"/>
              </w:rPr>
              <w:t xml:space="preserve"> 0</w:t>
            </w:r>
            <w:r w:rsidRPr="00633B39">
              <w:rPr>
                <w:noProof/>
                <w:sz w:val="22"/>
                <w:lang w:eastAsia="tr-TR"/>
              </w:rPr>
              <w:pict>
                <v:shape id="Resim 5" o:spid="_x0000_i1029" type="#_x0000_t75" alt="AG00183_" style="width:19.5pt;height:16.5pt;visibility:visible">
                  <v:imagedata r:id="rId10" o:title=""/>
                </v:shape>
              </w:pict>
            </w:r>
            <w:r w:rsidRPr="00633B39">
              <w:rPr>
                <w:noProof/>
                <w:sz w:val="22"/>
                <w:lang w:eastAsia="tr-TR"/>
              </w:rPr>
              <w:pict>
                <v:shape id="Resim 6" o:spid="_x0000_i1030" type="#_x0000_t75" alt="AG00183_" style="width:19.5pt;height:16.5pt;visibility:visible">
                  <v:imagedata r:id="rId10" o:title=""/>
                </v:shape>
              </w:pict>
            </w:r>
            <w:r w:rsidRPr="00633B39">
              <w:rPr>
                <w:noProof/>
                <w:sz w:val="22"/>
                <w:lang w:eastAsia="tr-TR"/>
              </w:rPr>
              <w:pict>
                <v:shape id="Resim 7" o:spid="_x0000_i1031" type="#_x0000_t75" alt="AG00183_" style="width:19.5pt;height:16.5pt;visibility:visible">
                  <v:imagedata r:id="rId10" o:title=""/>
                </v:shape>
              </w:pict>
            </w:r>
            <w:r w:rsidRPr="00633B39">
              <w:rPr>
                <w:noProof/>
                <w:sz w:val="22"/>
                <w:lang w:eastAsia="tr-TR"/>
              </w:rPr>
              <w:pict>
                <v:shape id="Resim 8" o:spid="_x0000_i1032" type="#_x0000_t75" alt="AG00183_" style="width:34.5pt;height:13.5pt;visibility:visible">
                  <v:imagedata r:id="rId11" o:title=""/>
                  <o:lock v:ext="edit" cropping="t"/>
                </v:shape>
              </w:pict>
            </w:r>
            <w:r w:rsidRPr="005F7685">
              <w:rPr>
                <w:bCs/>
                <w:sz w:val="22"/>
                <w:szCs w:val="22"/>
              </w:rPr>
              <w:t xml:space="preserve">    olduğu  </w:t>
            </w:r>
          </w:p>
          <w:p w:rsidR="001D0214" w:rsidRPr="005F7685" w:rsidRDefault="001D0214" w:rsidP="00A6356D">
            <w:pPr>
              <w:rPr>
                <w:bCs/>
                <w:sz w:val="22"/>
              </w:rPr>
            </w:pPr>
            <w:r w:rsidRPr="005F7685">
              <w:rPr>
                <w:bCs/>
                <w:sz w:val="22"/>
                <w:szCs w:val="22"/>
              </w:rPr>
              <w:t xml:space="preserve">                            0    +   0    +   0        =              0</w:t>
            </w:r>
          </w:p>
          <w:p w:rsidR="001D0214" w:rsidRDefault="001D0214" w:rsidP="00A6356D">
            <w:pPr>
              <w:rPr>
                <w:sz w:val="22"/>
              </w:rPr>
            </w:pPr>
            <w:r w:rsidRPr="005F7685">
              <w:rPr>
                <w:bCs/>
                <w:sz w:val="22"/>
                <w:szCs w:val="22"/>
              </w:rPr>
              <w:t>modeller üzerinde düşündürülerek fark ettirilir.</w:t>
            </w:r>
          </w:p>
          <w:p w:rsidR="001D0214" w:rsidRDefault="001D0214" w:rsidP="00A6356D">
            <w:pPr>
              <w:rPr>
                <w:sz w:val="22"/>
              </w:rPr>
            </w:pPr>
          </w:p>
          <w:p w:rsidR="001D0214" w:rsidRDefault="001D0214" w:rsidP="00A6356D">
            <w:pPr>
              <w:rPr>
                <w:sz w:val="22"/>
              </w:rPr>
            </w:pPr>
          </w:p>
          <w:p w:rsidR="001D0214" w:rsidRDefault="001D0214" w:rsidP="00A6356D">
            <w:pPr>
              <w:rPr>
                <w:sz w:val="22"/>
              </w:rPr>
            </w:pPr>
          </w:p>
          <w:p w:rsidR="001D0214" w:rsidRDefault="001D0214" w:rsidP="00A6356D">
            <w:pPr>
              <w:rPr>
                <w:sz w:val="22"/>
              </w:rPr>
            </w:pPr>
          </w:p>
          <w:p w:rsidR="001D0214" w:rsidRDefault="001D0214" w:rsidP="00A6356D">
            <w:pPr>
              <w:rPr>
                <w:sz w:val="22"/>
              </w:rPr>
            </w:pPr>
          </w:p>
          <w:p w:rsidR="001D0214" w:rsidRDefault="001D0214" w:rsidP="00A6356D">
            <w:pPr>
              <w:rPr>
                <w:sz w:val="22"/>
              </w:rPr>
            </w:pPr>
          </w:p>
          <w:p w:rsidR="001D0214" w:rsidRDefault="001D0214" w:rsidP="00A6356D">
            <w:pPr>
              <w:rPr>
                <w:sz w:val="22"/>
              </w:rPr>
            </w:pPr>
          </w:p>
          <w:p w:rsidR="001D0214" w:rsidRDefault="001D0214" w:rsidP="00A6356D">
            <w:pPr>
              <w:rPr>
                <w:sz w:val="22"/>
              </w:rPr>
            </w:pPr>
          </w:p>
          <w:p w:rsidR="001D0214" w:rsidRDefault="001D0214" w:rsidP="00A6356D">
            <w:pPr>
              <w:rPr>
                <w:sz w:val="22"/>
              </w:rPr>
            </w:pPr>
          </w:p>
          <w:p w:rsidR="001D0214" w:rsidRPr="005F7685" w:rsidRDefault="001D0214" w:rsidP="00A6356D">
            <w:pPr>
              <w:rPr>
                <w:sz w:val="20"/>
                <w:szCs w:val="20"/>
              </w:rPr>
            </w:pPr>
          </w:p>
        </w:tc>
        <w:tc>
          <w:tcPr>
            <w:tcW w:w="2310" w:type="dxa"/>
            <w:gridSpan w:val="2"/>
          </w:tcPr>
          <w:p w:rsidR="001D0214" w:rsidRPr="005F7685" w:rsidRDefault="001D0214" w:rsidP="00A602C1">
            <w:pPr>
              <w:rPr>
                <w:szCs w:val="16"/>
              </w:rPr>
            </w:pPr>
          </w:p>
        </w:tc>
        <w:tc>
          <w:tcPr>
            <w:tcW w:w="1650" w:type="dxa"/>
            <w:vMerge/>
          </w:tcPr>
          <w:p w:rsidR="001D0214" w:rsidRPr="005F7685" w:rsidRDefault="001D0214" w:rsidP="00A602C1">
            <w:pPr>
              <w:widowControl w:val="0"/>
              <w:autoSpaceDE w:val="0"/>
              <w:autoSpaceDN w:val="0"/>
              <w:adjustRightInd w:val="0"/>
              <w:textAlignment w:val="center"/>
              <w:rPr>
                <w:rFonts w:ascii="Times New Roman" w:hAnsi="Times New Roman"/>
                <w:color w:val="000000"/>
                <w:sz w:val="22"/>
              </w:rPr>
            </w:pPr>
          </w:p>
        </w:tc>
        <w:tc>
          <w:tcPr>
            <w:tcW w:w="1430" w:type="dxa"/>
            <w:vMerge/>
          </w:tcPr>
          <w:p w:rsidR="001D0214" w:rsidRPr="005F7685" w:rsidRDefault="001D0214" w:rsidP="00A602C1">
            <w:pPr>
              <w:jc w:val="center"/>
              <w:rPr>
                <w:rFonts w:ascii="Times New Roman" w:hAnsi="Times New Roman"/>
                <w:sz w:val="22"/>
              </w:rPr>
            </w:pPr>
          </w:p>
        </w:tc>
        <w:tc>
          <w:tcPr>
            <w:tcW w:w="1986" w:type="dxa"/>
            <w:vMerge/>
          </w:tcPr>
          <w:p w:rsidR="001D0214" w:rsidRPr="005F7685" w:rsidRDefault="001D0214" w:rsidP="00A602C1">
            <w:pPr>
              <w:rPr>
                <w:rFonts w:ascii="Times New Roman" w:hAnsi="Times New Roman"/>
                <w:sz w:val="22"/>
              </w:rPr>
            </w:pPr>
          </w:p>
        </w:tc>
      </w:tr>
      <w:tr w:rsidR="001D0214" w:rsidTr="001422C8">
        <w:trPr>
          <w:cantSplit/>
          <w:trHeight w:val="827"/>
        </w:trPr>
        <w:tc>
          <w:tcPr>
            <w:tcW w:w="438" w:type="dxa"/>
            <w:textDirection w:val="btLr"/>
          </w:tcPr>
          <w:p w:rsidR="001D0214" w:rsidRPr="005F7685" w:rsidRDefault="001D0214" w:rsidP="00A602C1">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A602C1">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30" w:type="dxa"/>
            <w:textDirection w:val="btLr"/>
          </w:tcPr>
          <w:p w:rsidR="001D0214" w:rsidRPr="005F7685" w:rsidRDefault="001D0214" w:rsidP="00A602C1">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4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A602C1">
            <w:pPr>
              <w:jc w:val="center"/>
              <w:rPr>
                <w:rFonts w:ascii="Times New Roman" w:hAnsi="Times New Roman"/>
                <w:szCs w:val="16"/>
              </w:rPr>
            </w:pPr>
            <w:r w:rsidRPr="005F7685">
              <w:rPr>
                <w:rFonts w:ascii="Times New Roman" w:hAnsi="Times New Roman"/>
                <w:b/>
                <w:szCs w:val="16"/>
              </w:rPr>
              <w:t>ALT ÖĞRENME ALANI</w:t>
            </w:r>
          </w:p>
        </w:tc>
        <w:tc>
          <w:tcPr>
            <w:tcW w:w="5940" w:type="dxa"/>
            <w:gridSpan w:val="2"/>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A602C1">
            <w:pPr>
              <w:jc w:val="center"/>
              <w:rPr>
                <w:rFonts w:ascii="Times New Roman" w:hAnsi="Times New Roman"/>
                <w:szCs w:val="16"/>
              </w:rPr>
            </w:pPr>
            <w:r w:rsidRPr="005F7685">
              <w:rPr>
                <w:rFonts w:ascii="Times New Roman" w:hAnsi="Times New Roman"/>
                <w:b/>
                <w:szCs w:val="16"/>
              </w:rPr>
              <w:t>ETKİNLİK ÖRNEKLERİ AÇIKLAMALAR</w:t>
            </w:r>
          </w:p>
        </w:tc>
        <w:tc>
          <w:tcPr>
            <w:tcW w:w="2090" w:type="dxa"/>
            <w:vAlign w:val="center"/>
          </w:tcPr>
          <w:p w:rsidR="001D0214" w:rsidRPr="005F7685" w:rsidRDefault="001D0214" w:rsidP="00A602C1">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szCs w:val="16"/>
              </w:rPr>
              <w:t>ARAÇ-GEREÇ</w:t>
            </w:r>
          </w:p>
        </w:tc>
        <w:tc>
          <w:tcPr>
            <w:tcW w:w="143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A602C1">
            <w:pPr>
              <w:tabs>
                <w:tab w:val="left" w:pos="1455"/>
              </w:tabs>
              <w:rPr>
                <w:rFonts w:ascii="Times New Roman" w:hAnsi="Times New Roman"/>
                <w:b/>
                <w:szCs w:val="16"/>
              </w:rPr>
            </w:pPr>
          </w:p>
          <w:p w:rsidR="001D0214" w:rsidRPr="005F7685" w:rsidRDefault="001D0214" w:rsidP="00A602C1">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A602C1">
        <w:trPr>
          <w:trHeight w:val="3640"/>
        </w:trPr>
        <w:tc>
          <w:tcPr>
            <w:tcW w:w="438" w:type="dxa"/>
            <w:vMerge w:val="restart"/>
            <w:textDirection w:val="btLr"/>
          </w:tcPr>
          <w:p w:rsidR="001D0214" w:rsidRPr="005F7685" w:rsidRDefault="001D0214" w:rsidP="00A602C1">
            <w:pPr>
              <w:tabs>
                <w:tab w:val="left" w:pos="1455"/>
              </w:tabs>
              <w:ind w:left="113" w:right="113"/>
              <w:jc w:val="center"/>
              <w:rPr>
                <w:rFonts w:ascii="Times New Roman" w:hAnsi="Times New Roman"/>
                <w:b/>
                <w:sz w:val="22"/>
              </w:rPr>
            </w:pPr>
            <w:r>
              <w:rPr>
                <w:rFonts w:ascii="Times New Roman" w:hAnsi="Times New Roman"/>
                <w:b/>
                <w:sz w:val="22"/>
                <w:szCs w:val="22"/>
              </w:rPr>
              <w:t>NİSAN</w:t>
            </w:r>
          </w:p>
        </w:tc>
        <w:tc>
          <w:tcPr>
            <w:tcW w:w="440" w:type="dxa"/>
            <w:textDirection w:val="btLr"/>
          </w:tcPr>
          <w:p w:rsidR="001D0214" w:rsidRPr="005F7685" w:rsidRDefault="001D0214" w:rsidP="00A602C1">
            <w:pPr>
              <w:tabs>
                <w:tab w:val="left" w:pos="1455"/>
              </w:tabs>
              <w:ind w:left="113" w:right="113"/>
              <w:jc w:val="center"/>
              <w:rPr>
                <w:rFonts w:ascii="Times New Roman" w:hAnsi="Times New Roman"/>
                <w:sz w:val="22"/>
              </w:rPr>
            </w:pPr>
            <w:r>
              <w:rPr>
                <w:rFonts w:ascii="Times New Roman" w:hAnsi="Times New Roman"/>
                <w:sz w:val="22"/>
                <w:szCs w:val="22"/>
              </w:rPr>
              <w:t>27. Hafta  11-15 Nisan</w:t>
            </w:r>
          </w:p>
          <w:p w:rsidR="001D0214" w:rsidRPr="005F7685" w:rsidRDefault="001D0214" w:rsidP="00A602C1">
            <w:pPr>
              <w:tabs>
                <w:tab w:val="left" w:pos="1455"/>
              </w:tabs>
              <w:ind w:left="113" w:right="113"/>
              <w:jc w:val="center"/>
              <w:rPr>
                <w:rFonts w:ascii="Times New Roman" w:hAnsi="Times New Roman"/>
                <w:sz w:val="22"/>
              </w:rPr>
            </w:pPr>
          </w:p>
          <w:p w:rsidR="001D0214" w:rsidRPr="005F7685" w:rsidRDefault="001D0214" w:rsidP="00A602C1">
            <w:pPr>
              <w:tabs>
                <w:tab w:val="left" w:pos="1455"/>
              </w:tabs>
              <w:ind w:left="113" w:right="113"/>
              <w:rPr>
                <w:rFonts w:ascii="Times New Roman" w:hAnsi="Times New Roman"/>
                <w:sz w:val="22"/>
              </w:rPr>
            </w:pPr>
          </w:p>
          <w:p w:rsidR="001D0214" w:rsidRPr="005F7685" w:rsidRDefault="001D0214" w:rsidP="00A602C1">
            <w:pPr>
              <w:tabs>
                <w:tab w:val="left" w:pos="1455"/>
              </w:tabs>
              <w:ind w:left="113" w:right="113"/>
              <w:rPr>
                <w:rFonts w:ascii="Times New Roman" w:hAnsi="Times New Roman"/>
                <w:sz w:val="22"/>
              </w:rPr>
            </w:pPr>
          </w:p>
          <w:p w:rsidR="001D0214" w:rsidRPr="005F7685" w:rsidRDefault="001D0214" w:rsidP="00A602C1">
            <w:pPr>
              <w:tabs>
                <w:tab w:val="left" w:pos="1455"/>
              </w:tabs>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tc>
        <w:tc>
          <w:tcPr>
            <w:tcW w:w="330" w:type="dxa"/>
            <w:vMerge w:val="restart"/>
          </w:tcPr>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r>
              <w:rPr>
                <w:rFonts w:ascii="Times New Roman" w:hAnsi="Times New Roman"/>
                <w:sz w:val="22"/>
                <w:szCs w:val="22"/>
              </w:rPr>
              <w:t>4</w:t>
            </w: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Default="001D0214" w:rsidP="00541A55">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r>
              <w:rPr>
                <w:rFonts w:ascii="Times New Roman" w:hAnsi="Times New Roman"/>
                <w:sz w:val="22"/>
                <w:szCs w:val="22"/>
              </w:rPr>
              <w:t>1</w:t>
            </w:r>
          </w:p>
          <w:p w:rsidR="001D0214" w:rsidRDefault="001D0214" w:rsidP="00A602C1">
            <w:pPr>
              <w:rPr>
                <w:rFonts w:ascii="Times New Roman" w:hAnsi="Times New Roman"/>
                <w:sz w:val="22"/>
              </w:rPr>
            </w:pPr>
            <w:r>
              <w:rPr>
                <w:noProof/>
                <w:lang w:eastAsia="tr-TR"/>
              </w:rPr>
              <w:pict>
                <v:shape id="AutoShape 12146" o:spid="_x0000_s1740" type="#_x0000_t32" style="position:absolute;margin-left:-5.5pt;margin-top:1.15pt;width:16.5pt;height:0;flip:x;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"/>
              </w:pict>
            </w:r>
          </w:p>
          <w:p w:rsidR="001D0214" w:rsidRDefault="001D0214" w:rsidP="00A602C1">
            <w:pPr>
              <w:rPr>
                <w:rFonts w:ascii="Times New Roman" w:hAnsi="Times New Roman"/>
                <w:sz w:val="22"/>
              </w:rPr>
            </w:pPr>
            <w:r>
              <w:rPr>
                <w:rFonts w:ascii="Times New Roman" w:hAnsi="Times New Roman"/>
                <w:sz w:val="22"/>
                <w:szCs w:val="22"/>
              </w:rPr>
              <w:t>2</w:t>
            </w: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r>
              <w:rPr>
                <w:rFonts w:ascii="Times New Roman" w:hAnsi="Times New Roman"/>
                <w:sz w:val="22"/>
                <w:szCs w:val="22"/>
              </w:rPr>
              <w:t>3</w:t>
            </w:r>
          </w:p>
          <w:p w:rsidR="001D0214" w:rsidRDefault="001D0214" w:rsidP="00A602C1">
            <w:pPr>
              <w:rPr>
                <w:rFonts w:ascii="Times New Roman" w:hAnsi="Times New Roman"/>
                <w:sz w:val="22"/>
              </w:rPr>
            </w:pPr>
            <w:r>
              <w:rPr>
                <w:noProof/>
                <w:lang w:eastAsia="tr-TR"/>
              </w:rPr>
              <w:pict>
                <v:shape id="AutoShape 12147" o:spid="_x0000_s1741" type="#_x0000_t32" style="position:absolute;margin-left:-5.5pt;margin-top:2.85pt;width:16.5pt;height:.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PJA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"/>
              </w:pict>
            </w:r>
          </w:p>
          <w:p w:rsidR="001D0214" w:rsidRDefault="001D0214" w:rsidP="00A602C1">
            <w:pPr>
              <w:rPr>
                <w:rFonts w:ascii="Times New Roman" w:hAnsi="Times New Roman"/>
                <w:sz w:val="22"/>
              </w:rPr>
            </w:pPr>
            <w:r>
              <w:rPr>
                <w:rFonts w:ascii="Times New Roman" w:hAnsi="Times New Roman"/>
                <w:sz w:val="22"/>
                <w:szCs w:val="22"/>
              </w:rPr>
              <w:t>2</w:t>
            </w: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r>
              <w:rPr>
                <w:rFonts w:ascii="Times New Roman" w:hAnsi="Times New Roman"/>
                <w:sz w:val="22"/>
                <w:szCs w:val="22"/>
              </w:rPr>
              <w:t>3</w:t>
            </w:r>
          </w:p>
        </w:tc>
        <w:tc>
          <w:tcPr>
            <w:tcW w:w="1540" w:type="dxa"/>
          </w:tcPr>
          <w:p w:rsidR="001D0214" w:rsidRPr="005F7685" w:rsidRDefault="001D0214" w:rsidP="00A602C1">
            <w:pPr>
              <w:rPr>
                <w:rFonts w:ascii="Times New Roman" w:hAnsi="Times New Roman"/>
                <w:b/>
                <w:sz w:val="21"/>
                <w:szCs w:val="21"/>
              </w:rPr>
            </w:pPr>
          </w:p>
          <w:p w:rsidR="001D0214" w:rsidRPr="005F7685" w:rsidRDefault="001D0214" w:rsidP="00A602C1">
            <w:pPr>
              <w:rPr>
                <w:rFonts w:ascii="Times New Roman" w:hAnsi="Times New Roman"/>
                <w:b/>
                <w:sz w:val="21"/>
                <w:szCs w:val="21"/>
              </w:rPr>
            </w:pPr>
            <w:r w:rsidRPr="005F7685">
              <w:rPr>
                <w:rFonts w:ascii="Times New Roman" w:hAnsi="Times New Roman"/>
                <w:b/>
                <w:sz w:val="21"/>
                <w:szCs w:val="21"/>
              </w:rPr>
              <w:t>SAYILAR</w:t>
            </w:r>
          </w:p>
          <w:p w:rsidR="001D0214" w:rsidRPr="005F7685" w:rsidRDefault="001D0214" w:rsidP="00A602C1">
            <w:pPr>
              <w:rPr>
                <w:rFonts w:ascii="Times New Roman" w:hAnsi="Times New Roman"/>
                <w:sz w:val="21"/>
                <w:szCs w:val="21"/>
              </w:rPr>
            </w:pPr>
          </w:p>
          <w:p w:rsidR="001D0214" w:rsidRPr="005F7685" w:rsidRDefault="001D0214" w:rsidP="00A602C1">
            <w:pPr>
              <w:rPr>
                <w:rFonts w:ascii="Times New Roman" w:hAnsi="Times New Roman"/>
                <w:sz w:val="21"/>
                <w:szCs w:val="21"/>
              </w:rPr>
            </w:pPr>
            <w:r w:rsidRPr="005F7685">
              <w:rPr>
                <w:rFonts w:ascii="Times New Roman" w:hAnsi="Times New Roman"/>
                <w:sz w:val="21"/>
                <w:szCs w:val="21"/>
              </w:rPr>
              <w:t xml:space="preserve">Doğal Sayılarla </w:t>
            </w:r>
          </w:p>
          <w:p w:rsidR="001D0214" w:rsidRDefault="001D0214" w:rsidP="00A602C1">
            <w:pPr>
              <w:rPr>
                <w:rFonts w:ascii="Times New Roman" w:hAnsi="Times New Roman"/>
                <w:sz w:val="21"/>
                <w:szCs w:val="21"/>
              </w:rPr>
            </w:pPr>
            <w:r w:rsidRPr="005F7685">
              <w:rPr>
                <w:rFonts w:ascii="Times New Roman" w:hAnsi="Times New Roman"/>
                <w:sz w:val="21"/>
                <w:szCs w:val="21"/>
              </w:rPr>
              <w:t>Toplama İşlemi</w:t>
            </w:r>
          </w:p>
          <w:p w:rsidR="001D0214" w:rsidRPr="005F7685" w:rsidRDefault="001D0214" w:rsidP="00A602C1">
            <w:pPr>
              <w:rPr>
                <w:rFonts w:ascii="Times New Roman" w:hAnsi="Times New Roman"/>
                <w:b/>
                <w:sz w:val="21"/>
                <w:szCs w:val="21"/>
              </w:rPr>
            </w:pPr>
            <w:r>
              <w:rPr>
                <w:rFonts w:ascii="Times New Roman" w:hAnsi="Times New Roman"/>
                <w:sz w:val="21"/>
                <w:szCs w:val="21"/>
              </w:rPr>
              <w:t>(4 saat)</w:t>
            </w:r>
          </w:p>
          <w:p w:rsidR="001D0214" w:rsidRPr="005F7685" w:rsidRDefault="001D0214" w:rsidP="00A602C1">
            <w:pPr>
              <w:rPr>
                <w:rFonts w:ascii="Times New Roman" w:hAnsi="Times New Roman"/>
                <w:sz w:val="21"/>
                <w:szCs w:val="21"/>
              </w:rPr>
            </w:pPr>
          </w:p>
        </w:tc>
        <w:tc>
          <w:tcPr>
            <w:tcW w:w="5940" w:type="dxa"/>
            <w:gridSpan w:val="2"/>
          </w:tcPr>
          <w:p w:rsidR="001D0214" w:rsidRPr="005F7685" w:rsidRDefault="001D0214" w:rsidP="00A602C1">
            <w:pPr>
              <w:rPr>
                <w:rFonts w:ascii="Times New Roman" w:hAnsi="Times New Roman"/>
                <w:b/>
                <w:sz w:val="21"/>
                <w:szCs w:val="21"/>
              </w:rPr>
            </w:pPr>
          </w:p>
          <w:p w:rsidR="001D0214" w:rsidRPr="005F7685" w:rsidRDefault="001D0214" w:rsidP="00A602C1">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 xml:space="preserve">4. Toplamları 100’ü geçmeyen, 10 ve 10’un katı olan doğal sayıların toplamını zihinden bulur. </w:t>
            </w:r>
          </w:p>
          <w:p w:rsidR="001D0214" w:rsidRPr="005F7685" w:rsidRDefault="001D0214" w:rsidP="00A602C1">
            <w:pPr>
              <w:widowControl w:val="0"/>
              <w:autoSpaceDE w:val="0"/>
              <w:autoSpaceDN w:val="0"/>
              <w:adjustRightInd w:val="0"/>
              <w:textAlignment w:val="center"/>
              <w:rPr>
                <w:rFonts w:ascii="Times New Roman" w:hAnsi="Times New Roman"/>
                <w:color w:val="000000"/>
                <w:sz w:val="21"/>
                <w:szCs w:val="21"/>
              </w:rPr>
            </w:pPr>
          </w:p>
          <w:p w:rsidR="001D0214" w:rsidRDefault="001D0214" w:rsidP="00A602C1">
            <w:pPr>
              <w:widowControl w:val="0"/>
              <w:autoSpaceDE w:val="0"/>
              <w:autoSpaceDN w:val="0"/>
              <w:adjustRightInd w:val="0"/>
              <w:textAlignment w:val="center"/>
              <w:rPr>
                <w:rFonts w:ascii="Times New Roman" w:hAnsi="Times New Roman"/>
                <w:sz w:val="21"/>
                <w:szCs w:val="21"/>
              </w:rPr>
            </w:pPr>
            <w:r w:rsidRPr="005F7685">
              <w:rPr>
                <w:rFonts w:ascii="Verdana" w:hAnsi="Verdana"/>
                <w:b/>
                <w:sz w:val="21"/>
                <w:szCs w:val="20"/>
              </w:rPr>
              <w:sym w:font="Webdings" w:char="F048"/>
            </w:r>
            <w:r w:rsidRPr="005F7685">
              <w:rPr>
                <w:rFonts w:ascii="Times New Roman" w:hAnsi="Times New Roman"/>
                <w:sz w:val="21"/>
                <w:szCs w:val="21"/>
              </w:rPr>
              <w:t>10 veya 10’un katı olan iki sayı seçtirilir. Sayılardaki sıfırlar dikkate aldırılmaksızın, onlar basamağındaki sayıların toplamı ile ilişkilendirilerek bu toplam kadar onluk olduğu buldurulur.</w:t>
            </w:r>
          </w:p>
          <w:p w:rsidR="001D0214" w:rsidRDefault="001D0214" w:rsidP="001422C8">
            <w:pPr>
              <w:widowControl w:val="0"/>
              <w:autoSpaceDE w:val="0"/>
              <w:autoSpaceDN w:val="0"/>
              <w:adjustRightInd w:val="0"/>
              <w:textAlignment w:val="center"/>
              <w:rPr>
                <w:rFonts w:ascii="Times New Roman" w:hAnsi="Times New Roman"/>
                <w:color w:val="000000"/>
                <w:sz w:val="21"/>
                <w:szCs w:val="21"/>
              </w:rPr>
            </w:pPr>
          </w:p>
          <w:p w:rsidR="001D0214" w:rsidRPr="005F7685" w:rsidRDefault="001D0214" w:rsidP="001422C8">
            <w:pPr>
              <w:widowControl w:val="0"/>
              <w:autoSpaceDE w:val="0"/>
              <w:autoSpaceDN w:val="0"/>
              <w:adjustRightInd w:val="0"/>
              <w:textAlignment w:val="center"/>
              <w:rPr>
                <w:rFonts w:ascii="Times New Roman" w:hAnsi="Times New Roman"/>
                <w:color w:val="000000"/>
                <w:sz w:val="21"/>
                <w:szCs w:val="21"/>
              </w:rPr>
            </w:pPr>
            <w:r w:rsidRPr="005F7685">
              <w:rPr>
                <w:rFonts w:ascii="Times New Roman" w:hAnsi="Times New Roman"/>
                <w:color w:val="000000"/>
                <w:sz w:val="21"/>
                <w:szCs w:val="21"/>
              </w:rPr>
              <w:t>5. Toplamları 50’yi geçmeyen iki doğal sayıyı zihinden toplar.</w:t>
            </w:r>
          </w:p>
          <w:p w:rsidR="001D0214" w:rsidRPr="005F7685" w:rsidRDefault="001D0214" w:rsidP="001422C8">
            <w:pPr>
              <w:ind w:right="113"/>
              <w:jc w:val="both"/>
              <w:rPr>
                <w:rFonts w:ascii="Verdana" w:hAnsi="Verdana"/>
                <w:b/>
                <w:sz w:val="21"/>
                <w:szCs w:val="21"/>
              </w:rPr>
            </w:pPr>
          </w:p>
          <w:p w:rsidR="001D0214" w:rsidRPr="005F7685" w:rsidRDefault="001D0214" w:rsidP="001422C8">
            <w:pPr>
              <w:ind w:right="113"/>
              <w:jc w:val="both"/>
              <w:rPr>
                <w:bCs/>
                <w:sz w:val="21"/>
                <w:szCs w:val="21"/>
              </w:rPr>
            </w:pPr>
            <w:r w:rsidRPr="005F7685">
              <w:rPr>
                <w:rFonts w:ascii="Verdana" w:hAnsi="Verdana"/>
                <w:b/>
                <w:sz w:val="21"/>
                <w:szCs w:val="20"/>
              </w:rPr>
              <w:sym w:font="Webdings" w:char="F048"/>
            </w:r>
            <w:r w:rsidRPr="005F7685">
              <w:rPr>
                <w:rFonts w:ascii="Times New Roman" w:hAnsi="Times New Roman"/>
                <w:bCs/>
                <w:sz w:val="21"/>
                <w:szCs w:val="21"/>
              </w:rPr>
              <w:t>Verilen sayılar, onluk ve birliklerine ayrılarak aralarında toplatılır. Büyük sayı üzerine küçük sayı kadar saydırma vb. stratejiler kullandırılarak öğrencilerin toplamları zihinsel olarak bulmaları sağlanır.</w:t>
            </w:r>
          </w:p>
          <w:p w:rsidR="001D0214" w:rsidRPr="005F7685" w:rsidRDefault="001D0214" w:rsidP="00220469">
            <w:pPr>
              <w:widowControl w:val="0"/>
              <w:autoSpaceDE w:val="0"/>
              <w:autoSpaceDN w:val="0"/>
              <w:adjustRightInd w:val="0"/>
              <w:textAlignment w:val="center"/>
              <w:rPr>
                <w:rFonts w:ascii="Times New Roman" w:hAnsi="Times New Roman"/>
                <w:sz w:val="21"/>
                <w:szCs w:val="21"/>
              </w:rPr>
            </w:pPr>
          </w:p>
        </w:tc>
        <w:tc>
          <w:tcPr>
            <w:tcW w:w="2090" w:type="dxa"/>
          </w:tcPr>
          <w:p w:rsidR="001D0214" w:rsidRPr="005F7685" w:rsidRDefault="001D0214" w:rsidP="00A602C1">
            <w:pPr>
              <w:widowControl w:val="0"/>
              <w:autoSpaceDE w:val="0"/>
              <w:autoSpaceDN w:val="0"/>
              <w:adjustRightInd w:val="0"/>
              <w:textAlignment w:val="center"/>
              <w:rPr>
                <w:rFonts w:ascii="Webdings" w:hAnsi="Webdings" w:cs="Webdings"/>
                <w:color w:val="000000"/>
                <w:sz w:val="20"/>
                <w:szCs w:val="20"/>
              </w:rPr>
            </w:pPr>
          </w:p>
          <w:p w:rsidR="001D0214" w:rsidRPr="005F7685" w:rsidRDefault="001D0214" w:rsidP="00A602C1">
            <w:pPr>
              <w:widowControl w:val="0"/>
              <w:autoSpaceDE w:val="0"/>
              <w:autoSpaceDN w:val="0"/>
              <w:adjustRightInd w:val="0"/>
              <w:textAlignment w:val="center"/>
              <w:rPr>
                <w:szCs w:val="16"/>
              </w:rPr>
            </w:pPr>
            <w:r w:rsidRPr="005F7685">
              <w:rPr>
                <w:rFonts w:ascii="Webdings" w:hAnsi="Webdings" w:cs="Webdings"/>
                <w:b/>
                <w:color w:val="000000"/>
                <w:sz w:val="18"/>
                <w:szCs w:val="18"/>
              </w:rPr>
              <w:t></w:t>
            </w:r>
            <w:r w:rsidRPr="005F7685">
              <w:rPr>
                <w:rFonts w:ascii="Times New Roman" w:hAnsi="Times New Roman"/>
                <w:color w:val="000000"/>
                <w:sz w:val="20"/>
                <w:szCs w:val="20"/>
              </w:rPr>
              <w:t>Türkçe dersi “Yazma” öğrenme alanı Yazma Kurallarını Uygulama (Kazanım 6)</w:t>
            </w:r>
          </w:p>
        </w:tc>
        <w:tc>
          <w:tcPr>
            <w:tcW w:w="1650" w:type="dxa"/>
            <w:vMerge w:val="restart"/>
          </w:tcPr>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4- Onluk Kartlar</w:t>
            </w:r>
          </w:p>
          <w:p w:rsidR="001D0214" w:rsidRPr="005F7685" w:rsidRDefault="001D0214" w:rsidP="00A602C1">
            <w:pPr>
              <w:rPr>
                <w:rFonts w:ascii="Times New Roman" w:hAnsi="Times New Roman"/>
                <w:sz w:val="20"/>
                <w:szCs w:val="20"/>
              </w:rPr>
            </w:pPr>
          </w:p>
          <w:p w:rsidR="001D0214" w:rsidRPr="005F7685" w:rsidRDefault="001D0214" w:rsidP="00A602C1">
            <w:pPr>
              <w:widowControl w:val="0"/>
              <w:autoSpaceDE w:val="0"/>
              <w:autoSpaceDN w:val="0"/>
              <w:adjustRightInd w:val="0"/>
              <w:textAlignment w:val="center"/>
              <w:rPr>
                <w:rFonts w:ascii="Times New Roman" w:hAnsi="Times New Roman"/>
                <w:color w:val="000000"/>
                <w:sz w:val="22"/>
              </w:rPr>
            </w:pPr>
            <w:r w:rsidRPr="005F7685">
              <w:rPr>
                <w:rFonts w:ascii="Times New Roman" w:hAnsi="Times New Roman"/>
                <w:sz w:val="20"/>
                <w:szCs w:val="20"/>
              </w:rPr>
              <w:t>5- Onluk Bloklar</w:t>
            </w:r>
          </w:p>
        </w:tc>
        <w:tc>
          <w:tcPr>
            <w:tcW w:w="1430" w:type="dxa"/>
            <w:vMerge w:val="restart"/>
          </w:tcPr>
          <w:p w:rsidR="001D0214" w:rsidRDefault="001D0214" w:rsidP="00A602C1">
            <w:pPr>
              <w:pStyle w:val="NormalWeb"/>
              <w:spacing w:before="0" w:beforeAutospacing="0" w:after="0" w:afterAutospacing="0"/>
            </w:pPr>
            <w:r w:rsidRPr="005F7685">
              <w:rPr>
                <w:sz w:val="20"/>
                <w:szCs w:val="20"/>
              </w:rPr>
              <w:t>1 – Soru-Yanıt</w:t>
            </w:r>
          </w:p>
          <w:p w:rsidR="001D0214" w:rsidRDefault="001D0214" w:rsidP="00A602C1">
            <w:pPr>
              <w:pStyle w:val="NormalWeb"/>
              <w:spacing w:before="0" w:beforeAutospacing="0" w:after="0" w:afterAutospacing="0"/>
            </w:pPr>
            <w:r w:rsidRPr="005F7685">
              <w:rPr>
                <w:sz w:val="20"/>
                <w:szCs w:val="20"/>
              </w:rPr>
              <w:t>2 – Beyin Fırtınası</w:t>
            </w:r>
          </w:p>
          <w:p w:rsidR="001D0214" w:rsidRDefault="001D0214" w:rsidP="00A602C1">
            <w:pPr>
              <w:pStyle w:val="NormalWeb"/>
              <w:spacing w:before="0" w:beforeAutospacing="0" w:after="0" w:afterAutospacing="0"/>
            </w:pPr>
            <w:r w:rsidRPr="005F7685">
              <w:rPr>
                <w:sz w:val="20"/>
                <w:szCs w:val="20"/>
              </w:rPr>
              <w:t>3 – Anlatım</w:t>
            </w:r>
          </w:p>
          <w:p w:rsidR="001D0214" w:rsidRDefault="001D0214" w:rsidP="00A602C1">
            <w:pPr>
              <w:pStyle w:val="NormalWeb"/>
              <w:spacing w:before="0" w:beforeAutospacing="0" w:after="0" w:afterAutospacing="0"/>
            </w:pPr>
            <w:r w:rsidRPr="005F7685">
              <w:rPr>
                <w:sz w:val="20"/>
                <w:szCs w:val="20"/>
              </w:rPr>
              <w:t>4 – Alıştırmalar</w:t>
            </w:r>
          </w:p>
          <w:p w:rsidR="001D0214" w:rsidRDefault="001D0214" w:rsidP="00A602C1">
            <w:pPr>
              <w:pStyle w:val="NormalWeb"/>
              <w:spacing w:before="0" w:beforeAutospacing="0" w:after="0" w:afterAutospacing="0"/>
            </w:pPr>
            <w:r w:rsidRPr="005F7685">
              <w:rPr>
                <w:sz w:val="20"/>
                <w:szCs w:val="20"/>
              </w:rPr>
              <w:t xml:space="preserve">5 – Grup </w:t>
            </w:r>
          </w:p>
          <w:p w:rsidR="001D0214" w:rsidRDefault="001D0214" w:rsidP="00A602C1">
            <w:pPr>
              <w:pStyle w:val="NormalWeb"/>
              <w:spacing w:before="0" w:beforeAutospacing="0" w:after="0" w:afterAutospacing="0"/>
            </w:pPr>
            <w:r w:rsidRPr="005F7685">
              <w:rPr>
                <w:sz w:val="20"/>
                <w:szCs w:val="20"/>
              </w:rPr>
              <w:t>       Tartışması</w:t>
            </w:r>
          </w:p>
          <w:p w:rsidR="001D0214" w:rsidRDefault="001D0214" w:rsidP="00A602C1">
            <w:pPr>
              <w:pStyle w:val="NormalWeb"/>
              <w:spacing w:before="0" w:beforeAutospacing="0" w:after="0" w:afterAutospacing="0"/>
            </w:pPr>
            <w:r w:rsidRPr="005F7685">
              <w:rPr>
                <w:sz w:val="20"/>
                <w:szCs w:val="20"/>
              </w:rPr>
              <w:t>6 – Gösteri</w:t>
            </w:r>
          </w:p>
          <w:p w:rsidR="001D0214" w:rsidRDefault="001D0214" w:rsidP="00A602C1">
            <w:pPr>
              <w:pStyle w:val="NormalWeb"/>
              <w:spacing w:before="0" w:beforeAutospacing="0" w:after="0" w:afterAutospacing="0"/>
            </w:pPr>
            <w:r w:rsidRPr="005F7685">
              <w:rPr>
                <w:sz w:val="20"/>
                <w:szCs w:val="20"/>
              </w:rPr>
              <w:t>7 – Rol Yapma</w:t>
            </w:r>
          </w:p>
          <w:p w:rsidR="001D0214" w:rsidRDefault="001D0214" w:rsidP="00A602C1">
            <w:pPr>
              <w:pStyle w:val="NormalWeb"/>
              <w:spacing w:before="0" w:beforeAutospacing="0" w:after="0" w:afterAutospacing="0"/>
            </w:pPr>
            <w:r w:rsidRPr="005F7685">
              <w:rPr>
                <w:sz w:val="20"/>
                <w:szCs w:val="20"/>
              </w:rPr>
              <w:t xml:space="preserve">8 – Problem </w:t>
            </w:r>
          </w:p>
          <w:p w:rsidR="001D0214" w:rsidRDefault="001D0214" w:rsidP="00A602C1">
            <w:pPr>
              <w:pStyle w:val="NormalWeb"/>
              <w:spacing w:before="0" w:beforeAutospacing="0" w:after="0" w:afterAutospacing="0"/>
            </w:pPr>
            <w:r w:rsidRPr="005F7685">
              <w:rPr>
                <w:sz w:val="20"/>
                <w:szCs w:val="20"/>
              </w:rPr>
              <w:t>       Çözme</w:t>
            </w:r>
          </w:p>
          <w:p w:rsidR="001D0214" w:rsidRDefault="001D0214" w:rsidP="00A602C1">
            <w:pPr>
              <w:pStyle w:val="NormalWeb"/>
              <w:spacing w:before="0" w:beforeAutospacing="0" w:after="0" w:afterAutospacing="0"/>
            </w:pPr>
            <w:r w:rsidRPr="005F7685">
              <w:rPr>
                <w:sz w:val="20"/>
                <w:szCs w:val="20"/>
              </w:rPr>
              <w:t xml:space="preserve">9 – Buluş Yoluyla </w:t>
            </w:r>
          </w:p>
          <w:p w:rsidR="001D0214" w:rsidRDefault="001D0214" w:rsidP="00A602C1">
            <w:pPr>
              <w:pStyle w:val="NormalWeb"/>
              <w:spacing w:before="0" w:beforeAutospacing="0" w:after="0" w:afterAutospacing="0"/>
            </w:pPr>
            <w:r w:rsidRPr="005F7685">
              <w:rPr>
                <w:sz w:val="20"/>
                <w:szCs w:val="20"/>
              </w:rPr>
              <w:t>       Öğretim</w:t>
            </w:r>
          </w:p>
          <w:p w:rsidR="001D0214" w:rsidRPr="005F7685" w:rsidRDefault="001D0214" w:rsidP="00A602C1">
            <w:pPr>
              <w:jc w:val="center"/>
              <w:rPr>
                <w:rFonts w:ascii="Times New Roman" w:hAnsi="Times New Roman"/>
                <w:sz w:val="22"/>
              </w:rPr>
            </w:pPr>
          </w:p>
        </w:tc>
        <w:tc>
          <w:tcPr>
            <w:tcW w:w="1986" w:type="dxa"/>
            <w:vMerge w:val="restart"/>
          </w:tcPr>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A602C1">
            <w:pPr>
              <w:rPr>
                <w:rFonts w:ascii="Times-Roman" w:hAnsi="Times-Roman" w:cs="Times-Roman"/>
                <w:color w:val="000000"/>
                <w:szCs w:val="16"/>
              </w:rPr>
            </w:pPr>
          </w:p>
          <w:p w:rsidR="001D0214" w:rsidRPr="005F7685" w:rsidRDefault="001D0214" w:rsidP="00A602C1">
            <w:pPr>
              <w:rPr>
                <w:rFonts w:ascii="Times New Roman" w:hAnsi="Times New Roman"/>
                <w:sz w:val="22"/>
              </w:rPr>
            </w:pPr>
          </w:p>
        </w:tc>
      </w:tr>
      <w:tr w:rsidR="001D0214" w:rsidRPr="005F7685" w:rsidTr="00A13FB7">
        <w:trPr>
          <w:cantSplit/>
          <w:trHeight w:val="1583"/>
        </w:trPr>
        <w:tc>
          <w:tcPr>
            <w:tcW w:w="438" w:type="dxa"/>
            <w:vMerge/>
          </w:tcPr>
          <w:p w:rsidR="001D0214" w:rsidRPr="005F7685" w:rsidRDefault="001D0214" w:rsidP="00A602C1">
            <w:pPr>
              <w:tabs>
                <w:tab w:val="left" w:pos="1455"/>
              </w:tabs>
              <w:rPr>
                <w:rFonts w:ascii="Times New Roman" w:hAnsi="Times New Roman"/>
                <w:sz w:val="22"/>
              </w:rPr>
            </w:pPr>
          </w:p>
        </w:tc>
        <w:tc>
          <w:tcPr>
            <w:tcW w:w="440" w:type="dxa"/>
            <w:textDirection w:val="btLr"/>
          </w:tcPr>
          <w:p w:rsidR="001D0214" w:rsidRPr="005F7685" w:rsidRDefault="001D0214" w:rsidP="00A13FB7">
            <w:pPr>
              <w:tabs>
                <w:tab w:val="left" w:pos="1455"/>
              </w:tabs>
              <w:ind w:left="113" w:right="113"/>
              <w:rPr>
                <w:rFonts w:ascii="Times New Roman" w:hAnsi="Times New Roman"/>
                <w:sz w:val="22"/>
              </w:rPr>
            </w:pPr>
            <w:r>
              <w:rPr>
                <w:rFonts w:ascii="Times New Roman" w:hAnsi="Times New Roman"/>
                <w:sz w:val="22"/>
                <w:szCs w:val="22"/>
              </w:rPr>
              <w:t>28. Hafta 18-22 Nisan</w:t>
            </w:r>
          </w:p>
        </w:tc>
        <w:tc>
          <w:tcPr>
            <w:tcW w:w="330" w:type="dxa"/>
            <w:vMerge/>
          </w:tcPr>
          <w:p w:rsidR="001D0214" w:rsidRPr="005F7685" w:rsidRDefault="001D0214" w:rsidP="00A602C1">
            <w:pPr>
              <w:rPr>
                <w:rFonts w:ascii="Times New Roman" w:hAnsi="Times New Roman"/>
                <w:sz w:val="22"/>
              </w:rPr>
            </w:pPr>
          </w:p>
        </w:tc>
        <w:tc>
          <w:tcPr>
            <w:tcW w:w="1540" w:type="dxa"/>
          </w:tcPr>
          <w:p w:rsidR="001D0214" w:rsidRPr="00C22795" w:rsidRDefault="001D0214" w:rsidP="001422C8">
            <w:pPr>
              <w:rPr>
                <w:rFonts w:ascii="Times New Roman" w:hAnsi="Times New Roman"/>
                <w:b/>
                <w:sz w:val="21"/>
                <w:szCs w:val="21"/>
              </w:rPr>
            </w:pPr>
            <w:r w:rsidRPr="005F7685">
              <w:rPr>
                <w:rFonts w:ascii="Times New Roman" w:hAnsi="Times New Roman"/>
                <w:b/>
                <w:sz w:val="21"/>
                <w:szCs w:val="21"/>
              </w:rPr>
              <w:t>SAYILAR</w:t>
            </w:r>
          </w:p>
          <w:p w:rsidR="001D0214" w:rsidRPr="005F7685" w:rsidRDefault="001D0214" w:rsidP="001422C8">
            <w:pPr>
              <w:rPr>
                <w:rFonts w:ascii="Times New Roman" w:hAnsi="Times New Roman"/>
                <w:sz w:val="20"/>
                <w:szCs w:val="20"/>
              </w:rPr>
            </w:pPr>
            <w:r w:rsidRPr="005F7685">
              <w:rPr>
                <w:rFonts w:ascii="Times New Roman" w:hAnsi="Times New Roman"/>
                <w:sz w:val="20"/>
                <w:szCs w:val="20"/>
              </w:rPr>
              <w:t xml:space="preserve">Doğal Sayılarla </w:t>
            </w:r>
          </w:p>
          <w:p w:rsidR="001D0214" w:rsidRDefault="001D0214" w:rsidP="001422C8">
            <w:pPr>
              <w:rPr>
                <w:rFonts w:ascii="Times New Roman" w:hAnsi="Times New Roman"/>
                <w:sz w:val="20"/>
                <w:szCs w:val="20"/>
              </w:rPr>
            </w:pPr>
            <w:r w:rsidRPr="005F7685">
              <w:rPr>
                <w:rFonts w:ascii="Times New Roman" w:hAnsi="Times New Roman"/>
                <w:sz w:val="20"/>
                <w:szCs w:val="20"/>
              </w:rPr>
              <w:t>Çıkarma İşlemi</w:t>
            </w:r>
          </w:p>
          <w:p w:rsidR="001D0214" w:rsidRDefault="001D0214" w:rsidP="001422C8">
            <w:pPr>
              <w:rPr>
                <w:rFonts w:ascii="Times New Roman" w:hAnsi="Times New Roman"/>
                <w:sz w:val="20"/>
                <w:szCs w:val="20"/>
              </w:rPr>
            </w:pPr>
          </w:p>
          <w:p w:rsidR="001D0214" w:rsidRPr="005F7685" w:rsidRDefault="001D0214" w:rsidP="001422C8">
            <w:pPr>
              <w:rPr>
                <w:rFonts w:ascii="Times New Roman" w:hAnsi="Times New Roman"/>
                <w:b/>
                <w:sz w:val="21"/>
                <w:szCs w:val="21"/>
              </w:rPr>
            </w:pPr>
            <w:r>
              <w:rPr>
                <w:rFonts w:ascii="Times New Roman" w:hAnsi="Times New Roman"/>
                <w:sz w:val="20"/>
                <w:szCs w:val="20"/>
              </w:rPr>
              <w:t>(3 saat)</w:t>
            </w:r>
          </w:p>
        </w:tc>
        <w:tc>
          <w:tcPr>
            <w:tcW w:w="5940" w:type="dxa"/>
            <w:gridSpan w:val="2"/>
          </w:tcPr>
          <w:p w:rsidR="001D0214" w:rsidRPr="005F7685" w:rsidRDefault="001D0214" w:rsidP="00A602C1">
            <w:pPr>
              <w:widowControl w:val="0"/>
              <w:autoSpaceDE w:val="0"/>
              <w:autoSpaceDN w:val="0"/>
              <w:adjustRightInd w:val="0"/>
              <w:textAlignment w:val="center"/>
              <w:rPr>
                <w:rFonts w:ascii="Times New Roman" w:hAnsi="Times New Roman"/>
                <w:color w:val="000000"/>
                <w:sz w:val="21"/>
                <w:szCs w:val="21"/>
              </w:rPr>
            </w:pPr>
          </w:p>
          <w:p w:rsidR="001D0214" w:rsidRPr="005F7685" w:rsidRDefault="001D0214" w:rsidP="001422C8">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sz w:val="21"/>
                <w:szCs w:val="21"/>
              </w:rPr>
              <w:t>.</w:t>
            </w:r>
            <w:r w:rsidRPr="005F7685">
              <w:rPr>
                <w:rFonts w:ascii="Times New Roman" w:hAnsi="Times New Roman"/>
                <w:color w:val="000000"/>
                <w:sz w:val="20"/>
                <w:szCs w:val="20"/>
              </w:rPr>
              <w:t>3. 100’den küçük ve 10’un katı olan iki doğal sayının farkını zihinden bulur.</w:t>
            </w:r>
          </w:p>
          <w:p w:rsidR="001D0214" w:rsidRPr="005F7685" w:rsidRDefault="001D0214" w:rsidP="001422C8">
            <w:pPr>
              <w:ind w:right="113"/>
              <w:jc w:val="both"/>
              <w:rPr>
                <w:rFonts w:ascii="Verdana" w:hAnsi="Verdana"/>
                <w:b/>
                <w:sz w:val="10"/>
                <w:szCs w:val="10"/>
              </w:rPr>
            </w:pPr>
          </w:p>
          <w:p w:rsidR="001D0214" w:rsidRPr="005F7685" w:rsidRDefault="001D0214" w:rsidP="001422C8">
            <w:pPr>
              <w:ind w:right="113"/>
              <w:jc w:val="both"/>
              <w:rPr>
                <w:sz w:val="18"/>
                <w:szCs w:val="18"/>
              </w:rPr>
            </w:pPr>
            <w:r w:rsidRPr="005F7685">
              <w:rPr>
                <w:rFonts w:ascii="Verdana" w:hAnsi="Verdana"/>
                <w:b/>
                <w:sz w:val="18"/>
                <w:szCs w:val="18"/>
              </w:rPr>
              <w:sym w:font="Webdings" w:char="F048"/>
            </w:r>
            <w:r w:rsidRPr="005F7685">
              <w:rPr>
                <w:rFonts w:ascii="Times New Roman" w:hAnsi="Times New Roman"/>
                <w:bCs/>
                <w:sz w:val="20"/>
                <w:szCs w:val="20"/>
              </w:rPr>
              <w:t>Zihinden çıkarma işlemi için öğrencilerin değişik stratejiler geliştirmelerine yardımcı olunur.</w:t>
            </w:r>
          </w:p>
          <w:p w:rsidR="001D0214" w:rsidRPr="005F7685" w:rsidRDefault="001D0214" w:rsidP="001422C8">
            <w:pPr>
              <w:ind w:right="113"/>
              <w:jc w:val="both"/>
              <w:rPr>
                <w:rFonts w:ascii="Verdana" w:hAnsi="Verdana"/>
                <w:b/>
                <w:sz w:val="10"/>
                <w:szCs w:val="10"/>
                <w:highlight w:val="red"/>
              </w:rPr>
            </w:pPr>
          </w:p>
          <w:p w:rsidR="001D0214" w:rsidRPr="005F7685" w:rsidRDefault="001D0214" w:rsidP="001422C8">
            <w:pPr>
              <w:rPr>
                <w:rFonts w:ascii="Times New Roman" w:hAnsi="Times New Roman"/>
                <w:sz w:val="21"/>
                <w:szCs w:val="21"/>
              </w:rPr>
            </w:pPr>
            <w:r w:rsidRPr="005F7685">
              <w:rPr>
                <w:rFonts w:ascii="Verdana" w:hAnsi="Verdana"/>
                <w:b/>
                <w:sz w:val="18"/>
                <w:szCs w:val="18"/>
              </w:rPr>
              <w:sym w:font="Webdings" w:char="F048"/>
            </w:r>
            <w:r w:rsidRPr="005F7685">
              <w:rPr>
                <w:rFonts w:ascii="Times New Roman" w:hAnsi="Times New Roman"/>
                <w:sz w:val="20"/>
                <w:szCs w:val="20"/>
              </w:rPr>
              <w:t>10’un katı olan iki doğal sayının farkı buldurulurken sayılardaki sıfırlar dikkate alınmadan onlar basamağında bulunan rakamların sayı değerlerinin farkı buldurulur. Bu sonucun, fark kadar onluk olduğunu öğrencilerin bulmaları sağlanır.</w:t>
            </w:r>
          </w:p>
        </w:tc>
        <w:tc>
          <w:tcPr>
            <w:tcW w:w="2090" w:type="dxa"/>
            <w:vMerge w:val="restart"/>
          </w:tcPr>
          <w:p w:rsidR="001D0214" w:rsidRPr="007A73EC" w:rsidRDefault="001D0214" w:rsidP="00A602C1">
            <w:pPr>
              <w:widowControl w:val="0"/>
              <w:autoSpaceDE w:val="0"/>
              <w:autoSpaceDN w:val="0"/>
              <w:adjustRightInd w:val="0"/>
              <w:textAlignment w:val="center"/>
            </w:pPr>
          </w:p>
        </w:tc>
        <w:tc>
          <w:tcPr>
            <w:tcW w:w="1650" w:type="dxa"/>
            <w:vMerge/>
          </w:tcPr>
          <w:p w:rsidR="001D0214" w:rsidRPr="005F7685" w:rsidRDefault="001D0214" w:rsidP="00A602C1">
            <w:pPr>
              <w:rPr>
                <w:rFonts w:ascii="Times New Roman" w:hAnsi="Times New Roman"/>
                <w:sz w:val="20"/>
                <w:szCs w:val="20"/>
              </w:rPr>
            </w:pPr>
          </w:p>
        </w:tc>
        <w:tc>
          <w:tcPr>
            <w:tcW w:w="1430" w:type="dxa"/>
            <w:vMerge/>
          </w:tcPr>
          <w:p w:rsidR="001D0214" w:rsidRPr="005F7685" w:rsidRDefault="001D0214" w:rsidP="00A602C1">
            <w:pPr>
              <w:pStyle w:val="NormalWeb"/>
              <w:spacing w:before="0" w:beforeAutospacing="0" w:after="0" w:afterAutospacing="0"/>
              <w:rPr>
                <w:sz w:val="20"/>
                <w:szCs w:val="20"/>
              </w:rPr>
            </w:pPr>
          </w:p>
        </w:tc>
        <w:tc>
          <w:tcPr>
            <w:tcW w:w="1986" w:type="dxa"/>
            <w:vMerge/>
          </w:tcPr>
          <w:p w:rsidR="001D0214" w:rsidRPr="005F7685" w:rsidRDefault="001D0214" w:rsidP="00A602C1">
            <w:pPr>
              <w:rPr>
                <w:rFonts w:ascii="Times New Roman" w:hAnsi="Times New Roman"/>
                <w:sz w:val="22"/>
              </w:rPr>
            </w:pPr>
          </w:p>
        </w:tc>
      </w:tr>
      <w:tr w:rsidR="001D0214" w:rsidRPr="005F7685" w:rsidTr="00604C0E">
        <w:trPr>
          <w:trHeight w:val="788"/>
        </w:trPr>
        <w:tc>
          <w:tcPr>
            <w:tcW w:w="438" w:type="dxa"/>
            <w:vMerge/>
          </w:tcPr>
          <w:p w:rsidR="001D0214" w:rsidRPr="005F7685" w:rsidRDefault="001D0214" w:rsidP="00A602C1">
            <w:pPr>
              <w:tabs>
                <w:tab w:val="left" w:pos="1455"/>
              </w:tabs>
              <w:rPr>
                <w:rFonts w:ascii="Times New Roman" w:hAnsi="Times New Roman"/>
                <w:sz w:val="22"/>
              </w:rPr>
            </w:pPr>
          </w:p>
        </w:tc>
        <w:tc>
          <w:tcPr>
            <w:tcW w:w="440" w:type="dxa"/>
            <w:vMerge w:val="restart"/>
            <w:textDirection w:val="btLr"/>
          </w:tcPr>
          <w:p w:rsidR="001D0214" w:rsidRPr="005F7685" w:rsidRDefault="001D0214" w:rsidP="00604C0E">
            <w:pPr>
              <w:tabs>
                <w:tab w:val="left" w:pos="1455"/>
              </w:tabs>
              <w:ind w:left="113" w:right="113"/>
              <w:rPr>
                <w:rFonts w:ascii="Times New Roman" w:hAnsi="Times New Roman"/>
                <w:sz w:val="22"/>
              </w:rPr>
            </w:pPr>
            <w:r>
              <w:rPr>
                <w:rFonts w:ascii="Times New Roman" w:hAnsi="Times New Roman"/>
                <w:sz w:val="22"/>
                <w:szCs w:val="22"/>
              </w:rPr>
              <w:t>29. Hafta  25-29 Nisan</w:t>
            </w:r>
          </w:p>
        </w:tc>
        <w:tc>
          <w:tcPr>
            <w:tcW w:w="330" w:type="dxa"/>
            <w:vMerge/>
          </w:tcPr>
          <w:p w:rsidR="001D0214" w:rsidRPr="005F7685" w:rsidRDefault="001D0214" w:rsidP="00A602C1">
            <w:pPr>
              <w:rPr>
                <w:rFonts w:ascii="Times New Roman" w:hAnsi="Times New Roman"/>
                <w:sz w:val="22"/>
              </w:rPr>
            </w:pPr>
          </w:p>
        </w:tc>
        <w:tc>
          <w:tcPr>
            <w:tcW w:w="1540" w:type="dxa"/>
          </w:tcPr>
          <w:p w:rsidR="001D0214" w:rsidRPr="005F7685" w:rsidRDefault="001D0214" w:rsidP="001422C8">
            <w:pPr>
              <w:rPr>
                <w:rFonts w:ascii="Times New Roman" w:hAnsi="Times New Roman"/>
                <w:sz w:val="20"/>
                <w:szCs w:val="20"/>
              </w:rPr>
            </w:pPr>
            <w:r w:rsidRPr="005F7685">
              <w:rPr>
                <w:rFonts w:ascii="Times New Roman" w:hAnsi="Times New Roman"/>
                <w:b/>
                <w:sz w:val="20"/>
                <w:szCs w:val="20"/>
              </w:rPr>
              <w:t>SAYILAR</w:t>
            </w:r>
          </w:p>
          <w:p w:rsidR="001D0214" w:rsidRPr="005F7685" w:rsidRDefault="001D0214" w:rsidP="001422C8">
            <w:pPr>
              <w:rPr>
                <w:rFonts w:ascii="Times New Roman" w:hAnsi="Times New Roman"/>
                <w:sz w:val="20"/>
                <w:szCs w:val="20"/>
              </w:rPr>
            </w:pPr>
            <w:r w:rsidRPr="005F7685">
              <w:rPr>
                <w:rFonts w:ascii="Times New Roman" w:hAnsi="Times New Roman"/>
                <w:sz w:val="20"/>
                <w:szCs w:val="20"/>
              </w:rPr>
              <w:t xml:space="preserve">Doğal Sayılarla </w:t>
            </w:r>
          </w:p>
          <w:p w:rsidR="001D0214" w:rsidRDefault="001D0214" w:rsidP="001422C8">
            <w:pPr>
              <w:rPr>
                <w:rFonts w:ascii="Times New Roman" w:hAnsi="Times New Roman"/>
                <w:sz w:val="20"/>
                <w:szCs w:val="20"/>
              </w:rPr>
            </w:pPr>
            <w:r w:rsidRPr="005F7685">
              <w:rPr>
                <w:rFonts w:ascii="Times New Roman" w:hAnsi="Times New Roman"/>
                <w:sz w:val="20"/>
                <w:szCs w:val="20"/>
              </w:rPr>
              <w:t>Çarpma İşlemi</w:t>
            </w:r>
          </w:p>
          <w:p w:rsidR="001D0214" w:rsidRPr="00B566E1" w:rsidRDefault="001D0214" w:rsidP="001422C8">
            <w:pPr>
              <w:rPr>
                <w:rFonts w:ascii="Times New Roman" w:hAnsi="Times New Roman"/>
                <w:sz w:val="20"/>
                <w:szCs w:val="20"/>
              </w:rPr>
            </w:pPr>
            <w:r>
              <w:rPr>
                <w:rFonts w:ascii="Times New Roman" w:hAnsi="Times New Roman"/>
                <w:sz w:val="20"/>
                <w:szCs w:val="20"/>
              </w:rPr>
              <w:t>( 5 saat)</w:t>
            </w:r>
          </w:p>
          <w:p w:rsidR="001D0214" w:rsidRPr="005F7685" w:rsidRDefault="001D0214" w:rsidP="00A602C1">
            <w:pPr>
              <w:rPr>
                <w:rFonts w:ascii="Times New Roman" w:hAnsi="Times New Roman"/>
                <w:b/>
                <w:sz w:val="21"/>
                <w:szCs w:val="21"/>
              </w:rPr>
            </w:pPr>
          </w:p>
        </w:tc>
        <w:tc>
          <w:tcPr>
            <w:tcW w:w="5940" w:type="dxa"/>
            <w:gridSpan w:val="2"/>
          </w:tcPr>
          <w:p w:rsidR="001D0214" w:rsidRPr="005F7685" w:rsidRDefault="001D0214" w:rsidP="00220469">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6. Çarpımı 100’ü geçmeyen ve bir çarpanı 10 olan çarpma işlemlerini zihinden yapar.</w:t>
            </w:r>
          </w:p>
          <w:p w:rsidR="001D0214" w:rsidRPr="005F7685" w:rsidRDefault="001D0214" w:rsidP="00A602C1">
            <w:pPr>
              <w:widowControl w:val="0"/>
              <w:autoSpaceDE w:val="0"/>
              <w:autoSpaceDN w:val="0"/>
              <w:adjustRightInd w:val="0"/>
              <w:textAlignment w:val="center"/>
              <w:rPr>
                <w:rFonts w:ascii="Times New Roman" w:hAnsi="Times New Roman"/>
                <w:color w:val="000000"/>
                <w:sz w:val="21"/>
                <w:szCs w:val="21"/>
              </w:rPr>
            </w:pPr>
          </w:p>
        </w:tc>
        <w:tc>
          <w:tcPr>
            <w:tcW w:w="2090" w:type="dxa"/>
            <w:vMerge/>
          </w:tcPr>
          <w:p w:rsidR="001D0214" w:rsidRPr="007A73EC" w:rsidRDefault="001D0214" w:rsidP="00A602C1">
            <w:pPr>
              <w:widowControl w:val="0"/>
              <w:autoSpaceDE w:val="0"/>
              <w:autoSpaceDN w:val="0"/>
              <w:adjustRightInd w:val="0"/>
              <w:textAlignment w:val="center"/>
            </w:pPr>
          </w:p>
        </w:tc>
        <w:tc>
          <w:tcPr>
            <w:tcW w:w="1650" w:type="dxa"/>
            <w:vMerge/>
          </w:tcPr>
          <w:p w:rsidR="001D0214" w:rsidRPr="005F7685" w:rsidRDefault="001D0214" w:rsidP="00A602C1">
            <w:pPr>
              <w:rPr>
                <w:rFonts w:ascii="Times New Roman" w:hAnsi="Times New Roman"/>
                <w:sz w:val="20"/>
                <w:szCs w:val="20"/>
              </w:rPr>
            </w:pPr>
          </w:p>
        </w:tc>
        <w:tc>
          <w:tcPr>
            <w:tcW w:w="1430" w:type="dxa"/>
            <w:vMerge/>
          </w:tcPr>
          <w:p w:rsidR="001D0214" w:rsidRPr="005F7685" w:rsidRDefault="001D0214" w:rsidP="00A602C1">
            <w:pPr>
              <w:pStyle w:val="NormalWeb"/>
              <w:spacing w:before="0" w:beforeAutospacing="0" w:after="0" w:afterAutospacing="0"/>
              <w:rPr>
                <w:sz w:val="20"/>
                <w:szCs w:val="20"/>
              </w:rPr>
            </w:pPr>
          </w:p>
        </w:tc>
        <w:tc>
          <w:tcPr>
            <w:tcW w:w="1986" w:type="dxa"/>
            <w:vMerge/>
          </w:tcPr>
          <w:p w:rsidR="001D0214" w:rsidRPr="005F7685" w:rsidRDefault="001D0214" w:rsidP="00A602C1">
            <w:pPr>
              <w:rPr>
                <w:rFonts w:ascii="Times New Roman" w:hAnsi="Times New Roman"/>
                <w:sz w:val="22"/>
              </w:rPr>
            </w:pPr>
          </w:p>
        </w:tc>
      </w:tr>
      <w:tr w:rsidR="001D0214" w:rsidRPr="005F7685" w:rsidTr="00A602C1">
        <w:trPr>
          <w:trHeight w:val="787"/>
        </w:trPr>
        <w:tc>
          <w:tcPr>
            <w:tcW w:w="438" w:type="dxa"/>
            <w:vMerge/>
          </w:tcPr>
          <w:p w:rsidR="001D0214" w:rsidRPr="005F7685" w:rsidRDefault="001D0214" w:rsidP="00A602C1">
            <w:pPr>
              <w:tabs>
                <w:tab w:val="left" w:pos="1455"/>
              </w:tabs>
              <w:rPr>
                <w:rFonts w:ascii="Times New Roman" w:hAnsi="Times New Roman"/>
                <w:sz w:val="22"/>
              </w:rPr>
            </w:pPr>
          </w:p>
        </w:tc>
        <w:tc>
          <w:tcPr>
            <w:tcW w:w="440" w:type="dxa"/>
            <w:vMerge/>
          </w:tcPr>
          <w:p w:rsidR="001D0214" w:rsidRPr="005F7685" w:rsidRDefault="001D0214" w:rsidP="00A602C1">
            <w:pPr>
              <w:tabs>
                <w:tab w:val="left" w:pos="1455"/>
              </w:tabs>
              <w:rPr>
                <w:rFonts w:ascii="Times New Roman" w:hAnsi="Times New Roman"/>
                <w:sz w:val="22"/>
              </w:rPr>
            </w:pPr>
          </w:p>
        </w:tc>
        <w:tc>
          <w:tcPr>
            <w:tcW w:w="330" w:type="dxa"/>
            <w:vMerge/>
          </w:tcPr>
          <w:p w:rsidR="001D0214" w:rsidRPr="005F7685" w:rsidRDefault="001D0214" w:rsidP="00A602C1">
            <w:pPr>
              <w:rPr>
                <w:rFonts w:ascii="Times New Roman" w:hAnsi="Times New Roman"/>
                <w:sz w:val="22"/>
              </w:rPr>
            </w:pPr>
          </w:p>
        </w:tc>
        <w:tc>
          <w:tcPr>
            <w:tcW w:w="1540" w:type="dxa"/>
          </w:tcPr>
          <w:p w:rsidR="001D0214" w:rsidRPr="005F7685" w:rsidRDefault="001D0214" w:rsidP="00A602C1">
            <w:pPr>
              <w:rPr>
                <w:rFonts w:ascii="Times New Roman" w:hAnsi="Times New Roman"/>
                <w:b/>
                <w:sz w:val="20"/>
                <w:szCs w:val="20"/>
              </w:rPr>
            </w:pPr>
          </w:p>
          <w:p w:rsidR="001D0214" w:rsidRPr="005F7685" w:rsidRDefault="001D0214" w:rsidP="00A602C1">
            <w:pPr>
              <w:rPr>
                <w:rFonts w:ascii="Times New Roman" w:hAnsi="Times New Roman"/>
                <w:b/>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b/>
                <w:sz w:val="20"/>
                <w:szCs w:val="20"/>
              </w:rPr>
              <w:t>ÖLÇME</w:t>
            </w: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 xml:space="preserve">Paralarımız </w:t>
            </w:r>
          </w:p>
          <w:p w:rsidR="001D0214" w:rsidRPr="005F7685" w:rsidRDefault="001D0214" w:rsidP="00A602C1">
            <w:pPr>
              <w:rPr>
                <w:rFonts w:ascii="Times New Roman" w:hAnsi="Times New Roman"/>
                <w:sz w:val="20"/>
                <w:szCs w:val="20"/>
              </w:rPr>
            </w:pPr>
            <w:r>
              <w:rPr>
                <w:rFonts w:ascii="Times New Roman" w:hAnsi="Times New Roman"/>
                <w:sz w:val="20"/>
                <w:szCs w:val="20"/>
              </w:rPr>
              <w:t xml:space="preserve"> (3 saat)</w:t>
            </w:r>
          </w:p>
        </w:tc>
        <w:tc>
          <w:tcPr>
            <w:tcW w:w="5940" w:type="dxa"/>
            <w:gridSpan w:val="2"/>
          </w:tcPr>
          <w:p w:rsidR="001D0214" w:rsidRPr="005F7685" w:rsidRDefault="001D0214" w:rsidP="00A602C1">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 xml:space="preserve">1. Paralarımızı tanır. </w:t>
            </w:r>
          </w:p>
          <w:p w:rsidR="001D0214" w:rsidRPr="005F7685" w:rsidRDefault="001D0214" w:rsidP="00A602C1">
            <w:pPr>
              <w:jc w:val="both"/>
              <w:rPr>
                <w:rFonts w:ascii="Verdana" w:hAnsi="Verdana"/>
                <w:b/>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b/>
                <w:sz w:val="20"/>
                <w:szCs w:val="20"/>
              </w:rPr>
              <w:sym w:font="Webdings" w:char="F048"/>
            </w:r>
            <w:r w:rsidRPr="005F7685">
              <w:rPr>
                <w:rFonts w:ascii="Times New Roman" w:hAnsi="Times New Roman"/>
                <w:sz w:val="20"/>
                <w:szCs w:val="20"/>
              </w:rPr>
              <w:t>1, 5 YTL  ve 25, 50 YKr ile hangi okul ihtiyaçlarımızın karşılanabileceği, marketten neler alınabileceği vb. tartıştırılır.</w:t>
            </w:r>
          </w:p>
          <w:p w:rsidR="001D0214" w:rsidRPr="005F7685" w:rsidRDefault="001D0214" w:rsidP="00A602C1">
            <w:pPr>
              <w:rPr>
                <w:rFonts w:ascii="Times New Roman" w:hAnsi="Times New Roman"/>
                <w:sz w:val="20"/>
                <w:szCs w:val="20"/>
              </w:rPr>
            </w:pPr>
          </w:p>
          <w:p w:rsidR="001D0214" w:rsidRPr="00310EAF" w:rsidRDefault="001D0214" w:rsidP="00310EAF">
            <w:pPr>
              <w:rPr>
                <w:rFonts w:ascii="Times New Roman" w:hAnsi="Times New Roman"/>
                <w:sz w:val="20"/>
                <w:szCs w:val="20"/>
              </w:rPr>
            </w:pPr>
            <w:r w:rsidRPr="005F7685">
              <w:rPr>
                <w:rFonts w:ascii="Times New Roman" w:hAnsi="Times New Roman"/>
                <w:b/>
                <w:sz w:val="20"/>
                <w:szCs w:val="20"/>
              </w:rPr>
              <w:sym w:font="Webdings" w:char="F048"/>
            </w:r>
            <w:r w:rsidRPr="005F7685">
              <w:rPr>
                <w:rFonts w:ascii="Times New Roman" w:hAnsi="Times New Roman"/>
                <w:sz w:val="20"/>
                <w:szCs w:val="20"/>
              </w:rPr>
              <w:t xml:space="preserve"> Alışveriş fişi veya fatura üstünde, alınan ürünle bu ürüne karşılık gelen değerler inceletilir. </w:t>
            </w:r>
          </w:p>
          <w:p w:rsidR="001D0214" w:rsidRPr="005F7685" w:rsidRDefault="001D0214" w:rsidP="00A602C1">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 xml:space="preserve">[!] Kâğıt ve madenî paralarımızın tümü tanıtılır. </w:t>
            </w:r>
          </w:p>
          <w:p w:rsidR="001D0214" w:rsidRPr="005F7685" w:rsidRDefault="001D0214" w:rsidP="00A602C1">
            <w:pPr>
              <w:rPr>
                <w:rFonts w:ascii="Times New Roman" w:hAnsi="Times New Roman"/>
                <w:sz w:val="20"/>
                <w:szCs w:val="20"/>
              </w:rPr>
            </w:pPr>
            <w:r w:rsidRPr="005F7685">
              <w:rPr>
                <w:rFonts w:ascii="Times New Roman" w:hAnsi="Times New Roman"/>
                <w:color w:val="000000"/>
                <w:sz w:val="20"/>
                <w:szCs w:val="20"/>
              </w:rPr>
              <w:t>[!] Alışveriş fişi veya faturasındaki değerler bu sınıf sınırlılıklarında olmalıdır.</w:t>
            </w:r>
          </w:p>
        </w:tc>
        <w:tc>
          <w:tcPr>
            <w:tcW w:w="2090" w:type="dxa"/>
          </w:tcPr>
          <w:p w:rsidR="001D0214" w:rsidRPr="005F7685" w:rsidRDefault="001D0214" w:rsidP="00220469">
            <w:pPr>
              <w:rPr>
                <w:rFonts w:ascii="Times New Roman" w:hAnsi="Times New Roman"/>
                <w:bCs/>
                <w:sz w:val="20"/>
                <w:szCs w:val="20"/>
              </w:rPr>
            </w:pPr>
            <w:r w:rsidRPr="005F7685">
              <w:rPr>
                <w:rFonts w:ascii="Times New Roman" w:hAnsi="Times New Roman"/>
                <w:b/>
                <w:bCs/>
                <w:sz w:val="20"/>
                <w:szCs w:val="20"/>
              </w:rPr>
              <w:sym w:font="MS Outlook" w:char="F043"/>
            </w:r>
            <w:r w:rsidRPr="005F7685">
              <w:rPr>
                <w:rFonts w:ascii="Times New Roman" w:hAnsi="Times New Roman"/>
                <w:bCs/>
                <w:sz w:val="20"/>
                <w:szCs w:val="20"/>
              </w:rPr>
              <w:t>Doğal sayılarda</w:t>
            </w:r>
          </w:p>
          <w:p w:rsidR="001D0214" w:rsidRPr="005F7685" w:rsidRDefault="001D0214" w:rsidP="00220469">
            <w:pPr>
              <w:rPr>
                <w:rFonts w:ascii="Times New Roman" w:hAnsi="Times New Roman"/>
                <w:bCs/>
                <w:sz w:val="20"/>
                <w:szCs w:val="20"/>
              </w:rPr>
            </w:pPr>
            <w:r w:rsidRPr="005F7685">
              <w:rPr>
                <w:rFonts w:ascii="Times New Roman" w:hAnsi="Times New Roman"/>
                <w:bCs/>
                <w:sz w:val="20"/>
                <w:szCs w:val="20"/>
              </w:rPr>
              <w:t xml:space="preserve">      Toplama İşlemi</w:t>
            </w:r>
          </w:p>
          <w:p w:rsidR="001D0214" w:rsidRPr="005F7685" w:rsidRDefault="001D0214" w:rsidP="00220469">
            <w:pPr>
              <w:rPr>
                <w:rFonts w:ascii="Times New Roman" w:hAnsi="Times New Roman"/>
                <w:bCs/>
                <w:sz w:val="20"/>
                <w:szCs w:val="20"/>
              </w:rPr>
            </w:pPr>
            <w:r w:rsidRPr="005F7685">
              <w:rPr>
                <w:rFonts w:ascii="Times New Roman" w:hAnsi="Times New Roman"/>
                <w:b/>
                <w:bCs/>
                <w:sz w:val="20"/>
                <w:szCs w:val="20"/>
              </w:rPr>
              <w:sym w:font="MS Outlook" w:char="F043"/>
            </w:r>
            <w:r w:rsidRPr="005F7685">
              <w:rPr>
                <w:rFonts w:ascii="Times New Roman" w:hAnsi="Times New Roman"/>
                <w:bCs/>
                <w:sz w:val="20"/>
                <w:szCs w:val="20"/>
              </w:rPr>
              <w:t>Doğal sayılarda</w:t>
            </w:r>
          </w:p>
          <w:p w:rsidR="001D0214" w:rsidRPr="005F7685" w:rsidRDefault="001D0214" w:rsidP="00220469">
            <w:pPr>
              <w:rPr>
                <w:rFonts w:ascii="Times New Roman" w:hAnsi="Times New Roman"/>
                <w:b/>
                <w:bCs/>
                <w:sz w:val="20"/>
                <w:szCs w:val="20"/>
              </w:rPr>
            </w:pPr>
            <w:r w:rsidRPr="005F7685">
              <w:rPr>
                <w:rFonts w:ascii="Times New Roman" w:hAnsi="Times New Roman"/>
                <w:bCs/>
                <w:sz w:val="20"/>
                <w:szCs w:val="20"/>
              </w:rPr>
              <w:t xml:space="preserve">      Çıkarma İşlemi</w:t>
            </w:r>
          </w:p>
          <w:p w:rsidR="001D0214" w:rsidRPr="005F7685" w:rsidRDefault="001D0214" w:rsidP="00220469">
            <w:pPr>
              <w:rPr>
                <w:rFonts w:ascii="Times New Roman" w:hAnsi="Times New Roman"/>
                <w:bCs/>
                <w:sz w:val="20"/>
                <w:szCs w:val="20"/>
              </w:rPr>
            </w:pPr>
            <w:r w:rsidRPr="005F7685">
              <w:rPr>
                <w:rFonts w:ascii="Times New Roman" w:hAnsi="Times New Roman"/>
                <w:b/>
                <w:bCs/>
                <w:sz w:val="20"/>
                <w:szCs w:val="20"/>
              </w:rPr>
              <w:sym w:font="MS Outlook" w:char="F043"/>
            </w:r>
            <w:r w:rsidRPr="005F7685">
              <w:rPr>
                <w:rFonts w:ascii="Times New Roman" w:hAnsi="Times New Roman"/>
                <w:bCs/>
                <w:sz w:val="20"/>
                <w:szCs w:val="20"/>
              </w:rPr>
              <w:t>Doğal sayılarda</w:t>
            </w:r>
          </w:p>
          <w:p w:rsidR="001D0214" w:rsidRPr="00220469" w:rsidRDefault="001D0214" w:rsidP="00220469">
            <w:pPr>
              <w:rPr>
                <w:rFonts w:ascii="Times New Roman" w:hAnsi="Times New Roman"/>
                <w:bCs/>
                <w:sz w:val="20"/>
                <w:szCs w:val="20"/>
              </w:rPr>
            </w:pPr>
            <w:r w:rsidRPr="005F7685">
              <w:rPr>
                <w:rFonts w:ascii="Times New Roman" w:hAnsi="Times New Roman"/>
                <w:bCs/>
                <w:sz w:val="20"/>
                <w:szCs w:val="20"/>
              </w:rPr>
              <w:t xml:space="preserve">      Çarpma İşlemi</w:t>
            </w:r>
          </w:p>
          <w:p w:rsidR="001D0214" w:rsidRPr="00220469" w:rsidRDefault="001D0214" w:rsidP="00220469">
            <w:pPr>
              <w:rPr>
                <w:rFonts w:ascii="Times New Roman" w:hAnsi="Times New Roman"/>
                <w:bCs/>
                <w:color w:val="000000"/>
                <w:sz w:val="20"/>
                <w:szCs w:val="20"/>
              </w:rPr>
            </w:pPr>
            <w:r w:rsidRPr="005F7685">
              <w:rPr>
                <w:rFonts w:ascii="Times New Roman" w:hAnsi="Times New Roman"/>
                <w:b/>
                <w:bCs/>
                <w:color w:val="000000"/>
                <w:sz w:val="20"/>
                <w:szCs w:val="20"/>
              </w:rPr>
              <w:sym w:font="Webdings" w:char="F060"/>
            </w:r>
            <w:r w:rsidRPr="005F7685">
              <w:rPr>
                <w:rFonts w:ascii="Times New Roman" w:hAnsi="Times New Roman"/>
                <w:bCs/>
                <w:color w:val="000000"/>
                <w:sz w:val="20"/>
                <w:szCs w:val="20"/>
              </w:rPr>
              <w:t>Hayat Bilgisi de</w:t>
            </w:r>
            <w:r>
              <w:rPr>
                <w:rFonts w:ascii="Times New Roman" w:hAnsi="Times New Roman"/>
                <w:bCs/>
                <w:color w:val="000000"/>
                <w:sz w:val="20"/>
                <w:szCs w:val="20"/>
              </w:rPr>
              <w:t xml:space="preserve">rsi “Benim Eşsiz Yuvam” teması </w:t>
            </w:r>
            <w:r w:rsidRPr="005F7685">
              <w:rPr>
                <w:rFonts w:ascii="Times New Roman" w:hAnsi="Times New Roman"/>
                <w:bCs/>
                <w:color w:val="000000"/>
                <w:sz w:val="20"/>
                <w:szCs w:val="20"/>
              </w:rPr>
              <w:t>B.2.34</w:t>
            </w:r>
          </w:p>
        </w:tc>
        <w:tc>
          <w:tcPr>
            <w:tcW w:w="1650" w:type="dxa"/>
            <w:vMerge/>
          </w:tcPr>
          <w:p w:rsidR="001D0214" w:rsidRPr="005F7685" w:rsidRDefault="001D0214" w:rsidP="00A602C1">
            <w:pPr>
              <w:rPr>
                <w:rFonts w:ascii="Times New Roman" w:hAnsi="Times New Roman"/>
                <w:sz w:val="20"/>
                <w:szCs w:val="20"/>
              </w:rPr>
            </w:pPr>
          </w:p>
        </w:tc>
        <w:tc>
          <w:tcPr>
            <w:tcW w:w="1430" w:type="dxa"/>
            <w:vMerge/>
          </w:tcPr>
          <w:p w:rsidR="001D0214" w:rsidRPr="005F7685" w:rsidRDefault="001D0214" w:rsidP="00A602C1">
            <w:pPr>
              <w:pStyle w:val="NormalWeb"/>
              <w:spacing w:before="0" w:beforeAutospacing="0" w:after="0" w:afterAutospacing="0"/>
              <w:rPr>
                <w:sz w:val="20"/>
                <w:szCs w:val="20"/>
              </w:rPr>
            </w:pPr>
          </w:p>
        </w:tc>
        <w:tc>
          <w:tcPr>
            <w:tcW w:w="1986" w:type="dxa"/>
            <w:vMerge/>
          </w:tcPr>
          <w:p w:rsidR="001D0214" w:rsidRPr="005F7685" w:rsidRDefault="001D0214" w:rsidP="00A602C1">
            <w:pPr>
              <w:rPr>
                <w:rFonts w:ascii="Times New Roman" w:hAnsi="Times New Roman"/>
                <w:sz w:val="22"/>
              </w:rPr>
            </w:pPr>
          </w:p>
        </w:tc>
      </w:tr>
      <w:tr w:rsidR="001D0214" w:rsidTr="00310EAF">
        <w:trPr>
          <w:cantSplit/>
          <w:trHeight w:val="827"/>
        </w:trPr>
        <w:tc>
          <w:tcPr>
            <w:tcW w:w="438" w:type="dxa"/>
            <w:textDirection w:val="btLr"/>
          </w:tcPr>
          <w:p w:rsidR="001D0214" w:rsidRPr="005F7685" w:rsidRDefault="001D0214" w:rsidP="00A602C1">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A602C1">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30" w:type="dxa"/>
            <w:textDirection w:val="btLr"/>
          </w:tcPr>
          <w:p w:rsidR="001D0214" w:rsidRPr="005F7685" w:rsidRDefault="001D0214" w:rsidP="00A602C1">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4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A602C1">
            <w:pPr>
              <w:jc w:val="center"/>
              <w:rPr>
                <w:rFonts w:ascii="Times New Roman" w:hAnsi="Times New Roman"/>
                <w:szCs w:val="16"/>
              </w:rPr>
            </w:pPr>
            <w:r w:rsidRPr="005F7685">
              <w:rPr>
                <w:rFonts w:ascii="Times New Roman" w:hAnsi="Times New Roman"/>
                <w:b/>
                <w:szCs w:val="16"/>
              </w:rPr>
              <w:t>ALT ÖĞRENME ALANI</w:t>
            </w:r>
          </w:p>
        </w:tc>
        <w:tc>
          <w:tcPr>
            <w:tcW w:w="572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A602C1">
            <w:pPr>
              <w:jc w:val="center"/>
              <w:rPr>
                <w:rFonts w:ascii="Times New Roman" w:hAnsi="Times New Roman"/>
                <w:szCs w:val="16"/>
              </w:rPr>
            </w:pPr>
            <w:r w:rsidRPr="005F7685">
              <w:rPr>
                <w:rFonts w:ascii="Times New Roman" w:hAnsi="Times New Roman"/>
                <w:b/>
                <w:szCs w:val="16"/>
              </w:rPr>
              <w:t>ETKİNLİK ÖRNEKLERİ AÇIKLAMALAR</w:t>
            </w:r>
          </w:p>
        </w:tc>
        <w:tc>
          <w:tcPr>
            <w:tcW w:w="2310" w:type="dxa"/>
            <w:gridSpan w:val="2"/>
            <w:vAlign w:val="center"/>
          </w:tcPr>
          <w:p w:rsidR="001D0214" w:rsidRPr="005F7685" w:rsidRDefault="001D0214" w:rsidP="00A602C1">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szCs w:val="16"/>
              </w:rPr>
              <w:t>ARAÇ-GEREÇ</w:t>
            </w:r>
          </w:p>
        </w:tc>
        <w:tc>
          <w:tcPr>
            <w:tcW w:w="1430" w:type="dxa"/>
            <w:vAlign w:val="center"/>
          </w:tcPr>
          <w:p w:rsidR="001D0214" w:rsidRPr="005F7685" w:rsidRDefault="001D0214" w:rsidP="00A602C1">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A602C1">
            <w:pPr>
              <w:tabs>
                <w:tab w:val="left" w:pos="1455"/>
              </w:tabs>
              <w:rPr>
                <w:rFonts w:ascii="Times New Roman" w:hAnsi="Times New Roman"/>
                <w:b/>
                <w:szCs w:val="16"/>
              </w:rPr>
            </w:pPr>
          </w:p>
          <w:p w:rsidR="001D0214" w:rsidRPr="005F7685" w:rsidRDefault="001D0214" w:rsidP="00A602C1">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310EAF">
        <w:trPr>
          <w:trHeight w:val="3621"/>
        </w:trPr>
        <w:tc>
          <w:tcPr>
            <w:tcW w:w="438" w:type="dxa"/>
            <w:vMerge w:val="restart"/>
            <w:textDirection w:val="btLr"/>
          </w:tcPr>
          <w:p w:rsidR="001D0214" w:rsidRPr="005F7685" w:rsidRDefault="001D0214" w:rsidP="00A602C1">
            <w:pPr>
              <w:tabs>
                <w:tab w:val="left" w:pos="1455"/>
              </w:tabs>
              <w:ind w:right="113"/>
              <w:jc w:val="center"/>
              <w:rPr>
                <w:rFonts w:ascii="Times New Roman" w:hAnsi="Times New Roman"/>
                <w:b/>
                <w:sz w:val="22"/>
              </w:rPr>
            </w:pPr>
            <w:r>
              <w:rPr>
                <w:rFonts w:ascii="Times New Roman" w:hAnsi="Times New Roman"/>
                <w:b/>
                <w:sz w:val="22"/>
                <w:szCs w:val="22"/>
              </w:rPr>
              <w:t>MAYIS</w:t>
            </w:r>
          </w:p>
          <w:p w:rsidR="001D0214" w:rsidRPr="005F7685" w:rsidRDefault="001D0214" w:rsidP="00A602C1">
            <w:pPr>
              <w:ind w:left="113" w:right="113"/>
              <w:jc w:val="center"/>
              <w:rPr>
                <w:rFonts w:ascii="Times New Roman" w:hAnsi="Times New Roman"/>
                <w:b/>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tc>
        <w:tc>
          <w:tcPr>
            <w:tcW w:w="440" w:type="dxa"/>
            <w:textDirection w:val="btLr"/>
          </w:tcPr>
          <w:p w:rsidR="001D0214" w:rsidRPr="005F7685" w:rsidRDefault="001D0214" w:rsidP="00A602C1">
            <w:pPr>
              <w:tabs>
                <w:tab w:val="left" w:pos="1455"/>
              </w:tabs>
              <w:ind w:right="113"/>
              <w:jc w:val="center"/>
              <w:rPr>
                <w:rFonts w:ascii="Times New Roman" w:hAnsi="Times New Roman"/>
                <w:sz w:val="22"/>
              </w:rPr>
            </w:pPr>
            <w:r>
              <w:rPr>
                <w:rFonts w:ascii="Times New Roman" w:hAnsi="Times New Roman"/>
                <w:sz w:val="20"/>
                <w:szCs w:val="20"/>
              </w:rPr>
              <w:t>30. Hafta  2-6 Mayıs</w:t>
            </w:r>
          </w:p>
          <w:p w:rsidR="001D0214" w:rsidRPr="005F7685" w:rsidRDefault="001D0214" w:rsidP="00A602C1">
            <w:pPr>
              <w:tabs>
                <w:tab w:val="left" w:pos="1455"/>
              </w:tabs>
              <w:ind w:left="113" w:right="113"/>
              <w:rPr>
                <w:rFonts w:ascii="Times New Roman" w:hAnsi="Times New Roman"/>
                <w:sz w:val="22"/>
              </w:rPr>
            </w:pPr>
          </w:p>
          <w:p w:rsidR="001D0214" w:rsidRPr="005F7685" w:rsidRDefault="001D0214" w:rsidP="00A602C1">
            <w:pPr>
              <w:tabs>
                <w:tab w:val="left" w:pos="1455"/>
              </w:tabs>
              <w:ind w:left="113" w:right="113"/>
              <w:rPr>
                <w:rFonts w:ascii="Times New Roman" w:hAnsi="Times New Roman"/>
                <w:sz w:val="22"/>
              </w:rPr>
            </w:pPr>
          </w:p>
          <w:p w:rsidR="001D0214" w:rsidRPr="005F7685" w:rsidRDefault="001D0214" w:rsidP="00A602C1">
            <w:pPr>
              <w:tabs>
                <w:tab w:val="left" w:pos="1455"/>
              </w:tabs>
              <w:ind w:left="113" w:right="113"/>
              <w:rPr>
                <w:rFonts w:ascii="Times New Roman" w:hAnsi="Times New Roman"/>
                <w:sz w:val="22"/>
              </w:rPr>
            </w:pPr>
          </w:p>
          <w:p w:rsidR="001D0214" w:rsidRPr="005F7685" w:rsidRDefault="001D0214" w:rsidP="00A602C1">
            <w:pPr>
              <w:tabs>
                <w:tab w:val="left" w:pos="1455"/>
              </w:tabs>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p w:rsidR="001D0214" w:rsidRPr="005F7685" w:rsidRDefault="001D0214" w:rsidP="00A602C1">
            <w:pPr>
              <w:ind w:left="113" w:right="113"/>
              <w:rPr>
                <w:rFonts w:ascii="Times New Roman" w:hAnsi="Times New Roman"/>
                <w:sz w:val="22"/>
              </w:rPr>
            </w:pPr>
          </w:p>
        </w:tc>
        <w:tc>
          <w:tcPr>
            <w:tcW w:w="330" w:type="dxa"/>
          </w:tcPr>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r>
              <w:rPr>
                <w:rFonts w:ascii="Times New Roman" w:hAnsi="Times New Roman"/>
                <w:sz w:val="22"/>
                <w:szCs w:val="22"/>
              </w:rPr>
              <w:t>5</w:t>
            </w:r>
          </w:p>
        </w:tc>
        <w:tc>
          <w:tcPr>
            <w:tcW w:w="1540" w:type="dxa"/>
          </w:tcPr>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SAYILAR</w:t>
            </w: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Kesirler</w:t>
            </w:r>
          </w:p>
        </w:tc>
        <w:tc>
          <w:tcPr>
            <w:tcW w:w="5720" w:type="dxa"/>
          </w:tcPr>
          <w:p w:rsidR="001D0214" w:rsidRPr="005F7685" w:rsidRDefault="001D0214" w:rsidP="00A602C1">
            <w:pPr>
              <w:widowControl w:val="0"/>
              <w:autoSpaceDE w:val="0"/>
              <w:autoSpaceDN w:val="0"/>
              <w:adjustRightInd w:val="0"/>
              <w:textAlignment w:val="center"/>
              <w:rPr>
                <w:rFonts w:ascii="Times New Roman" w:hAnsi="Times New Roman"/>
                <w:color w:val="000000"/>
                <w:sz w:val="20"/>
                <w:szCs w:val="20"/>
              </w:rPr>
            </w:pPr>
          </w:p>
          <w:p w:rsidR="001D0214" w:rsidRPr="005F7685" w:rsidRDefault="001D0214" w:rsidP="00A602C1">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1. Bütün, yarım ve çeyrek arasındaki ilişkiyi açıklar.</w:t>
            </w:r>
          </w:p>
          <w:p w:rsidR="001D0214" w:rsidRPr="005F7685" w:rsidRDefault="001D0214" w:rsidP="00A602C1">
            <w:pPr>
              <w:widowControl w:val="0"/>
              <w:autoSpaceDE w:val="0"/>
              <w:autoSpaceDN w:val="0"/>
              <w:adjustRightInd w:val="0"/>
              <w:textAlignment w:val="center"/>
              <w:rPr>
                <w:rFonts w:ascii="Times New Roman" w:hAnsi="Times New Roman"/>
                <w:color w:val="000000"/>
                <w:sz w:val="20"/>
                <w:szCs w:val="20"/>
              </w:rPr>
            </w:pPr>
          </w:p>
          <w:p w:rsidR="001D0214" w:rsidRPr="005F7685" w:rsidRDefault="001D0214" w:rsidP="00A602C1">
            <w:pPr>
              <w:jc w:val="both"/>
              <w:rPr>
                <w:sz w:val="18"/>
                <w:szCs w:val="18"/>
              </w:rPr>
            </w:pPr>
            <w:r w:rsidRPr="005F7685">
              <w:rPr>
                <w:rFonts w:ascii="Verdana" w:hAnsi="Verdana"/>
                <w:b/>
                <w:szCs w:val="16"/>
              </w:rPr>
              <w:sym w:font="Webdings" w:char="F048"/>
            </w:r>
            <w:r w:rsidRPr="005F7685">
              <w:rPr>
                <w:rFonts w:ascii="Times New Roman" w:hAnsi="Times New Roman"/>
                <w:sz w:val="20"/>
                <w:szCs w:val="20"/>
              </w:rPr>
              <w:t>“Bütün”  modelleri, eş parçalara katlanabilen, kesilebilen, ayrılabilen  somut nesnelerden seçtirilir. Bu modelleri iki eş parçaya katlatarak, kestirerek veya ayırtarak “yarım” elde ettirilir. Her bir yarımı da iki eş parçaya katlatarak, kestirerek veya ayırtarak “çeyrek” elde ettirilir. Bu işlemler sonucunda bütünden iki yarımın ve yarımdan da iki eş çeyreğin elde edildiği, dolayısıyla bütünün dört eş çeyrekten meydana geldiği fark ettirilir. Buna dayanarak bütün, yarım ve çeyrek arasındaki ilişki açıklatılır.</w:t>
            </w:r>
          </w:p>
          <w:p w:rsidR="001D0214" w:rsidRPr="005F7685" w:rsidRDefault="001D0214" w:rsidP="00A602C1">
            <w:pPr>
              <w:widowControl w:val="0"/>
              <w:autoSpaceDE w:val="0"/>
              <w:autoSpaceDN w:val="0"/>
              <w:adjustRightInd w:val="0"/>
              <w:textAlignment w:val="center"/>
              <w:rPr>
                <w:rFonts w:ascii="Times New Roman" w:hAnsi="Times New Roman"/>
                <w:color w:val="000000"/>
                <w:sz w:val="20"/>
                <w:szCs w:val="20"/>
              </w:rPr>
            </w:pPr>
          </w:p>
          <w:p w:rsidR="001D0214" w:rsidRPr="005F7685" w:rsidRDefault="001D0214" w:rsidP="00A602C1">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 Bütünler eş parçalara ayrılabilecek nitelikte seçtirilir.</w:t>
            </w:r>
          </w:p>
          <w:p w:rsidR="001D0214" w:rsidRPr="005F7685" w:rsidRDefault="001D0214" w:rsidP="00A602C1">
            <w:pPr>
              <w:rPr>
                <w:rFonts w:ascii="Times New Roman" w:hAnsi="Times New Roman"/>
                <w:color w:val="000000"/>
                <w:sz w:val="20"/>
                <w:szCs w:val="20"/>
              </w:rPr>
            </w:pPr>
          </w:p>
          <w:p w:rsidR="001D0214" w:rsidRPr="005F7685" w:rsidRDefault="001D0214" w:rsidP="00A602C1">
            <w:pPr>
              <w:rPr>
                <w:rFonts w:ascii="Times New Roman" w:hAnsi="Times New Roman"/>
                <w:color w:val="000000"/>
                <w:sz w:val="20"/>
                <w:szCs w:val="20"/>
              </w:rPr>
            </w:pPr>
            <w:r w:rsidRPr="005F7685">
              <w:rPr>
                <w:rFonts w:ascii="Times New Roman" w:hAnsi="Times New Roman"/>
                <w:color w:val="000000"/>
                <w:sz w:val="20"/>
                <w:szCs w:val="20"/>
              </w:rPr>
              <w:t>[!] Pay, payda ve kesir çizgisi terimleri vurgulanmaz.</w:t>
            </w:r>
          </w:p>
        </w:tc>
        <w:tc>
          <w:tcPr>
            <w:tcW w:w="2310" w:type="dxa"/>
            <w:gridSpan w:val="2"/>
          </w:tcPr>
          <w:p w:rsidR="001D0214" w:rsidRPr="005F7685" w:rsidRDefault="001D0214" w:rsidP="00A602C1">
            <w:pPr>
              <w:widowControl w:val="0"/>
              <w:autoSpaceDE w:val="0"/>
              <w:autoSpaceDN w:val="0"/>
              <w:adjustRightInd w:val="0"/>
              <w:textAlignment w:val="center"/>
              <w:rPr>
                <w:rFonts w:ascii="Times New Roman" w:hAnsi="Times New Roman"/>
                <w:color w:val="000000"/>
                <w:sz w:val="20"/>
                <w:szCs w:val="20"/>
              </w:rPr>
            </w:pPr>
          </w:p>
          <w:p w:rsidR="001D0214" w:rsidRPr="005F7685" w:rsidRDefault="001D0214" w:rsidP="00A602C1">
            <w:pPr>
              <w:rPr>
                <w:rFonts w:ascii="Times New Roman" w:hAnsi="Times New Roman"/>
                <w:sz w:val="20"/>
                <w:szCs w:val="20"/>
              </w:rPr>
            </w:pPr>
            <w:r w:rsidRPr="005F7685">
              <w:rPr>
                <w:rFonts w:ascii="Webdings" w:hAnsi="Webdings"/>
                <w:b/>
                <w:color w:val="000000"/>
                <w:sz w:val="18"/>
                <w:szCs w:val="18"/>
              </w:rPr>
              <w:t></w:t>
            </w:r>
            <w:r w:rsidRPr="005F7685">
              <w:rPr>
                <w:rFonts w:ascii="Times New Roman" w:hAnsi="Times New Roman"/>
                <w:color w:val="000000"/>
                <w:sz w:val="20"/>
                <w:szCs w:val="20"/>
              </w:rPr>
              <w:t xml:space="preserve"> Türkçe dersi “Yazma” öğrenme alanı Yazma Kurallarını Uygulama (Kazanım 5)</w:t>
            </w:r>
          </w:p>
          <w:p w:rsidR="001D0214" w:rsidRPr="005F7685" w:rsidRDefault="001D0214" w:rsidP="00A602C1">
            <w:pPr>
              <w:widowControl w:val="0"/>
              <w:autoSpaceDE w:val="0"/>
              <w:autoSpaceDN w:val="0"/>
              <w:adjustRightInd w:val="0"/>
              <w:textAlignment w:val="center"/>
              <w:rPr>
                <w:rFonts w:ascii="Webdings" w:hAnsi="Webdings" w:cs="Webdings"/>
                <w:color w:val="000000"/>
                <w:sz w:val="20"/>
                <w:szCs w:val="20"/>
              </w:rPr>
            </w:pPr>
          </w:p>
          <w:p w:rsidR="001D0214" w:rsidRPr="005F7685" w:rsidRDefault="001D0214" w:rsidP="00A602C1">
            <w:pPr>
              <w:widowControl w:val="0"/>
              <w:autoSpaceDE w:val="0"/>
              <w:autoSpaceDN w:val="0"/>
              <w:adjustRightInd w:val="0"/>
              <w:textAlignment w:val="center"/>
              <w:rPr>
                <w:rFonts w:ascii="Webdings" w:hAnsi="Webdings" w:cs="Webdings"/>
                <w:color w:val="000000"/>
                <w:sz w:val="20"/>
                <w:szCs w:val="20"/>
              </w:rPr>
            </w:pPr>
          </w:p>
          <w:p w:rsidR="001D0214" w:rsidRPr="005F7685" w:rsidRDefault="001D0214" w:rsidP="00A602C1">
            <w:pPr>
              <w:widowControl w:val="0"/>
              <w:autoSpaceDE w:val="0"/>
              <w:autoSpaceDN w:val="0"/>
              <w:adjustRightInd w:val="0"/>
              <w:textAlignment w:val="center"/>
              <w:rPr>
                <w:rFonts w:ascii="Times New Roman" w:hAnsi="Times New Roman"/>
                <w:sz w:val="20"/>
                <w:szCs w:val="20"/>
              </w:rPr>
            </w:pPr>
          </w:p>
        </w:tc>
        <w:tc>
          <w:tcPr>
            <w:tcW w:w="1650" w:type="dxa"/>
            <w:vMerge w:val="restart"/>
          </w:tcPr>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4- Çeşitli Ağırlıklar</w:t>
            </w:r>
          </w:p>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5- Renkli Elişi Kağıtları</w:t>
            </w:r>
          </w:p>
          <w:p w:rsidR="001D0214" w:rsidRPr="005F7685" w:rsidRDefault="001D0214" w:rsidP="00A602C1">
            <w:pPr>
              <w:rPr>
                <w:rFonts w:ascii="Times New Roman" w:hAnsi="Times New Roman"/>
                <w:sz w:val="20"/>
                <w:szCs w:val="20"/>
              </w:rPr>
            </w:pPr>
          </w:p>
          <w:p w:rsidR="001D0214" w:rsidRPr="005F7685" w:rsidRDefault="001D0214" w:rsidP="00A602C1">
            <w:pPr>
              <w:rPr>
                <w:rFonts w:ascii="Times New Roman" w:hAnsi="Times New Roman"/>
                <w:sz w:val="20"/>
                <w:szCs w:val="20"/>
              </w:rPr>
            </w:pPr>
            <w:r w:rsidRPr="005F7685">
              <w:rPr>
                <w:rFonts w:ascii="Times New Roman" w:hAnsi="Times New Roman"/>
                <w:sz w:val="20"/>
                <w:szCs w:val="20"/>
              </w:rPr>
              <w:t>6- Terazi</w:t>
            </w:r>
          </w:p>
          <w:p w:rsidR="001D0214" w:rsidRPr="005F7685" w:rsidRDefault="001D0214" w:rsidP="00A602C1">
            <w:pPr>
              <w:widowControl w:val="0"/>
              <w:autoSpaceDE w:val="0"/>
              <w:autoSpaceDN w:val="0"/>
              <w:adjustRightInd w:val="0"/>
              <w:textAlignment w:val="center"/>
              <w:rPr>
                <w:rFonts w:ascii="Times New Roman" w:hAnsi="Times New Roman"/>
                <w:color w:val="000000"/>
                <w:sz w:val="22"/>
              </w:rPr>
            </w:pPr>
          </w:p>
        </w:tc>
        <w:tc>
          <w:tcPr>
            <w:tcW w:w="1430" w:type="dxa"/>
            <w:vMerge w:val="restart"/>
          </w:tcPr>
          <w:p w:rsidR="001D0214" w:rsidRDefault="001D0214" w:rsidP="00A602C1">
            <w:pPr>
              <w:pStyle w:val="NormalWeb"/>
              <w:spacing w:before="0" w:beforeAutospacing="0" w:after="0" w:afterAutospacing="0"/>
            </w:pPr>
            <w:r w:rsidRPr="005F7685">
              <w:rPr>
                <w:sz w:val="20"/>
                <w:szCs w:val="20"/>
              </w:rPr>
              <w:t>1 – Soru-Yanıt</w:t>
            </w:r>
          </w:p>
          <w:p w:rsidR="001D0214" w:rsidRDefault="001D0214" w:rsidP="00A602C1">
            <w:pPr>
              <w:pStyle w:val="NormalWeb"/>
              <w:spacing w:before="0" w:beforeAutospacing="0" w:after="0" w:afterAutospacing="0"/>
            </w:pPr>
            <w:r w:rsidRPr="005F7685">
              <w:rPr>
                <w:sz w:val="20"/>
                <w:szCs w:val="20"/>
              </w:rPr>
              <w:t>2 – Beyin Fırtınası</w:t>
            </w:r>
          </w:p>
          <w:p w:rsidR="001D0214" w:rsidRDefault="001D0214" w:rsidP="00A602C1">
            <w:pPr>
              <w:pStyle w:val="NormalWeb"/>
              <w:spacing w:before="0" w:beforeAutospacing="0" w:after="0" w:afterAutospacing="0"/>
            </w:pPr>
            <w:r w:rsidRPr="005F7685">
              <w:rPr>
                <w:sz w:val="20"/>
                <w:szCs w:val="20"/>
              </w:rPr>
              <w:t>3 – Anlatım</w:t>
            </w:r>
          </w:p>
          <w:p w:rsidR="001D0214" w:rsidRDefault="001D0214" w:rsidP="00A602C1">
            <w:pPr>
              <w:pStyle w:val="NormalWeb"/>
              <w:spacing w:before="0" w:beforeAutospacing="0" w:after="0" w:afterAutospacing="0"/>
            </w:pPr>
            <w:r w:rsidRPr="005F7685">
              <w:rPr>
                <w:sz w:val="20"/>
                <w:szCs w:val="20"/>
              </w:rPr>
              <w:t>4 – Alıştırmalar</w:t>
            </w:r>
          </w:p>
          <w:p w:rsidR="001D0214" w:rsidRDefault="001D0214" w:rsidP="00A602C1">
            <w:pPr>
              <w:pStyle w:val="NormalWeb"/>
              <w:spacing w:before="0" w:beforeAutospacing="0" w:after="0" w:afterAutospacing="0"/>
            </w:pPr>
            <w:r w:rsidRPr="005F7685">
              <w:rPr>
                <w:sz w:val="20"/>
                <w:szCs w:val="20"/>
              </w:rPr>
              <w:t xml:space="preserve">5 – Grup </w:t>
            </w:r>
          </w:p>
          <w:p w:rsidR="001D0214" w:rsidRDefault="001D0214" w:rsidP="00A602C1">
            <w:pPr>
              <w:pStyle w:val="NormalWeb"/>
              <w:spacing w:before="0" w:beforeAutospacing="0" w:after="0" w:afterAutospacing="0"/>
            </w:pPr>
            <w:r w:rsidRPr="005F7685">
              <w:rPr>
                <w:sz w:val="20"/>
                <w:szCs w:val="20"/>
              </w:rPr>
              <w:t>       Tartışması</w:t>
            </w:r>
          </w:p>
          <w:p w:rsidR="001D0214" w:rsidRDefault="001D0214" w:rsidP="00A602C1">
            <w:pPr>
              <w:pStyle w:val="NormalWeb"/>
              <w:spacing w:before="0" w:beforeAutospacing="0" w:after="0" w:afterAutospacing="0"/>
            </w:pPr>
            <w:r w:rsidRPr="005F7685">
              <w:rPr>
                <w:sz w:val="20"/>
                <w:szCs w:val="20"/>
              </w:rPr>
              <w:t>6 – Gösteri</w:t>
            </w:r>
          </w:p>
          <w:p w:rsidR="001D0214" w:rsidRDefault="001D0214" w:rsidP="00A602C1">
            <w:pPr>
              <w:pStyle w:val="NormalWeb"/>
              <w:spacing w:before="0" w:beforeAutospacing="0" w:after="0" w:afterAutospacing="0"/>
            </w:pPr>
            <w:r w:rsidRPr="005F7685">
              <w:rPr>
                <w:sz w:val="20"/>
                <w:szCs w:val="20"/>
              </w:rPr>
              <w:t>7 – Rol Yapma</w:t>
            </w:r>
          </w:p>
          <w:p w:rsidR="001D0214" w:rsidRDefault="001D0214" w:rsidP="00A602C1">
            <w:pPr>
              <w:pStyle w:val="NormalWeb"/>
              <w:spacing w:before="0" w:beforeAutospacing="0" w:after="0" w:afterAutospacing="0"/>
            </w:pPr>
            <w:r w:rsidRPr="005F7685">
              <w:rPr>
                <w:sz w:val="20"/>
                <w:szCs w:val="20"/>
              </w:rPr>
              <w:t xml:space="preserve">8 – Problem </w:t>
            </w:r>
          </w:p>
          <w:p w:rsidR="001D0214" w:rsidRDefault="001D0214" w:rsidP="00A602C1">
            <w:pPr>
              <w:pStyle w:val="NormalWeb"/>
              <w:spacing w:before="0" w:beforeAutospacing="0" w:after="0" w:afterAutospacing="0"/>
            </w:pPr>
            <w:r w:rsidRPr="005F7685">
              <w:rPr>
                <w:sz w:val="20"/>
                <w:szCs w:val="20"/>
              </w:rPr>
              <w:t>       Çözme</w:t>
            </w:r>
          </w:p>
          <w:p w:rsidR="001D0214" w:rsidRDefault="001D0214" w:rsidP="00A602C1">
            <w:pPr>
              <w:pStyle w:val="NormalWeb"/>
              <w:spacing w:before="0" w:beforeAutospacing="0" w:after="0" w:afterAutospacing="0"/>
            </w:pPr>
            <w:r w:rsidRPr="005F7685">
              <w:rPr>
                <w:sz w:val="20"/>
                <w:szCs w:val="20"/>
              </w:rPr>
              <w:t xml:space="preserve">9 – Buluş Yoluyla </w:t>
            </w:r>
          </w:p>
          <w:p w:rsidR="001D0214" w:rsidRDefault="001D0214" w:rsidP="00A602C1">
            <w:pPr>
              <w:pStyle w:val="NormalWeb"/>
              <w:spacing w:before="0" w:beforeAutospacing="0" w:after="0" w:afterAutospacing="0"/>
            </w:pPr>
            <w:r w:rsidRPr="005F7685">
              <w:rPr>
                <w:sz w:val="20"/>
                <w:szCs w:val="20"/>
              </w:rPr>
              <w:t>       Öğretim</w:t>
            </w:r>
          </w:p>
          <w:p w:rsidR="001D0214" w:rsidRPr="005F7685" w:rsidRDefault="001D0214" w:rsidP="00A602C1">
            <w:pPr>
              <w:jc w:val="center"/>
              <w:rPr>
                <w:rFonts w:ascii="Times New Roman" w:hAnsi="Times New Roman"/>
                <w:sz w:val="22"/>
              </w:rPr>
            </w:pPr>
          </w:p>
        </w:tc>
        <w:tc>
          <w:tcPr>
            <w:tcW w:w="1986" w:type="dxa"/>
            <w:vMerge w:val="restart"/>
          </w:tcPr>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A602C1">
            <w:pPr>
              <w:rPr>
                <w:rFonts w:ascii="Times New Roman" w:hAnsi="Times New Roman"/>
                <w:sz w:val="22"/>
              </w:rPr>
            </w:pPr>
          </w:p>
        </w:tc>
      </w:tr>
      <w:tr w:rsidR="001D0214" w:rsidRPr="005F7685" w:rsidTr="00310EAF">
        <w:trPr>
          <w:cantSplit/>
          <w:trHeight w:val="3142"/>
        </w:trPr>
        <w:tc>
          <w:tcPr>
            <w:tcW w:w="438" w:type="dxa"/>
            <w:vMerge/>
          </w:tcPr>
          <w:p w:rsidR="001D0214" w:rsidRPr="005F7685" w:rsidRDefault="001D0214" w:rsidP="00A602C1">
            <w:pPr>
              <w:tabs>
                <w:tab w:val="left" w:pos="1455"/>
              </w:tabs>
              <w:rPr>
                <w:rFonts w:ascii="Times New Roman" w:hAnsi="Times New Roman"/>
                <w:sz w:val="22"/>
              </w:rPr>
            </w:pPr>
          </w:p>
        </w:tc>
        <w:tc>
          <w:tcPr>
            <w:tcW w:w="440" w:type="dxa"/>
            <w:textDirection w:val="btLr"/>
          </w:tcPr>
          <w:p w:rsidR="001D0214" w:rsidRPr="005F7685" w:rsidRDefault="001D0214" w:rsidP="00310EAF">
            <w:pPr>
              <w:tabs>
                <w:tab w:val="left" w:pos="1455"/>
              </w:tabs>
              <w:ind w:left="113" w:right="113"/>
              <w:rPr>
                <w:rFonts w:ascii="Times New Roman" w:hAnsi="Times New Roman"/>
                <w:sz w:val="22"/>
              </w:rPr>
            </w:pPr>
            <w:r>
              <w:rPr>
                <w:rFonts w:ascii="Times New Roman" w:hAnsi="Times New Roman"/>
                <w:sz w:val="22"/>
                <w:szCs w:val="22"/>
              </w:rPr>
              <w:t xml:space="preserve">                    31. Hafta 9-13 Mayıs</w:t>
            </w:r>
          </w:p>
        </w:tc>
        <w:tc>
          <w:tcPr>
            <w:tcW w:w="330" w:type="dxa"/>
          </w:tcPr>
          <w:p w:rsidR="001D0214" w:rsidRPr="005F7685"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p w:rsidR="001D0214" w:rsidRPr="005F7685" w:rsidRDefault="001D0214" w:rsidP="00310EAF">
            <w:pPr>
              <w:rPr>
                <w:rFonts w:ascii="Times New Roman" w:hAnsi="Times New Roman"/>
                <w:sz w:val="22"/>
              </w:rPr>
            </w:pPr>
            <w:r>
              <w:rPr>
                <w:rFonts w:ascii="Times New Roman" w:hAnsi="Times New Roman"/>
                <w:sz w:val="22"/>
                <w:szCs w:val="22"/>
              </w:rPr>
              <w:t>5</w:t>
            </w:r>
          </w:p>
        </w:tc>
        <w:tc>
          <w:tcPr>
            <w:tcW w:w="1540" w:type="dxa"/>
          </w:tcPr>
          <w:p w:rsidR="001D0214" w:rsidRPr="005F7685" w:rsidRDefault="001D0214" w:rsidP="00A602C1">
            <w:pPr>
              <w:rPr>
                <w:rFonts w:ascii="Times New Roman" w:hAnsi="Times New Roman"/>
                <w:sz w:val="22"/>
              </w:rPr>
            </w:pPr>
          </w:p>
          <w:p w:rsidR="001D0214" w:rsidRPr="005F7685" w:rsidRDefault="001D0214" w:rsidP="00A602C1">
            <w:pPr>
              <w:spacing w:before="120"/>
              <w:rPr>
                <w:rFonts w:ascii="Times New Roman" w:hAnsi="Times New Roman"/>
                <w:sz w:val="22"/>
              </w:rPr>
            </w:pPr>
            <w:r w:rsidRPr="005F7685">
              <w:rPr>
                <w:rFonts w:ascii="Times New Roman" w:hAnsi="Times New Roman"/>
                <w:b/>
                <w:sz w:val="22"/>
                <w:szCs w:val="22"/>
              </w:rPr>
              <w:t>GEOMETRİ</w:t>
            </w:r>
          </w:p>
          <w:p w:rsidR="001D0214" w:rsidRPr="005F7685" w:rsidRDefault="001D0214" w:rsidP="00A602C1">
            <w:pPr>
              <w:rPr>
                <w:rFonts w:ascii="Times New Roman" w:hAnsi="Times New Roman"/>
                <w:sz w:val="22"/>
              </w:rPr>
            </w:pPr>
            <w:r w:rsidRPr="005F7685">
              <w:rPr>
                <w:rFonts w:ascii="Times New Roman" w:hAnsi="Times New Roman"/>
                <w:sz w:val="22"/>
                <w:szCs w:val="22"/>
              </w:rPr>
              <w:t>Simetri</w:t>
            </w:r>
          </w:p>
          <w:p w:rsidR="001D0214" w:rsidRPr="005F7685" w:rsidRDefault="001D0214" w:rsidP="00A602C1">
            <w:pPr>
              <w:rPr>
                <w:rFonts w:ascii="Times New Roman" w:hAnsi="Times New Roman"/>
                <w:sz w:val="22"/>
              </w:rPr>
            </w:pPr>
          </w:p>
        </w:tc>
        <w:tc>
          <w:tcPr>
            <w:tcW w:w="5720" w:type="dxa"/>
          </w:tcPr>
          <w:p w:rsidR="001D0214" w:rsidRPr="005F7685" w:rsidRDefault="001D0214" w:rsidP="00A602C1">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1. Bir şeklin iki eş parçaya ayrılıp ayrılamayacağını belirler uygun şekilleri iki eş parçaya ayırır.</w:t>
            </w:r>
          </w:p>
          <w:p w:rsidR="001D0214" w:rsidRPr="005F7685" w:rsidRDefault="001D0214" w:rsidP="00A602C1">
            <w:pPr>
              <w:widowControl w:val="0"/>
              <w:autoSpaceDE w:val="0"/>
              <w:autoSpaceDN w:val="0"/>
              <w:adjustRightInd w:val="0"/>
              <w:textAlignment w:val="center"/>
              <w:rPr>
                <w:rFonts w:ascii="Times New Roman" w:hAnsi="Times New Roman"/>
                <w:color w:val="000000"/>
                <w:sz w:val="22"/>
              </w:rPr>
            </w:pPr>
          </w:p>
          <w:p w:rsidR="001D0214" w:rsidRPr="005F7685" w:rsidRDefault="001D0214" w:rsidP="00A602C1">
            <w:pPr>
              <w:jc w:val="both"/>
              <w:rPr>
                <w:rFonts w:ascii="Times New Roman" w:hAnsi="Times New Roman"/>
                <w:sz w:val="22"/>
              </w:rPr>
            </w:pPr>
            <w:r w:rsidRPr="005F7685">
              <w:rPr>
                <w:rFonts w:ascii="Webdings" w:hAnsi="Webdings"/>
                <w:b/>
                <w:bCs/>
                <w:szCs w:val="16"/>
              </w:rPr>
              <w:t></w:t>
            </w:r>
            <w:r w:rsidRPr="005F7685">
              <w:rPr>
                <w:rFonts w:ascii="Times New Roman" w:hAnsi="Times New Roman"/>
                <w:sz w:val="20"/>
                <w:szCs w:val="20"/>
              </w:rPr>
              <w:t>Öğrencilerin çevresindeki karesel, dikdörtgensel ya da daire şeklindeki bisküviler, kekler, çikolatalar, yapraklar vb. eş parçaya ayrılabilen şekiller model olarak aldırılır.</w:t>
            </w:r>
          </w:p>
          <w:p w:rsidR="001D0214" w:rsidRPr="005F7685" w:rsidRDefault="001D0214" w:rsidP="00A602C1">
            <w:pPr>
              <w:jc w:val="both"/>
              <w:rPr>
                <w:sz w:val="24"/>
              </w:rPr>
            </w:pPr>
            <w:r w:rsidRPr="005F7685">
              <w:rPr>
                <w:sz w:val="18"/>
                <w:szCs w:val="18"/>
              </w:rPr>
              <w:t> </w:t>
            </w:r>
          </w:p>
          <w:p w:rsidR="001D0214" w:rsidRPr="005F7685" w:rsidRDefault="001D0214" w:rsidP="00A602C1">
            <w:pPr>
              <w:jc w:val="both"/>
              <w:rPr>
                <w:sz w:val="24"/>
              </w:rPr>
            </w:pPr>
            <w:r w:rsidRPr="005F7685">
              <w:rPr>
                <w:rFonts w:ascii="Webdings" w:hAnsi="Webdings"/>
                <w:b/>
                <w:bCs/>
                <w:szCs w:val="16"/>
              </w:rPr>
              <w:t></w:t>
            </w:r>
            <w:r w:rsidRPr="005F7685">
              <w:rPr>
                <w:rFonts w:ascii="Times New Roman" w:hAnsi="Times New Roman"/>
                <w:sz w:val="20"/>
                <w:szCs w:val="20"/>
              </w:rPr>
              <w:t>Çalışma yapraklarında çizili, eş parçalara ayrılabilen veya ayrılamayan şekiller bütün olarak kestirilir. Bu şekillerden uygun olanlar iki eş parça oluşturacak şekilde katlatılır. Parçaların eşliğinin üst üste çakıştığı gözletilerek fark ettirilir. İki eş parçaya ayrılabilen şekiller kat yerlerinden kestirilir. Elde edilen parçalar karıştırılır. Bir parça seçtirilerek bu parçanın eşi buldurulur.</w:t>
            </w:r>
          </w:p>
          <w:p w:rsidR="001D0214" w:rsidRPr="005F7685" w:rsidRDefault="001D0214" w:rsidP="00A602C1">
            <w:pPr>
              <w:widowControl w:val="0"/>
              <w:autoSpaceDE w:val="0"/>
              <w:autoSpaceDN w:val="0"/>
              <w:adjustRightInd w:val="0"/>
              <w:textAlignment w:val="center"/>
              <w:rPr>
                <w:rFonts w:ascii="Times New Roman" w:hAnsi="Times New Roman"/>
                <w:color w:val="000000"/>
                <w:sz w:val="22"/>
              </w:rPr>
            </w:pPr>
            <w:r>
              <w:rPr>
                <w:noProof/>
                <w:lang w:eastAsia="tr-TR"/>
              </w:rPr>
              <w:pict>
                <v:group id="_x0000_s1742" style="position:absolute;margin-left:46.5pt;margin-top:1.85pt;width:151.65pt;height:36.1pt;z-index:251660800" coordorigin="5779,3703" coordsize="6168,2548">
                  <v:rect id="_x0000_s1743" style="position:absolute;left:8687;top:3703;width:3260;height:2548" fillcolor="#9cf">
                    <v:fill opacity="5898f"/>
                  </v:rect>
                  <v:group id="_x0000_s1744" style="position:absolute;left:5779;top:3719;width:5806;height:2378" coordorigin="5779,4294" coordsize="5806,2378">
                    <v:group id="_x0000_s1745" style="position:absolute;left:10325;top:4621;width:1260;height:899" coordorigin="10325,4817" coordsize="1260,899">
                      <v:shape id="_x0000_s1746" type="#_x0000_t75" style="position:absolute;left:10601;top:4817;width:662;height:899" filled="t" fillcolor="#9cf">
                        <v:fill opacity="5898f"/>
                        <v:imagedata r:id="rId12" o:title=""/>
                      </v:shape>
                      <v:line id="_x0000_s1747" style="position:absolute" from="10325,5270" to="11585,5270">
                        <v:stroke dashstyle="dash"/>
                      </v:line>
                    </v:group>
                    <v:group id="_x0000_s1748" style="position:absolute;left:8858;top:5745;width:1260;height:535" coordorigin="8858,5941" coordsize="1260,535">
                      <v:shape id="_x0000_s1749" type="#_x0000_t75" style="position:absolute;left:9179;top:5941;width:535;height:535" filled="t" fillcolor="#9cf">
                        <v:fill opacity="5898f"/>
                        <v:imagedata r:id="rId13" o:title=""/>
                      </v:shape>
                      <v:line id="_x0000_s1750" style="position:absolute;rotation:45" from="9488,5545" to="9488,6805">
                        <v:stroke dashstyle="dash"/>
                      </v:line>
                    </v:group>
                    <v:group id="_x0000_s1751" style="position:absolute;left:10619;top:5589;width:585;height:1083" coordorigin="10619,5785" coordsize="585,1083">
                      <v:shape id="_x0000_s1752" type="#_x0000_t75" style="position:absolute;left:10619;top:5992;width:585;height:525">
                        <v:imagedata r:id="rId14" o:title=""/>
                        <o:lock v:ext="edit" cropping="t"/>
                      </v:shape>
                      <v:line id="_x0000_s1753" style="position:absolute" from="10910,5785" to="10911,6868">
                        <v:stroke dashstyle="dash"/>
                      </v:line>
                    </v:group>
                    <v:group id="_x0000_s1754" style="position:absolute;left:9141;top:4364;width:715;height:1148" coordorigin="9141,4560" coordsize="715,1148">
                      <v:shape id="_x0000_s1755" type="#_x0000_t75" style="position:absolute;left:9141;top:4817;width:715;height:618" filled="t" fillcolor="#9cf">
                        <v:fill opacity="5898f"/>
                        <v:imagedata r:id="rId15" o:title=""/>
                      </v:shape>
                      <v:line id="_x0000_s1756" style="position:absolute;flip:x" from="9497,4560" to="9507,5708">
                        <v:stroke dashstyle="dash"/>
                      </v:line>
                    </v:group>
                    <v:group id="_x0000_s1757" style="position:absolute;left:5779;top:4294;width:1960;height:2153" coordorigin="5779,4770" coordsize="1960,2153">
                      <v:rect id="_x0000_s1758" style="position:absolute;left:5779;top:4770;width:1960;height:2153" fillcolor="#9cf">
                        <v:fill opacity="5898f"/>
                      </v:rect>
                      <v:shape id="_x0000_s1759" type="#_x0000_t75" style="position:absolute;left:5939;top:4830;width:585;height:525">
                        <v:imagedata r:id="rId14" o:title=""/>
                        <o:lock v:ext="edit" cropping="t"/>
                      </v:shape>
                      <v:shape id="_x0000_s1760" type="#_x0000_t75" style="position:absolute;left:6918;top:5910;width:662;height:899" filled="t" fillcolor="#9cf">
                        <v:fill opacity="5898f"/>
                        <v:imagedata r:id="rId12" o:title=""/>
                      </v:shape>
                      <v:shape id="_x0000_s1761" type="#_x0000_t75" style="position:absolute;left:6816;top:5397;width:895;height:509" filled="t" fillcolor="#9cf">
                        <v:fill opacity="5898f"/>
                        <v:imagedata r:id="rId16" o:title=""/>
                      </v:shape>
                      <v:shape id="_x0000_s1762" type="#_x0000_t75" style="position:absolute;left:5954;top:6241;width:535;height:535" filled="t" fillcolor="#9cf">
                        <v:fill opacity="5898f"/>
                        <v:imagedata r:id="rId13" o:title=""/>
                      </v:shape>
                      <v:shape id="_x0000_s1763" type="#_x0000_t75" style="position:absolute;left:5858;top:5460;width:715;height:618" filled="t" fillcolor="#9cf">
                        <v:fill opacity="5898f"/>
                        <v:imagedata r:id="rId15" o:title=""/>
                      </v:shape>
                      <v:group id="_x0000_s1764" style="position:absolute;left:6894;top:4787;width:723;height:598" coordorigin="6796,4917" coordsize="840,833">
                        <v:shape id="_x0000_s1765" type="#_x0000_t75" style="position:absolute;left:6796;top:4917;width:840;height:833" filled="t" fillcolor="#9cf">
                          <v:fill opacity="5898f"/>
                          <v:imagedata r:id="rId17" o:title=""/>
                        </v:shape>
                        <v:shape id="_x0000_s1766" style="position:absolute;left:6901;top:5630;width:620;height:40;mso-position-horizontal:absolute;mso-position-vertical:absolute" coordsize="620,40" path="m,hdc80,7,160,10,240,20v27,3,53,20,80,20c420,40,620,20,620,20e" fillcolor="#9cf">
                          <v:fill opacity="5898f"/>
                          <v:path arrowok="t"/>
                        </v:shape>
                      </v:group>
                    </v:group>
                  </v:group>
                  <w10:wrap side="left"/>
                </v:group>
                <o:OLEObject Type="Embed" ProgID="PBrush" ShapeID="_x0000_s1761" DrawAspect="Content" ObjectID="_1511339199" r:id="rId18"/>
              </w:pict>
            </w:r>
          </w:p>
          <w:p w:rsidR="001D0214" w:rsidRPr="005F7685" w:rsidRDefault="001D0214" w:rsidP="00A602C1">
            <w:pPr>
              <w:widowControl w:val="0"/>
              <w:autoSpaceDE w:val="0"/>
              <w:autoSpaceDN w:val="0"/>
              <w:adjustRightInd w:val="0"/>
              <w:textAlignment w:val="center"/>
              <w:rPr>
                <w:rFonts w:ascii="Times New Roman" w:hAnsi="Times New Roman"/>
                <w:color w:val="000000"/>
                <w:sz w:val="22"/>
              </w:rPr>
            </w:pPr>
          </w:p>
          <w:p w:rsidR="001D0214" w:rsidRPr="005F7685" w:rsidRDefault="001D0214" w:rsidP="00A602C1">
            <w:pPr>
              <w:widowControl w:val="0"/>
              <w:autoSpaceDE w:val="0"/>
              <w:autoSpaceDN w:val="0"/>
              <w:adjustRightInd w:val="0"/>
              <w:textAlignment w:val="center"/>
              <w:rPr>
                <w:rFonts w:ascii="Times New Roman" w:hAnsi="Times New Roman"/>
                <w:color w:val="000000"/>
                <w:sz w:val="20"/>
                <w:szCs w:val="20"/>
              </w:rPr>
            </w:pPr>
          </w:p>
          <w:p w:rsidR="001D0214" w:rsidRPr="005F7685" w:rsidRDefault="001D0214" w:rsidP="00A602C1">
            <w:pPr>
              <w:widowControl w:val="0"/>
              <w:autoSpaceDE w:val="0"/>
              <w:autoSpaceDN w:val="0"/>
              <w:adjustRightInd w:val="0"/>
              <w:textAlignment w:val="center"/>
              <w:rPr>
                <w:rFonts w:ascii="Times New Roman" w:hAnsi="Times New Roman"/>
                <w:sz w:val="20"/>
                <w:szCs w:val="20"/>
              </w:rPr>
            </w:pPr>
            <w:r w:rsidRPr="005F7685">
              <w:rPr>
                <w:rFonts w:ascii="Times New Roman" w:hAnsi="Times New Roman"/>
                <w:color w:val="000000"/>
                <w:sz w:val="20"/>
                <w:szCs w:val="20"/>
              </w:rPr>
              <w:t>2. Simetriyi, modelleri ile açıklar.</w:t>
            </w:r>
          </w:p>
          <w:p w:rsidR="001D0214" w:rsidRPr="005F7685" w:rsidRDefault="001D0214" w:rsidP="00A602C1">
            <w:pPr>
              <w:rPr>
                <w:rFonts w:ascii="Times New Roman" w:hAnsi="Times New Roman"/>
                <w:sz w:val="22"/>
              </w:rPr>
            </w:pPr>
          </w:p>
          <w:p w:rsidR="001D0214" w:rsidRPr="005F7685" w:rsidRDefault="001D0214" w:rsidP="00A602C1">
            <w:pPr>
              <w:rPr>
                <w:sz w:val="24"/>
              </w:rPr>
            </w:pPr>
            <w:r w:rsidRPr="005F7685">
              <w:rPr>
                <w:rFonts w:ascii="Webdings" w:hAnsi="Webdings"/>
                <w:b/>
                <w:bCs/>
                <w:szCs w:val="16"/>
              </w:rPr>
              <w:t></w:t>
            </w:r>
            <w:r w:rsidRPr="005F7685">
              <w:rPr>
                <w:rFonts w:ascii="Times New Roman" w:hAnsi="Times New Roman"/>
                <w:sz w:val="20"/>
                <w:szCs w:val="20"/>
              </w:rPr>
              <w:t>Kelebeğin kanatları, çiçek, yaprak, kumaş, kilim desenleri vb. modeller üzerinde gözlemler yaptırılarak simetrik oluşumlar kavratılır</w:t>
            </w:r>
            <w:r w:rsidRPr="005F7685">
              <w:rPr>
                <w:rFonts w:ascii="Times New Roman" w:hAnsi="Times New Roman"/>
                <w:sz w:val="22"/>
                <w:szCs w:val="22"/>
              </w:rPr>
              <w:t>.</w:t>
            </w:r>
          </w:p>
          <w:p w:rsidR="001D0214" w:rsidRDefault="001D0214" w:rsidP="00A602C1">
            <w:pPr>
              <w:rPr>
                <w:rFonts w:ascii="Times New Roman" w:hAnsi="Times New Roman"/>
                <w:sz w:val="22"/>
              </w:rPr>
            </w:pPr>
          </w:p>
          <w:p w:rsidR="001D0214" w:rsidRDefault="001D0214" w:rsidP="00A602C1">
            <w:pPr>
              <w:rPr>
                <w:rFonts w:ascii="Times New Roman" w:hAnsi="Times New Roman"/>
                <w:sz w:val="22"/>
              </w:rPr>
            </w:pPr>
          </w:p>
          <w:p w:rsidR="001D0214" w:rsidRPr="005F7685" w:rsidRDefault="001D0214" w:rsidP="00A602C1">
            <w:pPr>
              <w:rPr>
                <w:rFonts w:ascii="Times New Roman" w:hAnsi="Times New Roman"/>
                <w:sz w:val="22"/>
              </w:rPr>
            </w:pPr>
          </w:p>
        </w:tc>
        <w:tc>
          <w:tcPr>
            <w:tcW w:w="2310" w:type="dxa"/>
            <w:gridSpan w:val="2"/>
          </w:tcPr>
          <w:p w:rsidR="001D0214" w:rsidRPr="005F7685" w:rsidRDefault="001D0214" w:rsidP="00A602C1">
            <w:pPr>
              <w:widowControl w:val="0"/>
              <w:autoSpaceDE w:val="0"/>
              <w:autoSpaceDN w:val="0"/>
              <w:adjustRightInd w:val="0"/>
              <w:textAlignment w:val="center"/>
              <w:rPr>
                <w:rFonts w:ascii="Times-Roman" w:hAnsi="Times-Roman" w:cs="Times-Roman"/>
                <w:color w:val="000000"/>
                <w:spacing w:val="-2"/>
                <w:szCs w:val="16"/>
              </w:rPr>
            </w:pPr>
          </w:p>
          <w:p w:rsidR="001D0214" w:rsidRPr="005F7685" w:rsidRDefault="001D0214" w:rsidP="00A602C1">
            <w:pPr>
              <w:widowControl w:val="0"/>
              <w:autoSpaceDE w:val="0"/>
              <w:autoSpaceDN w:val="0"/>
              <w:adjustRightInd w:val="0"/>
              <w:textAlignment w:val="center"/>
              <w:rPr>
                <w:rFonts w:ascii="Times-Roman" w:hAnsi="Times-Roman" w:cs="Times-Roman"/>
                <w:color w:val="000000"/>
                <w:szCs w:val="16"/>
              </w:rPr>
            </w:pPr>
            <w:r w:rsidRPr="005F7685">
              <w:rPr>
                <w:rFonts w:ascii="Webdings" w:hAnsi="Webdings" w:cs="Webdings"/>
                <w:b/>
                <w:color w:val="000000"/>
                <w:sz w:val="20"/>
                <w:szCs w:val="20"/>
              </w:rPr>
              <w:t></w:t>
            </w:r>
            <w:r w:rsidRPr="005F7685">
              <w:rPr>
                <w:rFonts w:ascii="Times New Roman" w:hAnsi="Times New Roman"/>
                <w:color w:val="000000"/>
                <w:sz w:val="20"/>
                <w:szCs w:val="20"/>
              </w:rPr>
              <w:t>Türkçe dersi “Yazma” öğrenme alanı Kendini Yazılı Olarak İfade Etme (Kazanım 1)</w:t>
            </w:r>
          </w:p>
          <w:p w:rsidR="001D0214" w:rsidRPr="005F7685" w:rsidRDefault="001D0214" w:rsidP="00A602C1">
            <w:pPr>
              <w:rPr>
                <w:szCs w:val="16"/>
              </w:rPr>
            </w:pPr>
          </w:p>
        </w:tc>
        <w:tc>
          <w:tcPr>
            <w:tcW w:w="1650" w:type="dxa"/>
            <w:vMerge/>
          </w:tcPr>
          <w:p w:rsidR="001D0214" w:rsidRPr="005F7685" w:rsidRDefault="001D0214" w:rsidP="00A602C1">
            <w:pPr>
              <w:rPr>
                <w:rFonts w:ascii="Times New Roman" w:hAnsi="Times New Roman"/>
                <w:sz w:val="20"/>
                <w:szCs w:val="20"/>
              </w:rPr>
            </w:pPr>
          </w:p>
        </w:tc>
        <w:tc>
          <w:tcPr>
            <w:tcW w:w="1430" w:type="dxa"/>
            <w:vMerge/>
          </w:tcPr>
          <w:p w:rsidR="001D0214" w:rsidRPr="005F7685" w:rsidRDefault="001D0214" w:rsidP="00A602C1">
            <w:pPr>
              <w:pStyle w:val="NormalWeb"/>
              <w:spacing w:before="0" w:beforeAutospacing="0" w:after="0" w:afterAutospacing="0"/>
              <w:rPr>
                <w:sz w:val="20"/>
                <w:szCs w:val="20"/>
              </w:rPr>
            </w:pPr>
          </w:p>
        </w:tc>
        <w:tc>
          <w:tcPr>
            <w:tcW w:w="1986" w:type="dxa"/>
            <w:vMerge/>
          </w:tcPr>
          <w:p w:rsidR="001D0214" w:rsidRPr="005F7685" w:rsidRDefault="001D0214" w:rsidP="00A602C1">
            <w:pPr>
              <w:rPr>
                <w:rFonts w:ascii="Times New Roman" w:hAnsi="Times New Roman"/>
                <w:sz w:val="22"/>
              </w:rPr>
            </w:pPr>
          </w:p>
        </w:tc>
      </w:tr>
    </w:tbl>
    <w:p w:rsidR="001D0214" w:rsidRDefault="001D0214" w:rsidP="00310EAF">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440"/>
        <w:gridCol w:w="330"/>
        <w:gridCol w:w="1540"/>
        <w:gridCol w:w="5720"/>
        <w:gridCol w:w="2310"/>
        <w:gridCol w:w="1650"/>
        <w:gridCol w:w="1430"/>
        <w:gridCol w:w="1986"/>
      </w:tblGrid>
      <w:tr w:rsidR="001D0214" w:rsidTr="005F7685">
        <w:trPr>
          <w:cantSplit/>
          <w:trHeight w:val="827"/>
        </w:trPr>
        <w:tc>
          <w:tcPr>
            <w:tcW w:w="438"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30"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4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ALT ÖĞRENME ALANI</w:t>
            </w:r>
          </w:p>
        </w:tc>
        <w:tc>
          <w:tcPr>
            <w:tcW w:w="572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ETKİNLİK ÖRNEKLERİ AÇIKLAMALAR</w:t>
            </w:r>
          </w:p>
        </w:tc>
        <w:tc>
          <w:tcPr>
            <w:tcW w:w="2310" w:type="dxa"/>
            <w:vAlign w:val="center"/>
          </w:tcPr>
          <w:p w:rsidR="001D0214" w:rsidRPr="005F7685" w:rsidRDefault="001D0214" w:rsidP="005F7685">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ARAÇ-GEREÇ</w:t>
            </w:r>
          </w:p>
        </w:tc>
        <w:tc>
          <w:tcPr>
            <w:tcW w:w="143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5F7685">
            <w:pPr>
              <w:tabs>
                <w:tab w:val="left" w:pos="1455"/>
              </w:tabs>
              <w:rPr>
                <w:rFonts w:ascii="Times New Roman" w:hAnsi="Times New Roman"/>
                <w:b/>
                <w:szCs w:val="16"/>
              </w:rPr>
            </w:pPr>
          </w:p>
          <w:p w:rsidR="001D0214" w:rsidRPr="005F7685" w:rsidRDefault="001D0214" w:rsidP="005F7685">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5F7685">
        <w:trPr>
          <w:trHeight w:val="3621"/>
        </w:trPr>
        <w:tc>
          <w:tcPr>
            <w:tcW w:w="438" w:type="dxa"/>
            <w:vMerge w:val="restart"/>
            <w:textDirection w:val="btLr"/>
          </w:tcPr>
          <w:p w:rsidR="001D0214" w:rsidRPr="005F7685" w:rsidRDefault="001D0214" w:rsidP="005F7685">
            <w:pPr>
              <w:tabs>
                <w:tab w:val="left" w:pos="1455"/>
              </w:tabs>
              <w:ind w:right="113"/>
              <w:jc w:val="center"/>
              <w:rPr>
                <w:rFonts w:ascii="Times New Roman" w:hAnsi="Times New Roman"/>
                <w:b/>
                <w:sz w:val="22"/>
              </w:rPr>
            </w:pPr>
            <w:r>
              <w:rPr>
                <w:rFonts w:ascii="Times New Roman" w:hAnsi="Times New Roman"/>
                <w:b/>
                <w:sz w:val="22"/>
                <w:szCs w:val="22"/>
              </w:rPr>
              <w:t>MAYIS</w:t>
            </w:r>
          </w:p>
          <w:p w:rsidR="001D0214" w:rsidRPr="005F7685" w:rsidRDefault="001D0214" w:rsidP="005F7685">
            <w:pPr>
              <w:ind w:left="113" w:right="113"/>
              <w:jc w:val="center"/>
              <w:rPr>
                <w:rFonts w:ascii="Times New Roman" w:hAnsi="Times New Roman"/>
                <w:b/>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tc>
        <w:tc>
          <w:tcPr>
            <w:tcW w:w="440" w:type="dxa"/>
            <w:textDirection w:val="btLr"/>
          </w:tcPr>
          <w:p w:rsidR="001D0214" w:rsidRPr="005F7685" w:rsidRDefault="001D0214" w:rsidP="005F7685">
            <w:pPr>
              <w:tabs>
                <w:tab w:val="left" w:pos="1455"/>
              </w:tabs>
              <w:ind w:left="113" w:right="113"/>
              <w:rPr>
                <w:rFonts w:ascii="Times New Roman" w:hAnsi="Times New Roman"/>
                <w:sz w:val="22"/>
              </w:rPr>
            </w:pPr>
            <w:r>
              <w:rPr>
                <w:rFonts w:ascii="Times New Roman" w:hAnsi="Times New Roman"/>
                <w:sz w:val="20"/>
                <w:szCs w:val="20"/>
              </w:rPr>
              <w:t>32.Hafta 16 -20 Mayıs</w:t>
            </w:r>
          </w:p>
          <w:p w:rsidR="001D0214" w:rsidRPr="005F7685" w:rsidRDefault="001D0214" w:rsidP="005F7685">
            <w:pPr>
              <w:tabs>
                <w:tab w:val="left" w:pos="1455"/>
              </w:tabs>
              <w:ind w:left="113" w:right="113"/>
              <w:rPr>
                <w:rFonts w:ascii="Times New Roman" w:hAnsi="Times New Roman"/>
                <w:sz w:val="22"/>
              </w:rPr>
            </w:pPr>
          </w:p>
          <w:p w:rsidR="001D0214" w:rsidRPr="005F7685" w:rsidRDefault="001D0214" w:rsidP="005F7685">
            <w:pPr>
              <w:tabs>
                <w:tab w:val="left" w:pos="1455"/>
              </w:tabs>
              <w:ind w:left="113" w:right="113"/>
              <w:rPr>
                <w:rFonts w:ascii="Times New Roman" w:hAnsi="Times New Roman"/>
                <w:sz w:val="22"/>
              </w:rPr>
            </w:pPr>
          </w:p>
          <w:p w:rsidR="001D0214" w:rsidRPr="005F7685" w:rsidRDefault="001D0214" w:rsidP="005F7685">
            <w:pPr>
              <w:tabs>
                <w:tab w:val="left" w:pos="1455"/>
              </w:tabs>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p w:rsidR="001D0214" w:rsidRPr="005F7685" w:rsidRDefault="001D0214" w:rsidP="005F7685">
            <w:pPr>
              <w:ind w:left="113" w:right="113"/>
              <w:rPr>
                <w:rFonts w:ascii="Times New Roman" w:hAnsi="Times New Roman"/>
                <w:sz w:val="22"/>
              </w:rPr>
            </w:pPr>
          </w:p>
        </w:tc>
        <w:tc>
          <w:tcPr>
            <w:tcW w:w="330" w:type="dxa"/>
          </w:tcPr>
          <w:p w:rsidR="001D0214" w:rsidRPr="005F7685" w:rsidRDefault="001D0214" w:rsidP="00E121DC">
            <w:pPr>
              <w:rPr>
                <w:rFonts w:ascii="Times New Roman" w:hAnsi="Times New Roman"/>
                <w:sz w:val="22"/>
              </w:rPr>
            </w:pPr>
          </w:p>
          <w:p w:rsidR="001D0214" w:rsidRPr="005F7685" w:rsidRDefault="001D0214" w:rsidP="00E121DC">
            <w:pPr>
              <w:rPr>
                <w:rFonts w:ascii="Times New Roman" w:hAnsi="Times New Roman"/>
                <w:sz w:val="22"/>
              </w:rPr>
            </w:pPr>
          </w:p>
          <w:p w:rsidR="001D0214" w:rsidRPr="005F7685" w:rsidRDefault="001D0214" w:rsidP="00E121DC">
            <w:pPr>
              <w:rPr>
                <w:rFonts w:ascii="Times New Roman" w:hAnsi="Times New Roman"/>
                <w:sz w:val="22"/>
              </w:rPr>
            </w:pPr>
          </w:p>
          <w:p w:rsidR="001D0214" w:rsidRPr="005F7685" w:rsidRDefault="001D0214" w:rsidP="00E121DC">
            <w:pPr>
              <w:rPr>
                <w:rFonts w:ascii="Times New Roman" w:hAnsi="Times New Roman"/>
                <w:sz w:val="22"/>
              </w:rPr>
            </w:pPr>
          </w:p>
          <w:p w:rsidR="001D0214" w:rsidRPr="005F7685" w:rsidRDefault="001D0214" w:rsidP="00E121DC">
            <w:pPr>
              <w:rPr>
                <w:rFonts w:ascii="Times New Roman" w:hAnsi="Times New Roman"/>
                <w:sz w:val="22"/>
              </w:rPr>
            </w:pPr>
          </w:p>
          <w:p w:rsidR="001D0214" w:rsidRDefault="001D0214" w:rsidP="00E121DC">
            <w:pPr>
              <w:rPr>
                <w:rFonts w:ascii="Times New Roman" w:hAnsi="Times New Roman"/>
                <w:sz w:val="22"/>
              </w:rPr>
            </w:pPr>
          </w:p>
          <w:p w:rsidR="001D0214" w:rsidRDefault="001D0214" w:rsidP="00E121DC">
            <w:pPr>
              <w:rPr>
                <w:rFonts w:ascii="Times New Roman" w:hAnsi="Times New Roman"/>
                <w:sz w:val="22"/>
              </w:rPr>
            </w:pPr>
          </w:p>
          <w:p w:rsidR="001D0214" w:rsidRDefault="001D0214" w:rsidP="00E121DC">
            <w:pPr>
              <w:rPr>
                <w:rFonts w:ascii="Times New Roman" w:hAnsi="Times New Roman"/>
                <w:sz w:val="22"/>
              </w:rPr>
            </w:pPr>
          </w:p>
          <w:p w:rsidR="001D0214" w:rsidRDefault="001D0214" w:rsidP="00E121DC">
            <w:pPr>
              <w:rPr>
                <w:rFonts w:ascii="Times New Roman" w:hAnsi="Times New Roman"/>
                <w:sz w:val="22"/>
              </w:rPr>
            </w:pPr>
          </w:p>
          <w:p w:rsidR="001D0214" w:rsidRPr="005F7685" w:rsidRDefault="001D0214" w:rsidP="00E121DC">
            <w:pPr>
              <w:rPr>
                <w:rFonts w:ascii="Times New Roman" w:hAnsi="Times New Roman"/>
                <w:sz w:val="22"/>
              </w:rPr>
            </w:pPr>
            <w:r>
              <w:rPr>
                <w:rFonts w:ascii="Times New Roman" w:hAnsi="Times New Roman"/>
                <w:sz w:val="22"/>
                <w:szCs w:val="22"/>
              </w:rPr>
              <w:t>4</w:t>
            </w:r>
          </w:p>
        </w:tc>
        <w:tc>
          <w:tcPr>
            <w:tcW w:w="1540" w:type="dxa"/>
          </w:tcPr>
          <w:p w:rsidR="001D0214" w:rsidRPr="005F7685" w:rsidRDefault="001D0214" w:rsidP="00087DEA">
            <w:pPr>
              <w:rPr>
                <w:rFonts w:ascii="Times New Roman" w:hAnsi="Times New Roman"/>
                <w:sz w:val="20"/>
                <w:szCs w:val="20"/>
              </w:rPr>
            </w:pPr>
            <w:r w:rsidRPr="005F7685">
              <w:rPr>
                <w:rFonts w:ascii="Times New Roman" w:hAnsi="Times New Roman"/>
                <w:b/>
                <w:sz w:val="20"/>
                <w:szCs w:val="20"/>
              </w:rPr>
              <w:t>SAYILAR</w:t>
            </w:r>
          </w:p>
          <w:p w:rsidR="001D0214" w:rsidRPr="005F7685" w:rsidRDefault="001D0214" w:rsidP="00087DEA">
            <w:pPr>
              <w:rPr>
                <w:rFonts w:ascii="Times New Roman" w:hAnsi="Times New Roman"/>
                <w:sz w:val="20"/>
                <w:szCs w:val="20"/>
              </w:rPr>
            </w:pPr>
            <w:r w:rsidRPr="005F7685">
              <w:rPr>
                <w:rFonts w:ascii="Times New Roman" w:hAnsi="Times New Roman"/>
                <w:sz w:val="20"/>
                <w:szCs w:val="20"/>
              </w:rPr>
              <w:t xml:space="preserve">Doğal Sayılarla </w:t>
            </w:r>
          </w:p>
          <w:p w:rsidR="001D0214" w:rsidRPr="005F7685" w:rsidRDefault="001D0214" w:rsidP="00087DEA">
            <w:pPr>
              <w:rPr>
                <w:rFonts w:ascii="Times New Roman" w:hAnsi="Times New Roman"/>
                <w:sz w:val="20"/>
                <w:szCs w:val="20"/>
              </w:rPr>
            </w:pPr>
            <w:r w:rsidRPr="005F7685">
              <w:rPr>
                <w:rFonts w:ascii="Times New Roman" w:hAnsi="Times New Roman"/>
                <w:sz w:val="20"/>
                <w:szCs w:val="20"/>
              </w:rPr>
              <w:t>Çarpma İşlemi</w:t>
            </w:r>
          </w:p>
        </w:tc>
        <w:tc>
          <w:tcPr>
            <w:tcW w:w="5720" w:type="dxa"/>
          </w:tcPr>
          <w:p w:rsidR="001D0214" w:rsidRPr="005F7685" w:rsidRDefault="001D0214" w:rsidP="00087DEA">
            <w:pPr>
              <w:rPr>
                <w:rFonts w:ascii="Times New Roman" w:hAnsi="Times New Roman"/>
                <w:sz w:val="20"/>
                <w:szCs w:val="20"/>
              </w:rPr>
            </w:pPr>
            <w:r w:rsidRPr="005F7685">
              <w:rPr>
                <w:rFonts w:ascii="Times New Roman" w:hAnsi="Times New Roman"/>
                <w:color w:val="000000"/>
                <w:sz w:val="20"/>
                <w:szCs w:val="20"/>
              </w:rPr>
              <w:t>7. Biri çarpma işlemi olmak üzere en çok iki işlemi gerektiren problemleri çözer ve kurar.</w:t>
            </w:r>
          </w:p>
          <w:p w:rsidR="001D0214" w:rsidRPr="005F7685" w:rsidRDefault="001D0214" w:rsidP="00087DEA">
            <w:pPr>
              <w:rPr>
                <w:rFonts w:ascii="Times New Roman" w:hAnsi="Times New Roman"/>
                <w:sz w:val="20"/>
                <w:szCs w:val="20"/>
              </w:rPr>
            </w:pPr>
          </w:p>
          <w:p w:rsidR="001D0214" w:rsidRPr="005F7685" w:rsidRDefault="001D0214" w:rsidP="00087DEA">
            <w:pPr>
              <w:rPr>
                <w:rFonts w:ascii="Times New Roman" w:hAnsi="Times New Roman"/>
                <w:sz w:val="20"/>
                <w:szCs w:val="20"/>
              </w:rPr>
            </w:pPr>
          </w:p>
          <w:p w:rsidR="001D0214" w:rsidRPr="005F7685" w:rsidRDefault="001D0214" w:rsidP="00087DEA">
            <w:pPr>
              <w:rPr>
                <w:sz w:val="18"/>
                <w:szCs w:val="18"/>
              </w:rPr>
            </w:pPr>
            <w:r w:rsidRPr="005F7685">
              <w:rPr>
                <w:rFonts w:ascii="Verdana" w:hAnsi="Verdana"/>
                <w:b/>
                <w:sz w:val="18"/>
                <w:szCs w:val="18"/>
              </w:rPr>
              <w:sym w:font="Webdings" w:char="F048"/>
            </w:r>
            <w:r w:rsidRPr="005F7685">
              <w:rPr>
                <w:rFonts w:ascii="Times New Roman" w:hAnsi="Times New Roman"/>
                <w:sz w:val="20"/>
                <w:szCs w:val="20"/>
              </w:rPr>
              <w:t>Masadaki dört tabakta ikişer portakal vardır. Portakallardan 3 tanesi  alınırsa kaç portakal kalır?</w:t>
            </w:r>
          </w:p>
          <w:p w:rsidR="001D0214" w:rsidRPr="005F7685" w:rsidRDefault="001D0214" w:rsidP="00087DEA">
            <w:pPr>
              <w:jc w:val="both"/>
              <w:rPr>
                <w:sz w:val="18"/>
                <w:szCs w:val="18"/>
              </w:rPr>
            </w:pPr>
          </w:p>
          <w:p w:rsidR="001D0214" w:rsidRPr="005F7685" w:rsidRDefault="001D0214" w:rsidP="00087DEA">
            <w:pPr>
              <w:jc w:val="both"/>
              <w:rPr>
                <w:sz w:val="18"/>
                <w:szCs w:val="18"/>
              </w:rPr>
            </w:pPr>
            <w:r>
              <w:rPr>
                <w:noProof/>
                <w:lang w:eastAsia="tr-TR"/>
              </w:rPr>
              <w:pict>
                <v:group id="Group 12188" o:spid="_x0000_s1767" style="position:absolute;left:0;text-align:left;margin-left:-5.15pt;margin-top:8.25pt;width:281.6pt;height:35.25pt;z-index:251661824" coordorigin="5018,2521" coordsize="7422,198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">
                  <v:rect id="Rectangle 12189" o:spid="_x0000_s1768" style="position:absolute;left:5018;top:3287;width:7422;height:1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DS8UA&#10;AADbAAAADwAAAGRycy9kb3ducmV2LnhtbESPT2vCQBDF7wW/wzKCt7qxSLHRVUSwaKWH+gc8Dtkx&#10;CWZnQ3ZN0m/fOQi9zfDevPebxap3lWqpCaVnA5NxAoo487bk3MD5tH2dgQoR2WLlmQz8UoDVcvCy&#10;wNT6jn+oPcZcSQiHFA0UMdap1iEryGEY+5pYtJtvHEZZm1zbBjsJd5V+S5J37bBkaSiwpk1B2f34&#10;cAYO6+3nfvY1/bhPynb6fel80l2vxoyG/XoOKlIf/83P650VfKGXX2QA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gNLxQAAANsAAAAPAAAAAAAAAAAAAAAAAJgCAABkcnMv&#10;ZG93bnJldi54bWxQSwUGAAAAAAQABAD1AAAAigMAAAAA&#10;" fillcolor="#c9f">
                    <v:fill opacity="7967f"/>
                    <v:shadow offset="6pt,6pt"/>
                  </v:rect>
                  <v:group id="Group 12190" o:spid="_x0000_s1769" style="position:absolute;left:5034;top:2521;width:7216;height:1898" coordorigin="4922,3231" coordsize="7216,1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2191" o:spid="_x0000_s1770" style="position:absolute;left:4922;top:3247;width:3276;height:1882" coordorigin="5126,4131" coordsize="3627,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2192" o:spid="_x0000_s1771" style="position:absolute;left:5126;top:4209;width:3627;height:1804" coordorigin="12572,5190" coordsize="3627,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2193" o:spid="_x0000_s1772" style="position:absolute;left:13349;top:5222;width:139;height:1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h68IA&#10;AADbAAAADwAAAGRycy9kb3ducmV2LnhtbERPS2vCQBC+C/0PyxR6002llRDdBCloC/VQn+cxO3lg&#10;djZmtzH9991Cwdt8fM9ZZINpRE+dqy0reJ5EIIhzq2suFRz2q3EMwnlkjY1lUvBDDrL0YbTARNsb&#10;b6nf+VKEEHYJKqi8bxMpXV6RQTexLXHgCtsZ9AF2pdQd3kK4aeQ0imbSYM2hocKW3irKL7tvo+DT&#10;Xzd4fZ+9HvtNXNRfen06F2ulnh6H5RyEp8Hfxf/uDx3mv8DfL+EA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qHrwgAAANsAAAAPAAAAAAAAAAAAAAAAAJgCAABkcnMvZG93&#10;bnJldi54bWxQSwUGAAAAAAQABAD1AAAAhwMAAAAA&#10;" fillcolor="#fc9" strokeweight="1.5pt"/>
                        <v:rect id="Rectangle 12194" o:spid="_x0000_s1773" style="position:absolute;left:12658;top:5935;width:150;height:1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EcMEA&#10;AADbAAAADwAAAGRycy9kb3ducmV2LnhtbERPS4vCMBC+C/6HMMLeNHVBkWoUEXQX9OD6Oo/N9IHN&#10;pDaxdv/9RljwNh/fc2aL1pSiodoVlhUMBxEI4sTqgjMFp+O6PwHhPLLG0jIp+CUHi3m3M8NY2yf/&#10;UHPwmQgh7GJUkHtfxVK6JCeDbmAr4sCltjboA6wzqWt8hnBTys8oGkuDBYeGHCta5ZTcDg+jYOvv&#10;O7x/jUfnZjdJi73eXK7pRqmPXrucgvDU+rf43/2tw/wRvH4J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iBHDBAAAA2wAAAA8AAAAAAAAAAAAAAAAAmAIAAGRycy9kb3du&#10;cmV2LnhtbFBLBQYAAAAABAAEAPUAAACGAwAAAAA=&#10;" fillcolor="#fc9" strokeweight="1.5pt"/>
                        <v:rect id="Rectangle 12195" o:spid="_x0000_s1774" style="position:absolute;left:15272;top:5969;width:170;height:1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B8IA&#10;AADbAAAADwAAAGRycy9kb3ducmV2LnhtbERPS2vCQBC+C/6HZYTedGOhQVLXUISmBT3URz2P2cmD&#10;Zmdjdo3pv+8WBG/z8T1nmQ6mET11rrasYD6LQBDnVtdcKjge3qcLEM4ja2wsk4JfcpCuxqMlJtre&#10;eEf93pcihLBLUEHlfZtI6fKKDLqZbYkDV9jOoA+wK6Xu8BbCTSOfoyiWBmsODRW2tK4o/9lfjYKN&#10;v2zx8hG/fPfbRVF/6ex0LjKlnibD2ysIT4N/iO/uTx3mx/D/Szh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8JoHwgAAANsAAAAPAAAAAAAAAAAAAAAAAJgCAABkcnMvZG93&#10;bnJldi54bWxQSwUGAAAAAAQABAD1AAAAhwMAAAAA&#10;" fillcolor="#fc9" strokeweight="1.5pt"/>
                        <v:rect id="Rectangle 12196" o:spid="_x0000_s1775" style="position:absolute;left:15961;top:5212;width:159;height:1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nMIA&#10;AADbAAAADwAAAGRycy9kb3ducmV2LnhtbERPS2vCQBC+C/0PyxR6002FaohughS0hXpofZ3H7OSB&#10;2dmY3cb033cLQm/z8T1nmQ2mET11rras4HkSgSDOra65VHDYr8cxCOeRNTaWScEPOcjSh9ESE21v&#10;/EX9zpcihLBLUEHlfZtI6fKKDLqJbYkDV9jOoA+wK6Xu8BbCTSOnUTSTBmsODRW29FpRftl9GwUf&#10;/rrF69vs5dhv46L+1JvTudgo9fQ4rBYgPA3+X3x3v+swfw5/v4QD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D+cwgAAANsAAAAPAAAAAAAAAAAAAAAAAJgCAABkcnMvZG93&#10;bnJldi54bWxQSwUGAAAAAAQABAD1AAAAhwMAAAAA&#10;" fillcolor="#fc9" strokeweight="1.5pt"/>
                        <v:shape id="AutoShape 12197" o:spid="_x0000_s1776" type="#_x0000_t16" style="position:absolute;left:12572;top:5190;width:3627;height:10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8Q8MA&#10;AADbAAAADwAAAGRycy9kb3ducmV2LnhtbESPQW/CMAyF75P2HyJP4jbS7YCmjoAQEtIGJ7pJ7Gga&#10;0xQap2pCCf9+PkzazdZ7fu/zfJl9p0YaYhvYwMu0AEVcB9tyY+D7a/P8BiomZItdYDJwpwjLxePD&#10;HEsbbrynsUqNkhCOJRpwKfWl1rF25DFOQ08s2ikMHpOsQ6PtgDcJ951+LYqZ9tiyNDjsae2ovlRX&#10;b2Dn27P78fn+ecy84/G0rarDzJjJU169g0qU07/57/rDCr7Ayi8y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8Q8MAAADbAAAADwAAAAAAAAAAAAAAAACYAgAAZHJzL2Rv&#10;d25yZXYueG1sUEsFBgAAAAAEAAQA9QAAAIgDAAAAAA==&#10;" adj="16457" fillcolor="#fc9" strokeweight="1.5pt"/>
                      </v:group>
                      <v:group id="Group 12198" o:spid="_x0000_s1777" style="position:absolute;left:5423;top:4451;width:971;height:386" coordorigin="5410,4538"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12199" o:spid="_x0000_s1778" style="position:absolute;left:5410;top:4538;width:971;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Oval 12200" o:spid="_x0000_s1779" style="position:absolute;left:13210;top:6310;width:971;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UZcEA&#10;AADbAAAADwAAAGRycy9kb3ducmV2LnhtbESPUUsDMRCE3wX/Q1jBN5trBbXXpqUIgi8+tPUHrJf1&#10;cvSyCdm1Pf+9EQQfh5n5hllvpziaMxUZEjuYzxowxF3yA/cO3o8vd09gRJE9jonJwTcJbDfXV2ts&#10;fbrwns4H7U2FsLToIKjm1lrpAkWUWcrE1ftMJaJWWXrrC14qPI520TQPNuLAdSFgpudA3enwFR3Y&#10;nWbN98dx+bF/CyK5LEUfnbu9mXYrMEqT/of/2q/ewWIOv1/qD7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hVGXBAAAA2wAAAA8AAAAAAAAAAAAAAAAAmAIAAGRycy9kb3du&#10;cmV2LnhtbFBLBQYAAAAABAAEAPUAAACGAwAAAAA=&#10;" fillcolor="#9cf">
                            <v:shadow offset="6pt,6pt"/>
                          </v:oval>
                          <v:oval id="Oval 12201" o:spid="_x0000_s1780" style="position:absolute;left:13443;top:6408;width:485;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O3sQA&#10;AADbAAAADwAAAGRycy9kb3ducmV2LnhtbESPT2sCMRTE74LfITyhF9GsSyu6GkUK0h68+Pf82Dx3&#10;V5OXZRN120/fCAWPw8z8hpkvW2vEnRpfOVYwGiYgiHOnKy4UHPbrwQSED8gajWNS8EMelotuZ46Z&#10;dg/e0n0XChEh7DNUUIZQZ1L6vCSLfuhq4uidXWMxRNkUUjf4iHBrZJokY2mx4rhQYk2fJeXX3c0q&#10;+Lqs9al/Nt4cbu/TX9r46cdxo9Rbr13NQARqwyv83/7WCtIUn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Tt7EAAAA2wAAAA8AAAAAAAAAAAAAAAAAmAIAAGRycy9k&#10;b3ducmV2LnhtbFBLBQYAAAAABAAEAPUAAACJAwAAAAA=&#10;" fillcolor="#cfc">
                            <v:shadow offset="6pt,6pt"/>
                          </v:oval>
                        </v:group>
                        <v:shape id="Picture 12202" o:spid="_x0000_s1781" type="#_x0000_t75" alt="J0079109" style="position:absolute;left:5619;top:4584;width:252;height: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JnxPFAAAA2wAAAA8AAABkcnMvZG93bnJldi54bWxEj0FrwkAUhO8F/8PyhF6k2RhLW6OrSKSQ&#10;W2nUg7fX7DMJZt+G7BrTf98tFHocZuYbZr0dTSsG6l1jWcE8ikEQl1Y3XCk4Ht6f3kA4j6yxtUwK&#10;vsnBdjN5WGOq7Z0/aSh8JQKEXYoKau+7VEpX1mTQRbYjDt7F9gZ9kH0ldY/3ADetTOL4RRpsOCzU&#10;2FFWU3ktbiZQTs83XH69zmZmPC/ajywv9vtcqcfpuFuB8DT6//BfO9cKkgX8fg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yZ8TxQAAANsAAAAPAAAAAAAAAAAAAAAA&#10;AJ8CAABkcnMvZG93bnJldi54bWxQSwUGAAAAAAQABAD3AAAAkQMAAAAA&#10;">
                          <v:imagedata r:id="rId9" o:title=""/>
                        </v:shape>
                        <v:shape id="Picture 12203" o:spid="_x0000_s1782" type="#_x0000_t75" alt="J0079109" style="position:absolute;left:5921;top:4546;width:252;height: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gB2fEAAAA2wAAAA8AAABkcnMvZG93bnJldi54bWxEj0+LwjAUxO8LfofwBC+ypv7BXatRRBF6&#10;E6sevL1tnm2xeSlN1PrtNwvCHoeZ+Q2zWLWmEg9qXGlZwXAQgSDOrC45V3A67j6/QTiPrLGyTApe&#10;5GC17HwsMNb2yQd6pD4XAcIuRgWF93UspcsKMugGtiYO3tU2Bn2QTS51g88AN5UcRdFUGiw5LBRY&#10;06ag7JbeTaCcJ3ec/Xz1+6a9jKv9Jkm320SpXrddz0F4av1/+N1OtILRBP6+h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gB2fEAAAA2wAAAA8AAAAAAAAAAAAAAAAA&#10;nwIAAGRycy9kb3ducmV2LnhtbFBLBQYAAAAABAAEAPcAAACQAwAAAAA=&#10;">
                          <v:imagedata r:id="rId9" o:title=""/>
                        </v:shape>
                      </v:group>
                      <v:group id="Group 12204" o:spid="_x0000_s1783" style="position:absolute;left:6022;top:4131;width:971;height:386" coordorigin="5410,4538"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12205" o:spid="_x0000_s1784" style="position:absolute;left:5410;top:4538;width:971;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12206" o:spid="_x0000_s1785" style="position:absolute;left:13210;top:6310;width:971;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pisEA&#10;AADbAAAADwAAAGRycy9kb3ducmV2LnhtbESPUUsDMRCE3wX/Q1jBN5uzgrXXpqUIgi8+tPUHrJf1&#10;cvSyCdm1Pf+9EQQfh5n5hllvpziaMxUZEju4nzVgiLvkB+4dvB9f7p7AiCJ7HBOTg28S2G6ur9bY&#10;+nThPZ0P2psKYWnRQVDNrbXSBYoos5SJq/eZSkStsvTWF7xUeBztvGkebcSB60LATM+ButPhKzqw&#10;O82aH47j8mP/FkRyWYounLu9mXYrMEqT/of/2q/ewXwBv1/qD7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EaYrBAAAA2wAAAA8AAAAAAAAAAAAAAAAAmAIAAGRycy9kb3du&#10;cmV2LnhtbFBLBQYAAAAABAAEAPUAAACGAwAAAAA=&#10;" fillcolor="#9cf">
                            <v:shadow offset="6pt,6pt"/>
                          </v:oval>
                          <v:oval id="Oval 12207" o:spid="_x0000_s1786" style="position:absolute;left:13443;top:6408;width:485;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NMAA&#10;AADbAAAADwAAAGRycy9kb3ducmV2LnhtbERPy4rCMBTdC/5DuIIbGdMRFe0YRQZEF258zfrSXNuO&#10;yU1pola/3iwEl4fzni0aa8SNal86VvDdT0AQZ06XnCs4HlZfExA+IGs0jknBgzws5u3WDFPt7ryj&#10;2z7kIoawT1FBEUKVSumzgiz6vquII3d2tcUQYZ1LXeM9hlsjB0kylhZLjg0FVvRbUHbZX62C9f9K&#10;//XOxpvjdTh90tZPR6etUt1Os/wBEagJH/HbvdEKBnFs/BJ/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5NMAAAADbAAAADwAAAAAAAAAAAAAAAACYAgAAZHJzL2Rvd25y&#10;ZXYueG1sUEsFBgAAAAAEAAQA9QAAAIUDAAAAAA==&#10;" fillcolor="#cfc">
                            <v:shadow offset="6pt,6pt"/>
                          </v:oval>
                        </v:group>
                        <v:shape id="Picture 12208" o:spid="_x0000_s1787" type="#_x0000_t75" alt="J0079109" style="position:absolute;left:5619;top:4584;width:252;height: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hqPnFAAAA2wAAAA8AAABkcnMvZG93bnJldi54bWxEj0FrwkAUhO8F/8PyBC+hbrSlrdFVxFDI&#10;rTTqwdtr9pkEs29Ddk3Sf98tFHocZuYbZrMbTSN66lxtWcFiHoMgLqyuuVRwOr4/voFwHlljY5kU&#10;fJOD3XbysMFE24E/qc99KQKEXYIKKu/bREpXVGTQzW1LHLyr7Qz6ILtS6g6HADeNXMbxizRYc1io&#10;sKVDRcUtv5tAOT/fcfX1GkVmvDw1H4csT9NMqdl03K9BeBr9f/ivnWkFyxX8fg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Iaj5xQAAANsAAAAPAAAAAAAAAAAAAAAA&#10;AJ8CAABkcnMvZG93bnJldi54bWxQSwUGAAAAAAQABAD3AAAAkQMAAAAA&#10;">
                          <v:imagedata r:id="rId9" o:title=""/>
                        </v:shape>
                        <v:shape id="Picture 12209" o:spid="_x0000_s1788" type="#_x0000_t75" alt="J0079109" style="position:absolute;left:5921;top:4546;width:252;height: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l7nFAAAA2wAAAA8AAABkcnMvZG93bnJldi54bWxEj8FqwkAQhu8F32EZwYvoplrUpq5SlEJu&#10;xagHb2N2moRmZ0N21fTtO4dCj8M//zfzrbe9a9SdulB7NvA8TUARF97WXBo4HT8mK1AhIltsPJOB&#10;Hwqw3Qye1pha/+AD3fNYKoFwSNFAFWObah2KihyGqW+JJfvyncMoY1dq2+FD4K7RsyRZaIc1y4UK&#10;W9pVVHznNyeU88sNX6/L8dj1l3nzucvy/T4zZjTs399ARerj//JfO7MG5vK9uIgH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wpe5xQAAANsAAAAPAAAAAAAAAAAAAAAA&#10;AJ8CAABkcnMvZG93bnJldi54bWxQSwUGAAAAAAQABAD3AAAAkQMAAAAA&#10;">
                          <v:imagedata r:id="rId9" o:title=""/>
                        </v:shape>
                      </v:group>
                      <v:group id="Group 12210" o:spid="_x0000_s1789" style="position:absolute;left:7338;top:4143;width:971;height:386" coordorigin="5410,4538"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2211" o:spid="_x0000_s1790" style="position:absolute;left:5410;top:4538;width:971;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oval id="Oval 12212" o:spid="_x0000_s1791" style="position:absolute;left:13210;top:6310;width:971;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5VMAA&#10;AADbAAAADwAAAGRycy9kb3ducmV2LnhtbESPzUoEMRCE74LvEFrw5mZ0QN1xs8siCF487M8DtJN2&#10;MjjphHS7O769EQSPRVV9Ra02c5zMiYqMiR3cLhowxH3yIw8OjoeXm0cwosgep8Tk4JsENuvLixV2&#10;Pp15R6e9DqZCWDp0EFRzZ630gSLKImXi6n2kElGrLIP1Bc8VHid71zT3NuLIdSFgpudA/ef+Kzqw&#10;W82a28O0fN+9BZFclqIPzl1fzdsnMEqz/of/2q/eQdvC75f6A+z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b5VMAAAADbAAAADwAAAAAAAAAAAAAAAACYAgAAZHJzL2Rvd25y&#10;ZXYueG1sUEsFBgAAAAAEAAQA9QAAAIUDAAAAAA==&#10;" fillcolor="#9cf">
                            <v:shadow offset="6pt,6pt"/>
                          </v:oval>
                          <v:oval id="Oval 12213" o:spid="_x0000_s1792" style="position:absolute;left:13443;top:6408;width:485;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7MUA&#10;AADbAAAADwAAAGRycy9kb3ducmV2LnhtbESPQWvCQBSE70L/w/IKXkQ3tVqa6CqlIO3Bi1Z7fmSf&#10;Sezu25DdxOiv7xYKHoeZ+YZZrntrREeNrxwreJokIIhzpysuFBy+NuNXED4gazSOScGVPKxXD4Ml&#10;ZtpdeEfdPhQiQthnqKAMoc6k9HlJFv3E1cTRO7nGYoiyKaRu8BLh1shpkrxIixXHhRJrei8p/9m3&#10;VsHHeaO/RyfjzaGdpTfa+nR+3Co1fOzfFiAC9eEe/m9/agXPM/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eXsxQAAANsAAAAPAAAAAAAAAAAAAAAAAJgCAABkcnMv&#10;ZG93bnJldi54bWxQSwUGAAAAAAQABAD1AAAAigMAAAAA&#10;" fillcolor="#cfc">
                            <v:shadow offset="6pt,6pt"/>
                          </v:oval>
                        </v:group>
                        <v:shape id="Picture 12214" o:spid="_x0000_s1793" type="#_x0000_t75" alt="J0079109" style="position:absolute;left:5619;top:4584;width:252;height: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NCHEAAAA2wAAAA8AAABkcnMvZG93bnJldi54bWxEj0FrwkAUhO+C/2F5BS+im6pVm7pKUYTc&#10;xFQP3p7Z1ySYfRuyq8Z/3y0IHoeZ+YZZrFpTiRs1rrSs4H0YgSDOrC45V3D42Q7mIJxH1lhZJgUP&#10;crBadjsLjLW9855uqc9FgLCLUUHhfR1L6bKCDLqhrYmD92sbgz7IJpe6wXuAm0qOomgqDZYcFgqs&#10;aV1QdkmvJlCOkyt+nmf9vmlP42q3TtLNJlGq99Z+f4Hw1PpX+NlOtILxB/x/C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NCHEAAAA2wAAAA8AAAAAAAAAAAAAAAAA&#10;nwIAAGRycy9kb3ducmV2LnhtbFBLBQYAAAAABAAEAPcAAACQAwAAAAA=&#10;">
                          <v:imagedata r:id="rId9" o:title=""/>
                        </v:shape>
                        <v:shape id="Picture 12215" o:spid="_x0000_s1794" type="#_x0000_t75" alt="J0079109" style="position:absolute;left:5921;top:4546;width:252;height: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nqlbEAAAA2wAAAA8AAABkcnMvZG93bnJldi54bWxEj0+LwjAUxO8LfofwBC+iqbr4pxpFFKG3&#10;ZasevD2bZ1tsXkoTtX77zcLCHoeZ+Q2z2rSmEk9qXGlZwWgYgSDOrC45V3A6HgZzEM4ja6wsk4I3&#10;OdisOx8rjLV98Tc9U5+LAGEXo4LC+zqW0mUFGXRDWxMH72Ybgz7IJpe6wVeAm0qOo2gqDZYcFgqs&#10;aVdQdk8fJlDOnw9cXGf9vmkvk+prl6T7faJUr9tulyA8tf4//NdOtILJFH6/h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nqlbEAAAA2wAAAA8AAAAAAAAAAAAAAAAA&#10;nwIAAGRycy9kb3ducmV2LnhtbFBLBQYAAAAABAAEAPcAAACQAwAAAAA=&#10;">
                          <v:imagedata r:id="rId9" o:title=""/>
                        </v:shape>
                      </v:group>
                      <v:group id="Group 12216" o:spid="_x0000_s1795" style="position:absolute;left:6716;top:4425;width:971;height:386" coordorigin="5410,4538"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12217" o:spid="_x0000_s1796" style="position:absolute;left:5410;top:4538;width:971;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Oval 12218" o:spid="_x0000_s1797" style="position:absolute;left:13210;top:6310;width:971;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7OvsAA&#10;AADbAAAADwAAAGRycy9kb3ducmV2LnhtbESPzUoEMRCE74LvEFrw5mZ0QZ1xs8siCF487M8DtJN2&#10;MjjphHS7O769EQSPRVV9Ra02c5zMiYqMiR3cLhowxH3yIw8OjoeXm0cwosgep8Tk4JsENuvLixV2&#10;Pp15R6e9DqZCWDp0EFRzZ630gSLKImXi6n2kElGrLIP1Bc8VHid71zT3NuLIdSFgpudA/ef+Kzqw&#10;W82al4epfd+9BZFcWtEH566v5u0TGKVZ/8N/7VfvYNnC75f6A+z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7OvsAAAADbAAAADwAAAAAAAAAAAAAAAACYAgAAZHJzL2Rvd25y&#10;ZXYueG1sUEsFBgAAAAAEAAQA9QAAAIUDAAAAAA==&#10;" fillcolor="#9cf">
                            <v:shadow offset="6pt,6pt"/>
                          </v:oval>
                          <v:oval id="Oval 12219" o:spid="_x0000_s1798" style="position:absolute;left:13443;top:6408;width:485;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QksEA&#10;AADbAAAADwAAAGRycy9kb3ducmV2LnhtbERPTYvCMBC9C/6HMIIXWVPFFe0aRQRxD15W656HZmy7&#10;JpPSRK37681B8Ph434tVa424UeMrxwpGwwQEce50xYWC7Lj9mIHwAVmjcUwKHuRhtex2Fphqd+cf&#10;uh1CIWII+xQVlCHUqZQ+L8miH7qaOHJn11gMETaF1A3eY7g1cpwkU2mx4thQYk2bkvLL4WoV7P62&#10;+ndwNt5k18n8n/Z+/nnaK9XvtesvEIHa8Ba/3N9awSSuj1/i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YkJLBAAAA2wAAAA8AAAAAAAAAAAAAAAAAmAIAAGRycy9kb3du&#10;cmV2LnhtbFBLBQYAAAAABAAEAPUAAACGAwAAAAA=&#10;" fillcolor="#cfc">
                            <v:shadow offset="6pt,6pt"/>
                          </v:oval>
                        </v:group>
                        <v:shape id="Picture 12220" o:spid="_x0000_s1799" type="#_x0000_t75" alt="J0079109" style="position:absolute;left:5619;top:4584;width:252;height: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QV/FAAAA2wAAAA8AAABkcnMvZG93bnJldi54bWxEj0FrwkAUhO9C/8PyCl6kbtKKbaOrlAQh&#10;t2K0h95es69JMPs2ZFeT/ntXKHgcZuYbZr0dTSsu1LvGsoJ4HoEgLq1uuFJwPOye3kA4j6yxtUwK&#10;/sjBdvMwWWOi7cB7uhS+EgHCLkEFtfddIqUrazLo5rYjDt6v7Q36IPtK6h6HADetfI6ipTTYcFio&#10;saO0pvJUnE2gfC3O+P7zOpuZ8ful/UzzIstypaaP48cKhKfR38P/7VwrWMRw+xJ+gN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iEFfxQAAANsAAAAPAAAAAAAAAAAAAAAA&#10;AJ8CAABkcnMvZG93bnJldi54bWxQSwUGAAAAAAQABAD3AAAAkQMAAAAA&#10;">
                          <v:imagedata r:id="rId9" o:title=""/>
                        </v:shape>
                        <v:shape id="Picture 12221" o:spid="_x0000_s1800" type="#_x0000_t75" alt="J0079109" style="position:absolute;left:5921;top:4546;width:252;height: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a3yjEAAAA2wAAAA8AAABkcnMvZG93bnJldi54bWxEj0+LwjAUxO8LfofwBC+ypv7BXatRRBF6&#10;E6sevL1tnm2xeSlN1PrtNwvCHoeZ+Q2zWLWmEg9qXGlZwXAQgSDOrC45V3A67j6/QTiPrLGyTApe&#10;5GC17HwsMNb2yQd6pD4XAcIuRgWF93UspcsKMugGtiYO3tU2Bn2QTS51g88AN5UcRdFUGiw5LBRY&#10;06ag7JbeTaCcJ3ec/Xz1+6a9jKv9Jkm320SpXrddz0F4av1/+N1OtILJCP6+h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a3yjEAAAA2wAAAA8AAAAAAAAAAAAAAAAA&#10;nwIAAGRycy9kb3ducmV2LnhtbFBLBQYAAAAABAAEAPcAAACQAwAAAAA=&#10;">
                          <v:imagedata r:id="rId9" o:title=""/>
                        </v:shape>
                      </v:group>
                    </v:group>
                    <v:group id="Group 12222" o:spid="_x0000_s1801" style="position:absolute;left:8796;top:3231;width:3342;height:1882" coordorigin="8567,4111" coordsize="3342,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12223" o:spid="_x0000_s1802" style="position:absolute;left:8567;top:4189;width:3342;height:1804" coordorigin="12572,5190" coordsize="3627,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12224" o:spid="_x0000_s1803" style="position:absolute;left:13349;top:5222;width:139;height:1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rbcUA&#10;AADbAAAADwAAAGRycy9kb3ducmV2LnhtbESPT2vCQBTE70K/w/IKvelGqRKimyCFaqEeqlXPr9mX&#10;PzT7Nma3Mf32rlDocZiZ3zCrbDCN6KlztWUF00kEgji3uuZSwfHzdRyDcB5ZY2OZFPySgyx9GK0w&#10;0fbKe+oPvhQBwi5BBZX3bSKlyysy6Ca2JQ5eYTuDPsiulLrDa4CbRs6iaCEN1hwWKmzppaL8+/Bj&#10;FLz7yw4v28X81O/iov7Qm/NXsVHq6XFYL0F4Gvx/+K/9phU8z+H+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SttxQAAANsAAAAPAAAAAAAAAAAAAAAAAJgCAABkcnMv&#10;ZG93bnJldi54bWxQSwUGAAAAAAQABAD1AAAAigMAAAAA&#10;" fillcolor="#fc9" strokeweight="1.5pt"/>
                        <v:rect id="Rectangle 12225" o:spid="_x0000_s1804" style="position:absolute;left:12658;top:5935;width:150;height:1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1GsQA&#10;AADbAAAADwAAAGRycy9kb3ducmV2LnhtbESPW2vCQBSE3wX/w3IE33Sj1CCpqxRBW6gP9fp8mj25&#10;0OzZmF1j/PfdQsHHYWa+YRarzlSipcaVlhVMxhEI4tTqknMFp+NmNAfhPLLGyjIpeJCD1bLfW2Ci&#10;7Z331B58LgKEXYIKCu/rREqXFmTQjW1NHLzMNgZ9kE0udYP3ADeVnEZRLA2WHBYKrGldUPpzuBkF&#10;n/66w+t7PDu3u3lWfunt5TvbKjUcdG+vIDx1/hn+b39oBS8x/H0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DtRrEAAAA2wAAAA8AAAAAAAAAAAAAAAAAmAIAAGRycy9k&#10;b3ducmV2LnhtbFBLBQYAAAAABAAEAPUAAACJAwAAAAA=&#10;" fillcolor="#fc9" strokeweight="1.5pt"/>
                        <v:rect id="Rectangle 12226" o:spid="_x0000_s1805" style="position:absolute;left:15272;top:5969;width:170;height:1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QgcUA&#10;AADbAAAADwAAAGRycy9kb3ducmV2LnhtbESPS2vDMBCE74X8B7GF3Bq5JU2CGyWUQt1Ccsj7vLXW&#10;D2KtbEt1nH8fBQo9DjPzDTNf9qYSHbWutKzgeRSBIE6tLjlXcNh/Ps1AOI+ssbJMCq7kYLkYPMwx&#10;1vbCW+p2PhcBwi5GBYX3dSylSwsy6Ea2Jg5eZluDPsg2l7rFS4CbSr5E0UQaLDksFFjTR0Hpefdr&#10;FKx8s8bma/J67NazrNzo5PSTJUoNH/v3NxCeev8f/mt/awXjKdy/h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xCBxQAAANsAAAAPAAAAAAAAAAAAAAAAAJgCAABkcnMv&#10;ZG93bnJldi54bWxQSwUGAAAAAAQABAD1AAAAigMAAAAA&#10;" fillcolor="#fc9" strokeweight="1.5pt"/>
                        <v:rect id="Rectangle 12227" o:spid="_x0000_s1806" style="position:absolute;left:15961;top:5212;width:159;height:1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E88EA&#10;AADbAAAADwAAAGRycy9kb3ducmV2LnhtbERPy4rCMBTdC/MP4Q6403RERapRhoFRQRc+Zlxfm9sH&#10;Nje1ibX+vVkILg/nPVu0phQN1a6wrOCrH4EgTqwuOFPwd/ztTUA4j6yxtEwKHuRgMf/ozDDW9s57&#10;ag4+EyGEXYwKcu+rWEqX5GTQ9W1FHLjU1gZ9gHUmdY33EG5KOYiisTRYcGjIsaKfnJLL4WYUbPx1&#10;i9fVePTfbCdpsdPL0zldKtX9bL+nIDy1/i1+uddawTCMDV/C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QhPPBAAAA2wAAAA8AAAAAAAAAAAAAAAAAmAIAAGRycy9kb3du&#10;cmV2LnhtbFBLBQYAAAAABAAEAPUAAACGAwAAAAA=&#10;" fillcolor="#fc9" strokeweight="1.5pt"/>
                        <v:shape id="AutoShape 12228" o:spid="_x0000_s1807" type="#_x0000_t16" style="position:absolute;left:12572;top:5190;width:3627;height:10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2xcMA&#10;AADbAAAADwAAAGRycy9kb3ducmV2LnhtbESPT2sCMRTE74V+h/AK3mq2ItKuRikFwT8nt4V6fG6e&#10;m7Wbl2UT1/jtjSD0OMzMb5jZItpG9NT52rGCt2EGgrh0uuZKwc/38vUdhA/IGhvHpOBKHhbz56cZ&#10;5tpdeEd9ESqRIOxzVGBCaHMpfWnIoh+6ljh5R9dZDEl2ldQdXhLcNnKUZRNpsea0YLClL0PlX3G2&#10;Cra2Ppm9jdf1IfKW++OmKH4nSg1e4ucURKAY/sOP9korGH/A/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M2xcMAAADbAAAADwAAAAAAAAAAAAAAAACYAgAAZHJzL2Rv&#10;d25yZXYueG1sUEsFBgAAAAAEAAQA9QAAAIgDAAAAAA==&#10;" adj="16457" fillcolor="#fc9" strokeweight="1.5pt"/>
                      </v:group>
                      <v:group id="Group 12229" o:spid="_x0000_s1808" style="position:absolute;left:8841;top:4431;width:894;height:386" coordorigin="5410,4538"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12230" o:spid="_x0000_s1809" style="position:absolute;left:5410;top:4538;width:971;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12231" o:spid="_x0000_s1810" style="position:absolute;left:13210;top:6310;width:971;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5b8EA&#10;AADbAAAADwAAAGRycy9kb3ducmV2LnhtbESPzUoDQRCE74LvMLTgzcwa8SebTEIQBC8ekvgA7U5n&#10;Z3GnZ5huk/XtHUHwWFTVV9RqM8XRnKjIkNjB7awBQ9wlP3Dv4P3wcvMERhTZ45iYHHyTwGZ9ebHC&#10;1qcz7+i0195UCEuLDoJqbq2VLlBEmaVMXL1jKhG1ytJbX/Bc4XG086Z5sBEHrgsBMz0H6j73X9GB&#10;3WrWfHcYFx+7tyCSy0L00bnrq2m7BKM06X/4r/3qHdzP4fdL/QF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1uW/BAAAA2wAAAA8AAAAAAAAAAAAAAAAAmAIAAGRycy9kb3du&#10;cmV2LnhtbFBLBQYAAAAABAAEAPUAAACGAwAAAAA=&#10;" fillcolor="#9cf">
                            <v:shadow offset="6pt,6pt"/>
                          </v:oval>
                          <v:oval id="Oval 12232" o:spid="_x0000_s1811" style="position:absolute;left:13443;top:6408;width:485;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YOMUA&#10;AADbAAAADwAAAGRycy9kb3ducmV2LnhtbESPT2vCQBTE74V+h+UVeim6sVUx0VWkIPXgxb/nR/aZ&#10;pN19G7IbTf303YLgcZiZ3zCzRWeNuFDjK8cKBv0EBHHudMWFgsN+1ZuA8AFZo3FMCn7Jw2L+/DTD&#10;TLsrb+myC4WIEPYZKihDqDMpfV6SRd93NXH0zq6xGKJsCqkbvEa4NfI9ScbSYsVxocSaPkvKf3at&#10;VfD1vdKnt7Px5tAO0xttfDo6bpR6femWUxCBuvAI39trrWD0Af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5g4xQAAANsAAAAPAAAAAAAAAAAAAAAAAJgCAABkcnMv&#10;ZG93bnJldi54bWxQSwUGAAAAAAQABAD1AAAAigMAAAAA&#10;" fillcolor="#cfc">
                            <v:shadow offset="6pt,6pt"/>
                          </v:oval>
                        </v:group>
                        <v:shape id="Picture 12233" o:spid="_x0000_s1812" type="#_x0000_t75" alt="J0079109" style="position:absolute;left:5619;top:4584;width:252;height: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mdBrEAAAA2wAAAA8AAABkcnMvZG93bnJldi54bWxEj0FrwkAUhO+C/2F5BS+im6pVm7pKUYTc&#10;xFQP3p7Z1ySYfRuyq8Z/3xUKHoeZ+YZZrFpTiRs1rrSs4H0YgSDOrC45V3D42Q7mIJxH1lhZJgUP&#10;crBadjsLjLW9855uqc9FgLCLUUHhfR1L6bKCDLqhrYmD92sbgz7IJpe6wXuAm0qOomgqDZYcFgqs&#10;aV1QdkmvJlCOkyt+nmf9vmlP42q3TtLNJlGq99Z+f4Hw1PpX+L+daAUfE3h+C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mdBrEAAAA2wAAAA8AAAAAAAAAAAAAAAAA&#10;nwIAAGRycy9kb3ducmV2LnhtbFBLBQYAAAAABAAEAPcAAACQAwAAAAA=&#10;">
                          <v:imagedata r:id="rId9" o:title=""/>
                        </v:shape>
                        <v:shape id="Picture 12234" o:spid="_x0000_s1813" type="#_x0000_t75" alt="J0079109" style="position:absolute;left:5921;top:4546;width:252;height: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q0YHEAAAA2wAAAA8AAABkcnMvZG93bnJldi54bWxEj09rwkAUxO+C32F5BS+im/q/qasURchN&#10;murB2zP7mgSzb0N21fjtu0LB4zAzv2GW69ZU4kaNKy0reB9GIIgzq0vOFRx+doMFCOeRNVaWScGD&#10;HKxX3c4SY23v/E231OciQNjFqKDwvo6ldFlBBt3Q1sTB+7WNQR9kk0vd4D3ATSVHUTSTBksOCwXW&#10;tCkou6RXEyjHyRU/zvN+37SncbXfJOl2myjVe2u/PkF4av0r/N9OtILpFJ5fw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q0YHEAAAA2wAAAA8AAAAAAAAAAAAAAAAA&#10;nwIAAGRycy9kb3ducmV2LnhtbFBLBQYAAAAABAAEAPcAAACQAwAAAAA=&#10;">
                          <v:imagedata r:id="rId9" o:title=""/>
                        </v:shape>
                      </v:group>
                      <v:group id="Group 12235" o:spid="_x0000_s1814" style="position:absolute;left:9393;top:4111;width:894;height:386" coordorigin="5410,4538"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12236" o:spid="_x0000_s1815" style="position:absolute;left:5410;top:4538;width:971;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12237" o:spid="_x0000_s1816" style="position:absolute;left:13210;top:6310;width:971;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Ohb4A&#10;AADbAAAADwAAAGRycy9kb3ducmV2LnhtbERPzUoDMRC+C32HMAVvNmvFn65NSxEELx7a+gDjZtws&#10;biYhM23XtzcHwePH97/eTnE0ZyoyJHZwu2jAEHfJD9w7+Di+3jyBEUX2OCYmBz8ksN3MrtbY+nTh&#10;PZ0P2psawtKig6CaW2ulCxRRFikTV+4rlYhaYemtL3ip4XG0y6Z5sBEHrg0BM70E6r4Pp+jA7jRr&#10;vjuOq8/9exDJZSX66Nz1fNo9g1Ga9F/8537zDu7r2Pql/gC7+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djoW+AAAA2wAAAA8AAAAAAAAAAAAAAAAAmAIAAGRycy9kb3ducmV2&#10;LnhtbFBLBQYAAAAABAAEAPUAAACDAwAAAAA=&#10;" fillcolor="#9cf">
                            <v:shadow offset="6pt,6pt"/>
                          </v:oval>
                          <v:oval id="Oval 12238" o:spid="_x0000_s1817" style="position:absolute;left:13443;top:6408;width:485;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v0sQA&#10;AADbAAAADwAAAGRycy9kb3ducmV2LnhtbESPQWsCMRSE70L/Q3gFL6LZihZ3NUoRRA9etNbzY/Pc&#10;3TZ5WTZRV3+9EYQeh5n5hpktWmvEhRpfOVbwMUhAEOdOV1woOHyv+hMQPiBrNI5JwY08LOZvnRlm&#10;2l15R5d9KESEsM9QQRlCnUnp85Is+oGriaN3co3FEGVTSN3gNcKtkcMk+ZQWK44LJda0LCn/25+t&#10;gvXvSh97J+PN4TxK77T16fhnq1T3vf2aggjUhv/wq73RCsYp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7r9LEAAAA2wAAAA8AAAAAAAAAAAAAAAAAmAIAAGRycy9k&#10;b3ducmV2LnhtbFBLBQYAAAAABAAEAPUAAACJAwAAAAA=&#10;" fillcolor="#cfc">
                            <v:shadow offset="6pt,6pt"/>
                          </v:oval>
                        </v:group>
                        <v:shape id="Picture 12239" o:spid="_x0000_s1818" type="#_x0000_t75" alt="J0079109" style="position:absolute;left:5619;top:4584;width:252;height: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xuKTFAAAA2wAAAA8AAABkcnMvZG93bnJldi54bWxEj01rwkAQhu8F/8MyQi+im36gNnWVohRy&#10;E6MevI3ZaRKanQ3ZVdN/3zkIHod33mfmWax616grdaH2bOBlkoAiLrytuTRw2H+P56BCRLbYeCYD&#10;fxRgtRw8LTC1/sY7uuaxVALhkKKBKsY21ToUFTkME98SS/bjO4dRxq7UtsObwF2jX5Nkqh3WLBcq&#10;bGldUfGbX5xQju8X/DjPRiPXn96a7TrLN5vMmOdh//UJKlIfH8v3dmYNTOV7cREP0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cbikxQAAANsAAAAPAAAAAAAAAAAAAAAA&#10;AJ8CAABkcnMvZG93bnJldi54bWxQSwUGAAAAAAQABAD3AAAAkQMAAAAA&#10;">
                          <v:imagedata r:id="rId9" o:title=""/>
                        </v:shape>
                        <v:shape id="Picture 12240" o:spid="_x0000_s1819" type="#_x0000_t75" alt="J0079109" style="position:absolute;left:5921;top:4546;width:252;height: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9HT/FAAAA2wAAAA8AAABkcnMvZG93bnJldi54bWxEj81qwzAQhO+BvoPYQi8hkdOG/LiWTUko&#10;+BbqNofcNtbGNrVWxpIT9+2rQqDHYWa+YZJsNK24Uu8aywoW8wgEcWl1w5WCr8/32QaE88gaW8uk&#10;4IccZOnDJMFY2xt/0LXwlQgQdjEqqL3vYildWZNBN7cdcfAutjfog+wrqXu8Bbhp5XMUraTBhsNC&#10;jR3taiq/i8EEynE54Pa8nk7NeHppD7u82O9zpZ4ex7dXEJ5G/x++t3OtYLWAvy/hB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PR0/xQAAANsAAAAPAAAAAAAAAAAAAAAA&#10;AJ8CAABkcnMvZG93bnJldi54bWxQSwUGAAAAAAQABAD3AAAAkQMAAAAA&#10;">
                          <v:imagedata r:id="rId9" o:title=""/>
                        </v:shape>
                      </v:group>
                      <v:group id="Group 12241" o:spid="_x0000_s1820" style="position:absolute;left:10605;top:4123;width:895;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oval id="Oval 12242" o:spid="_x0000_s1821" style="position:absolute;left:13210;top:6310;width:971;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WScEA&#10;AADbAAAADwAAAGRycy9kb3ducmV2LnhtbESPUUsDMRCE3wX/Q1jBN5vTQrXXpqUIgi8+tPUHrJf1&#10;cvSyCdm1Pf+9EQQfh5n5hllvpziaMxUZEju4nzVgiLvkB+4dvB9f7p7AiCJ7HBOTg28S2G6ur9bY&#10;+nThPZ0P2psKYWnRQVDNrbXSBYoos5SJq/eZSkStsvTWF7xUeBztQ9MsbMSB60LATM+ButPhKzqw&#10;O82a58dx+bF/CyK5LEUfnbu9mXYrMEqT/of/2q/ewWIOv1/qD7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V1knBAAAA2wAAAA8AAAAAAAAAAAAAAAAAmAIAAGRycy9kb3du&#10;cmV2LnhtbFBLBQYAAAAABAAEAPUAAACGAwAAAAA=&#10;" fillcolor="#9cf">
                          <v:shadow offset="6pt,6pt"/>
                        </v:oval>
                        <v:oval id="Oval 12243" o:spid="_x0000_s1822" style="position:absolute;left:13443;top:6408;width:485;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K8cMA&#10;AADbAAAADwAAAGRycy9kb3ducmV2LnhtbESPT4vCMBTE78J+h/AW9iJrqqis1SgiyHrwsv47P5pn&#10;W01eShO1+unNguBxmJnfMJNZY424Uu1Lxwq6nQQEceZ0ybmC3Xb5/QPCB2SNxjEpuJOH2fSjNcFU&#10;uxv/0XUTchEh7FNUUIRQpVL6rCCLvuMq4ugdXW0xRFnnUtd4i3BrZC9JhtJiyXGhwIoWBWXnzcUq&#10;+D0t9aF9NN7sLv3Rg9Z+NNivlfr6bOZjEIGa8A6/2iutYNiH/y/xB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bK8cMAAADbAAAADwAAAAAAAAAAAAAAAACYAgAAZHJzL2Rv&#10;d25yZXYueG1sUEsFBgAAAAAEAAQA9QAAAIgDAAAAAA==&#10;" fillcolor="#cfc">
                          <v:shadow offset="6pt,6pt"/>
                        </v:oval>
                      </v:group>
                    </v:group>
                    <v:group id="Group 12244" o:spid="_x0000_s1823" style="position:absolute;left:10057;top:3525;width:895;height:386" coordorigin="10032,4405" coordsize="89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12245" o:spid="_x0000_s1824" style="position:absolute;left:10032;top:4405;width:895;height:386" coordorigin="13210,6310" coordsize="97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oval id="Oval 12246" o:spid="_x0000_s1825" style="position:absolute;left:13210;top:6310;width:971;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QSsEA&#10;AADbAAAADwAAAGRycy9kb3ducmV2LnhtbESPUUsDMRCE3wX/Q1jBN5tTobXXpqUIgi8+tPUHrJf1&#10;cvSyCdm1Pf+9EQQfh5n5hllvpziaMxUZEju4nzVgiLvkB+4dvB9f7p7AiCJ7HBOTg28S2G6ur9bY&#10;+nThPZ0P2psKYWnRQVDNrbXSBYoos5SJq/eZSkStsvTWF7xUeBztQ9PMbcSB60LATM+ButPhKzqw&#10;O82aH4/j8mP/FkRyWYounLu9mXYrMEqT/of/2q/ewXwBv1/qD7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u0ErBAAAA2wAAAA8AAAAAAAAAAAAAAAAAmAIAAGRycy9kb3du&#10;cmV2LnhtbFBLBQYAAAAABAAEAPUAAACGAwAAAAA=&#10;" fillcolor="#9cf">
                          <v:shadow offset="6pt,6pt"/>
                        </v:oval>
                        <v:oval id="Oval 12247" o:spid="_x0000_s1826" style="position:absolute;left:13443;top:6408;width:485;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A9MIA&#10;AADbAAAADwAAAGRycy9kb3ducmV2LnhtbERPz2vCMBS+D/wfwhN2GTNVZlk7YxFB5sGLrtv50Tzb&#10;bslLaVKt++uXw8Djx/d7VYzWiAv1vnWsYD5LQBBXTrdcKyg/ds+vIHxA1mgck4IbeSjWk4cV5tpd&#10;+UiXU6hFDGGfo4ImhC6X0lcNWfQz1xFH7ux6iyHCvpa6x2sMt0YukiSVFluODQ12tG2o+jkNVsH7&#10;905/PZ2NN+Xwkv3SwWfLz4NSj9Nx8wYi0Bju4n/3XitI49j4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8D0wgAAANsAAAAPAAAAAAAAAAAAAAAAAJgCAABkcnMvZG93&#10;bnJldi54bWxQSwUGAAAAAAQABAD1AAAAhwMAAAAA&#10;" fillcolor="#cfc">
                          <v:shadow offset="6pt,6pt"/>
                        </v:oval>
                      </v:group>
                      <v:shape id="Picture 12248" o:spid="_x0000_s1827" type="#_x0000_t75" alt="J0079109" style="position:absolute;left:10225;top:4451;width:232;height: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LETnFAAAA2wAAAA8AAABkcnMvZG93bnJldi54bWxEj0FrwkAUhO8F/8PyBC9SN7bF1ugaSoKQ&#10;W2nUg7fX7DMJZt+G7GrSf98tFHocZuYbZpuMphV36l1jWcFyEYEgLq1uuFJwPOwf30A4j6yxtUwK&#10;vslBsps8bDHWduBPuhe+EgHCLkYFtfddLKUrazLoFrYjDt7F9gZ9kH0ldY9DgJtWPkXRShpsOCzU&#10;2FFaU3ktbiZQTi83XH+9zudmPD+3H2leZFmu1Gw6vm9AeBr9f/ivnWsFqzX8fgk/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SxE5xQAAANsAAAAPAAAAAAAAAAAAAAAA&#10;AJ8CAABkcnMvZG93bnJldi54bWxQSwUGAAAAAAQABAD3AAAAkQMAAAAA&#10;">
                        <v:imagedata r:id="rId9" o:title=""/>
                      </v:shape>
                    </v:group>
                    <v:line id="Line 12249" o:spid="_x0000_s1828" style="position:absolute;visibility:visible" from="8375,3366" to="9178,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QKFsEAAADbAAAADwAAAGRycy9kb3ducmV2LnhtbERPy4rCMBTdC/MP4Q6403RczEg1igwo&#10;MouR8YEur821qTY3pYm1/fvJQnB5OO/pvLWlaKj2hWMFH8MEBHHmdMG5gv1uORiD8AFZY+mYFHTk&#10;YT57600x1e7Bf9RsQy5iCPsUFZgQqlRKnxmy6IeuIo7cxdUWQ4R1LnWNjxhuSzlKkk9pseDYYLCi&#10;b0PZbXu3CvBnQ5vjdXc4HbPmbNyq+x2tOqX67+1iAiJQG17ip3utFXzF9fFL/AFy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5AoWwQAAANsAAAAPAAAAAAAAAAAAAAAA&#10;AKECAABkcnMvZG93bnJldi54bWxQSwUGAAAAAAQABAD5AAAAjwMAAAAA&#10;" strokeweight="2.25pt">
                      <v:stroke endarrow="block"/>
                      <v:shadow offset="6pt,6pt"/>
                    </v:line>
                  </v:group>
                </v:group>
              </w:pict>
            </w:r>
          </w:p>
          <w:p w:rsidR="001D0214" w:rsidRPr="005F7685" w:rsidRDefault="001D0214" w:rsidP="00087DEA">
            <w:pPr>
              <w:jc w:val="both"/>
              <w:rPr>
                <w:sz w:val="18"/>
                <w:szCs w:val="18"/>
              </w:rPr>
            </w:pPr>
          </w:p>
          <w:p w:rsidR="001D0214" w:rsidRPr="005F7685" w:rsidRDefault="001D0214" w:rsidP="00087DEA">
            <w:pPr>
              <w:jc w:val="both"/>
              <w:rPr>
                <w:sz w:val="18"/>
                <w:szCs w:val="18"/>
              </w:rPr>
            </w:pPr>
          </w:p>
          <w:p w:rsidR="001D0214" w:rsidRPr="005F7685" w:rsidRDefault="001D0214" w:rsidP="00087DEA">
            <w:pPr>
              <w:jc w:val="both"/>
              <w:rPr>
                <w:sz w:val="18"/>
                <w:szCs w:val="18"/>
              </w:rPr>
            </w:pPr>
          </w:p>
          <w:p w:rsidR="001D0214" w:rsidRPr="005F7685" w:rsidRDefault="001D0214" w:rsidP="00087DEA">
            <w:pPr>
              <w:jc w:val="both"/>
              <w:rPr>
                <w:sz w:val="18"/>
                <w:szCs w:val="18"/>
              </w:rPr>
            </w:pPr>
          </w:p>
          <w:p w:rsidR="001D0214" w:rsidRPr="005F7685" w:rsidRDefault="001D0214" w:rsidP="00087DEA">
            <w:pPr>
              <w:jc w:val="both"/>
              <w:rPr>
                <w:rFonts w:ascii="Times New Roman" w:hAnsi="Times New Roman"/>
                <w:sz w:val="20"/>
                <w:szCs w:val="20"/>
              </w:rPr>
            </w:pPr>
            <w:r w:rsidRPr="005F7685">
              <w:rPr>
                <w:rFonts w:ascii="Times New Roman" w:hAnsi="Times New Roman"/>
                <w:sz w:val="20"/>
                <w:szCs w:val="20"/>
              </w:rPr>
              <w:t xml:space="preserve">       4 </w:t>
            </w:r>
            <w:r w:rsidRPr="005F7685">
              <w:rPr>
                <w:rFonts w:ascii="Times New Roman" w:hAnsi="Times New Roman"/>
                <w:sz w:val="20"/>
                <w:szCs w:val="20"/>
              </w:rPr>
              <w:sym w:font="Symbol" w:char="F0B4"/>
            </w:r>
            <w:r w:rsidRPr="005F7685">
              <w:rPr>
                <w:rFonts w:ascii="Times New Roman" w:hAnsi="Times New Roman"/>
                <w:sz w:val="20"/>
                <w:szCs w:val="20"/>
              </w:rPr>
              <w:t xml:space="preserve"> 2 = 8  portakal var.                              8 – 3 = 5  portakal kalır.</w:t>
            </w:r>
          </w:p>
          <w:p w:rsidR="001D0214" w:rsidRPr="005F7685" w:rsidRDefault="001D0214" w:rsidP="00087DEA">
            <w:pPr>
              <w:rPr>
                <w:rFonts w:ascii="Times New Roman" w:hAnsi="Times New Roman"/>
                <w:sz w:val="20"/>
                <w:szCs w:val="20"/>
              </w:rPr>
            </w:pPr>
          </w:p>
          <w:p w:rsidR="001D0214" w:rsidRPr="005F7685" w:rsidRDefault="001D0214" w:rsidP="00087DEA">
            <w:pPr>
              <w:rPr>
                <w:rFonts w:ascii="Times New Roman" w:hAnsi="Times New Roman"/>
                <w:sz w:val="20"/>
                <w:szCs w:val="20"/>
              </w:rPr>
            </w:pPr>
            <w:r w:rsidRPr="005F7685">
              <w:rPr>
                <w:rFonts w:ascii="Times New Roman" w:hAnsi="Times New Roman"/>
                <w:b/>
                <w:sz w:val="20"/>
                <w:szCs w:val="20"/>
              </w:rPr>
              <w:t xml:space="preserve"> [!]  </w:t>
            </w:r>
            <w:r w:rsidRPr="005F7685">
              <w:rPr>
                <w:rFonts w:ascii="Times New Roman" w:hAnsi="Times New Roman"/>
                <w:sz w:val="20"/>
                <w:szCs w:val="20"/>
              </w:rPr>
              <w:t>Problemler en çok iki adımda çözülecek şekilde kurgulanır.</w:t>
            </w:r>
          </w:p>
          <w:p w:rsidR="001D0214" w:rsidRPr="005F7685" w:rsidRDefault="001D0214" w:rsidP="00087DEA">
            <w:pPr>
              <w:spacing w:before="80"/>
              <w:rPr>
                <w:rFonts w:ascii="Times New Roman" w:hAnsi="Times New Roman"/>
                <w:sz w:val="20"/>
                <w:szCs w:val="20"/>
              </w:rPr>
            </w:pPr>
            <w:r w:rsidRPr="005F7685">
              <w:rPr>
                <w:rFonts w:ascii="Times New Roman" w:hAnsi="Times New Roman"/>
                <w:b/>
                <w:sz w:val="20"/>
                <w:szCs w:val="20"/>
              </w:rPr>
              <w:t xml:space="preserve">[!]  </w:t>
            </w:r>
            <w:r w:rsidRPr="005F7685">
              <w:rPr>
                <w:rFonts w:ascii="Times New Roman" w:hAnsi="Times New Roman"/>
                <w:sz w:val="20"/>
                <w:szCs w:val="20"/>
              </w:rPr>
              <w:t>Bir basamaklı doğal sayılar ile 2, 3, 4, 5 sayıları kullandırılarak çarpma işlemleri yaptırılır.</w:t>
            </w:r>
          </w:p>
          <w:p w:rsidR="001D0214" w:rsidRPr="005F7685" w:rsidRDefault="001D0214" w:rsidP="00087DEA">
            <w:pPr>
              <w:spacing w:before="80"/>
              <w:rPr>
                <w:rFonts w:ascii="Times New Roman" w:hAnsi="Times New Roman"/>
                <w:sz w:val="20"/>
                <w:szCs w:val="20"/>
              </w:rPr>
            </w:pPr>
            <w:r w:rsidRPr="005F7685">
              <w:rPr>
                <w:rFonts w:ascii="Times New Roman" w:hAnsi="Times New Roman"/>
                <w:b/>
                <w:sz w:val="20"/>
                <w:szCs w:val="20"/>
              </w:rPr>
              <w:t xml:space="preserve">[!]  </w:t>
            </w:r>
            <w:r w:rsidRPr="005F7685">
              <w:rPr>
                <w:rFonts w:ascii="Times New Roman" w:hAnsi="Times New Roman"/>
                <w:sz w:val="20"/>
                <w:szCs w:val="20"/>
              </w:rPr>
              <w:t>Edinilmiş diğer işlem becerileri ile birlikte başka becerileri kullanmayı gerektiren problemler de çözdürülür ve kurdurulur.</w:t>
            </w:r>
          </w:p>
          <w:p w:rsidR="001D0214" w:rsidRPr="005F7685" w:rsidRDefault="001D0214" w:rsidP="00063719">
            <w:pPr>
              <w:rPr>
                <w:rFonts w:ascii="Times New Roman" w:hAnsi="Times New Roman"/>
                <w:color w:val="000000"/>
                <w:sz w:val="20"/>
                <w:szCs w:val="20"/>
              </w:rPr>
            </w:pPr>
          </w:p>
        </w:tc>
        <w:tc>
          <w:tcPr>
            <w:tcW w:w="2310" w:type="dxa"/>
          </w:tcPr>
          <w:p w:rsidR="001D0214" w:rsidRPr="005F7685" w:rsidRDefault="001D0214" w:rsidP="005F7685">
            <w:pPr>
              <w:widowControl w:val="0"/>
              <w:autoSpaceDE w:val="0"/>
              <w:autoSpaceDN w:val="0"/>
              <w:adjustRightInd w:val="0"/>
              <w:textAlignment w:val="center"/>
              <w:rPr>
                <w:rFonts w:ascii="Times New Roman" w:hAnsi="Times New Roman"/>
                <w:color w:val="000000"/>
                <w:sz w:val="20"/>
                <w:szCs w:val="20"/>
              </w:rPr>
            </w:pPr>
          </w:p>
          <w:p w:rsidR="001D0214" w:rsidRPr="005F7685" w:rsidRDefault="001D0214" w:rsidP="00E121DC">
            <w:pPr>
              <w:rPr>
                <w:rFonts w:ascii="Times New Roman" w:hAnsi="Times New Roman"/>
                <w:sz w:val="20"/>
                <w:szCs w:val="20"/>
              </w:rPr>
            </w:pPr>
            <w:r w:rsidRPr="005F7685">
              <w:rPr>
                <w:rFonts w:ascii="Webdings" w:hAnsi="Webdings"/>
                <w:b/>
                <w:color w:val="000000"/>
                <w:sz w:val="18"/>
                <w:szCs w:val="18"/>
              </w:rPr>
              <w:t></w:t>
            </w:r>
            <w:r w:rsidRPr="005F7685">
              <w:rPr>
                <w:rFonts w:ascii="Times New Roman" w:hAnsi="Times New Roman"/>
                <w:color w:val="000000"/>
                <w:sz w:val="20"/>
                <w:szCs w:val="20"/>
              </w:rPr>
              <w:t xml:space="preserve"> Türkçe dersi “Yazma” öğrenme alanı Yazma Kurallarını Uygulama (Kazanım 5)</w:t>
            </w:r>
          </w:p>
          <w:p w:rsidR="001D0214" w:rsidRPr="005F7685" w:rsidRDefault="001D0214" w:rsidP="005F7685">
            <w:pPr>
              <w:widowControl w:val="0"/>
              <w:autoSpaceDE w:val="0"/>
              <w:autoSpaceDN w:val="0"/>
              <w:adjustRightInd w:val="0"/>
              <w:textAlignment w:val="center"/>
              <w:rPr>
                <w:rFonts w:ascii="Webdings" w:hAnsi="Webdings" w:cs="Webdings"/>
                <w:color w:val="000000"/>
                <w:sz w:val="20"/>
                <w:szCs w:val="20"/>
              </w:rPr>
            </w:pPr>
          </w:p>
          <w:p w:rsidR="001D0214" w:rsidRPr="005F7685" w:rsidRDefault="001D0214" w:rsidP="005F7685">
            <w:pPr>
              <w:widowControl w:val="0"/>
              <w:autoSpaceDE w:val="0"/>
              <w:autoSpaceDN w:val="0"/>
              <w:adjustRightInd w:val="0"/>
              <w:textAlignment w:val="center"/>
              <w:rPr>
                <w:rFonts w:ascii="Webdings" w:hAnsi="Webdings" w:cs="Webdings"/>
                <w:color w:val="000000"/>
                <w:sz w:val="20"/>
                <w:szCs w:val="20"/>
              </w:rPr>
            </w:pPr>
          </w:p>
          <w:p w:rsidR="001D0214" w:rsidRPr="005F7685" w:rsidRDefault="001D0214" w:rsidP="005F7685">
            <w:pPr>
              <w:widowControl w:val="0"/>
              <w:autoSpaceDE w:val="0"/>
              <w:autoSpaceDN w:val="0"/>
              <w:adjustRightInd w:val="0"/>
              <w:textAlignment w:val="center"/>
              <w:rPr>
                <w:rFonts w:ascii="Times New Roman" w:hAnsi="Times New Roman"/>
                <w:sz w:val="20"/>
                <w:szCs w:val="20"/>
              </w:rPr>
            </w:pPr>
          </w:p>
        </w:tc>
        <w:tc>
          <w:tcPr>
            <w:tcW w:w="1650" w:type="dxa"/>
            <w:vMerge w:val="restart"/>
          </w:tcPr>
          <w:p w:rsidR="001D0214" w:rsidRPr="005F7685" w:rsidRDefault="001D0214" w:rsidP="00E67DBB">
            <w:pPr>
              <w:rPr>
                <w:rFonts w:ascii="Times New Roman" w:hAnsi="Times New Roman"/>
                <w:sz w:val="20"/>
                <w:szCs w:val="20"/>
              </w:rPr>
            </w:pPr>
          </w:p>
          <w:p w:rsidR="001D0214" w:rsidRPr="005F7685" w:rsidRDefault="001D0214" w:rsidP="00E67DBB">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E67DBB">
            <w:pPr>
              <w:rPr>
                <w:rFonts w:ascii="Times New Roman" w:hAnsi="Times New Roman"/>
                <w:sz w:val="20"/>
                <w:szCs w:val="20"/>
              </w:rPr>
            </w:pPr>
          </w:p>
          <w:p w:rsidR="001D0214" w:rsidRPr="005F7685" w:rsidRDefault="001D0214" w:rsidP="00E67DBB">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E67DBB">
            <w:pPr>
              <w:rPr>
                <w:rFonts w:ascii="Times New Roman" w:hAnsi="Times New Roman"/>
                <w:sz w:val="20"/>
                <w:szCs w:val="20"/>
              </w:rPr>
            </w:pPr>
          </w:p>
          <w:p w:rsidR="001D0214" w:rsidRPr="005F7685" w:rsidRDefault="001D0214" w:rsidP="00E67DBB">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E67DBB">
            <w:pPr>
              <w:rPr>
                <w:rFonts w:ascii="Times New Roman" w:hAnsi="Times New Roman"/>
                <w:sz w:val="20"/>
                <w:szCs w:val="20"/>
              </w:rPr>
            </w:pPr>
          </w:p>
          <w:p w:rsidR="001D0214" w:rsidRPr="005F7685" w:rsidRDefault="001D0214" w:rsidP="00E67DBB">
            <w:pPr>
              <w:rPr>
                <w:rFonts w:ascii="Times New Roman" w:hAnsi="Times New Roman"/>
                <w:sz w:val="20"/>
                <w:szCs w:val="20"/>
              </w:rPr>
            </w:pPr>
            <w:r w:rsidRPr="005F7685">
              <w:rPr>
                <w:rFonts w:ascii="Times New Roman" w:hAnsi="Times New Roman"/>
                <w:sz w:val="20"/>
                <w:szCs w:val="20"/>
              </w:rPr>
              <w:t>4- Çeşitli Ağırlıklar</w:t>
            </w:r>
          </w:p>
          <w:p w:rsidR="001D0214" w:rsidRPr="005F7685" w:rsidRDefault="001D0214" w:rsidP="00E67DBB">
            <w:pPr>
              <w:rPr>
                <w:rFonts w:ascii="Times New Roman" w:hAnsi="Times New Roman"/>
                <w:sz w:val="20"/>
                <w:szCs w:val="20"/>
              </w:rPr>
            </w:pPr>
          </w:p>
          <w:p w:rsidR="001D0214" w:rsidRPr="005F7685" w:rsidRDefault="001D0214" w:rsidP="00E67DBB">
            <w:pPr>
              <w:rPr>
                <w:rFonts w:ascii="Times New Roman" w:hAnsi="Times New Roman"/>
                <w:sz w:val="20"/>
                <w:szCs w:val="20"/>
              </w:rPr>
            </w:pPr>
            <w:r w:rsidRPr="005F7685">
              <w:rPr>
                <w:rFonts w:ascii="Times New Roman" w:hAnsi="Times New Roman"/>
                <w:sz w:val="20"/>
                <w:szCs w:val="20"/>
              </w:rPr>
              <w:t>5- Renkli Elişi Kağıtları</w:t>
            </w:r>
          </w:p>
          <w:p w:rsidR="001D0214" w:rsidRPr="005F7685" w:rsidRDefault="001D0214" w:rsidP="00E67DBB">
            <w:pPr>
              <w:rPr>
                <w:rFonts w:ascii="Times New Roman" w:hAnsi="Times New Roman"/>
                <w:sz w:val="20"/>
                <w:szCs w:val="20"/>
              </w:rPr>
            </w:pPr>
          </w:p>
          <w:p w:rsidR="001D0214" w:rsidRPr="005F7685" w:rsidRDefault="001D0214" w:rsidP="00E121DC">
            <w:pPr>
              <w:rPr>
                <w:rFonts w:ascii="Times New Roman" w:hAnsi="Times New Roman"/>
                <w:sz w:val="20"/>
                <w:szCs w:val="20"/>
              </w:rPr>
            </w:pPr>
            <w:r w:rsidRPr="005F7685">
              <w:rPr>
                <w:rFonts w:ascii="Times New Roman" w:hAnsi="Times New Roman"/>
                <w:sz w:val="20"/>
                <w:szCs w:val="20"/>
              </w:rPr>
              <w:t>6- Terazi</w:t>
            </w:r>
          </w:p>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tc>
        <w:tc>
          <w:tcPr>
            <w:tcW w:w="1430" w:type="dxa"/>
            <w:vMerge w:val="restart"/>
          </w:tcPr>
          <w:p w:rsidR="001D0214" w:rsidRDefault="001D0214" w:rsidP="005F7685">
            <w:pPr>
              <w:pStyle w:val="NormalWeb"/>
              <w:spacing w:before="0" w:beforeAutospacing="0" w:after="0" w:afterAutospacing="0"/>
            </w:pPr>
            <w:r w:rsidRPr="005F7685">
              <w:rPr>
                <w:sz w:val="20"/>
                <w:szCs w:val="20"/>
              </w:rPr>
              <w:t>1 – Soru-Yanıt</w:t>
            </w:r>
          </w:p>
          <w:p w:rsidR="001D0214" w:rsidRDefault="001D0214" w:rsidP="005F7685">
            <w:pPr>
              <w:pStyle w:val="NormalWeb"/>
              <w:spacing w:before="0" w:beforeAutospacing="0" w:after="0" w:afterAutospacing="0"/>
            </w:pPr>
            <w:r w:rsidRPr="005F7685">
              <w:rPr>
                <w:sz w:val="20"/>
                <w:szCs w:val="20"/>
              </w:rPr>
              <w:t>2 – Beyin Fırtınası</w:t>
            </w:r>
          </w:p>
          <w:p w:rsidR="001D0214" w:rsidRDefault="001D0214" w:rsidP="005F7685">
            <w:pPr>
              <w:pStyle w:val="NormalWeb"/>
              <w:spacing w:before="0" w:beforeAutospacing="0" w:after="0" w:afterAutospacing="0"/>
            </w:pPr>
            <w:r w:rsidRPr="005F7685">
              <w:rPr>
                <w:sz w:val="20"/>
                <w:szCs w:val="20"/>
              </w:rPr>
              <w:t>3 – Anlatım</w:t>
            </w:r>
          </w:p>
          <w:p w:rsidR="001D0214" w:rsidRDefault="001D0214" w:rsidP="005F7685">
            <w:pPr>
              <w:pStyle w:val="NormalWeb"/>
              <w:spacing w:before="0" w:beforeAutospacing="0" w:after="0" w:afterAutospacing="0"/>
            </w:pPr>
            <w:r w:rsidRPr="005F7685">
              <w:rPr>
                <w:sz w:val="20"/>
                <w:szCs w:val="20"/>
              </w:rPr>
              <w:t>4 – Alıştırmalar</w:t>
            </w:r>
          </w:p>
          <w:p w:rsidR="001D0214" w:rsidRDefault="001D0214" w:rsidP="005F7685">
            <w:pPr>
              <w:pStyle w:val="NormalWeb"/>
              <w:spacing w:before="0" w:beforeAutospacing="0" w:after="0" w:afterAutospacing="0"/>
            </w:pPr>
            <w:r w:rsidRPr="005F7685">
              <w:rPr>
                <w:sz w:val="20"/>
                <w:szCs w:val="20"/>
              </w:rPr>
              <w:t xml:space="preserve">5 – Grup </w:t>
            </w:r>
          </w:p>
          <w:p w:rsidR="001D0214" w:rsidRDefault="001D0214" w:rsidP="005F7685">
            <w:pPr>
              <w:pStyle w:val="NormalWeb"/>
              <w:spacing w:before="0" w:beforeAutospacing="0" w:after="0" w:afterAutospacing="0"/>
            </w:pPr>
            <w:r w:rsidRPr="005F7685">
              <w:rPr>
                <w:sz w:val="20"/>
                <w:szCs w:val="20"/>
              </w:rPr>
              <w:t>       Tartışması</w:t>
            </w:r>
          </w:p>
          <w:p w:rsidR="001D0214" w:rsidRDefault="001D0214" w:rsidP="005F7685">
            <w:pPr>
              <w:pStyle w:val="NormalWeb"/>
              <w:spacing w:before="0" w:beforeAutospacing="0" w:after="0" w:afterAutospacing="0"/>
            </w:pPr>
            <w:r w:rsidRPr="005F7685">
              <w:rPr>
                <w:sz w:val="20"/>
                <w:szCs w:val="20"/>
              </w:rPr>
              <w:t>6 – Gösteri</w:t>
            </w:r>
          </w:p>
          <w:p w:rsidR="001D0214" w:rsidRDefault="001D0214" w:rsidP="005F7685">
            <w:pPr>
              <w:pStyle w:val="NormalWeb"/>
              <w:spacing w:before="0" w:beforeAutospacing="0" w:after="0" w:afterAutospacing="0"/>
            </w:pPr>
            <w:r w:rsidRPr="005F7685">
              <w:rPr>
                <w:sz w:val="20"/>
                <w:szCs w:val="20"/>
              </w:rPr>
              <w:t>7 – Rol Yapma</w:t>
            </w:r>
          </w:p>
          <w:p w:rsidR="001D0214" w:rsidRDefault="001D0214" w:rsidP="005F7685">
            <w:pPr>
              <w:pStyle w:val="NormalWeb"/>
              <w:spacing w:before="0" w:beforeAutospacing="0" w:after="0" w:afterAutospacing="0"/>
            </w:pPr>
            <w:r w:rsidRPr="005F7685">
              <w:rPr>
                <w:sz w:val="20"/>
                <w:szCs w:val="20"/>
              </w:rPr>
              <w:t xml:space="preserve">8 – Problem </w:t>
            </w:r>
          </w:p>
          <w:p w:rsidR="001D0214" w:rsidRDefault="001D0214" w:rsidP="005F7685">
            <w:pPr>
              <w:pStyle w:val="NormalWeb"/>
              <w:spacing w:before="0" w:beforeAutospacing="0" w:after="0" w:afterAutospacing="0"/>
            </w:pPr>
            <w:r w:rsidRPr="005F7685">
              <w:rPr>
                <w:sz w:val="20"/>
                <w:szCs w:val="20"/>
              </w:rPr>
              <w:t>       Çözme</w:t>
            </w:r>
          </w:p>
          <w:p w:rsidR="001D0214" w:rsidRDefault="001D0214" w:rsidP="005F7685">
            <w:pPr>
              <w:pStyle w:val="NormalWeb"/>
              <w:spacing w:before="0" w:beforeAutospacing="0" w:after="0" w:afterAutospacing="0"/>
            </w:pPr>
            <w:r w:rsidRPr="005F7685">
              <w:rPr>
                <w:sz w:val="20"/>
                <w:szCs w:val="20"/>
              </w:rPr>
              <w:t xml:space="preserve">9 – Buluş Yoluyla </w:t>
            </w:r>
          </w:p>
          <w:p w:rsidR="001D0214" w:rsidRDefault="001D0214" w:rsidP="005F7685">
            <w:pPr>
              <w:pStyle w:val="NormalWeb"/>
              <w:spacing w:before="0" w:beforeAutospacing="0" w:after="0" w:afterAutospacing="0"/>
            </w:pPr>
            <w:r w:rsidRPr="005F7685">
              <w:rPr>
                <w:sz w:val="20"/>
                <w:szCs w:val="20"/>
              </w:rPr>
              <w:t>       Öğretim</w:t>
            </w:r>
          </w:p>
          <w:p w:rsidR="001D0214" w:rsidRPr="005F7685" w:rsidRDefault="001D0214" w:rsidP="005F7685">
            <w:pPr>
              <w:jc w:val="center"/>
              <w:rPr>
                <w:rFonts w:ascii="Times New Roman" w:hAnsi="Times New Roman"/>
                <w:sz w:val="22"/>
              </w:rPr>
            </w:pPr>
          </w:p>
        </w:tc>
        <w:tc>
          <w:tcPr>
            <w:tcW w:w="1986" w:type="dxa"/>
            <w:vMerge w:val="restart"/>
          </w:tcPr>
          <w:p w:rsidR="001D0214" w:rsidRPr="005F7685" w:rsidRDefault="001D0214" w:rsidP="00E121DC">
            <w:pPr>
              <w:rPr>
                <w:rFonts w:ascii="Times New Roman" w:hAnsi="Times New Roman"/>
                <w:sz w:val="22"/>
              </w:rPr>
            </w:pPr>
          </w:p>
          <w:p w:rsidR="001D0214" w:rsidRPr="005F7685" w:rsidRDefault="001D0214" w:rsidP="00E121DC">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E121DC">
            <w:pPr>
              <w:rPr>
                <w:rFonts w:ascii="Times New Roman" w:hAnsi="Times New Roman"/>
                <w:sz w:val="22"/>
              </w:rPr>
            </w:pPr>
          </w:p>
        </w:tc>
      </w:tr>
      <w:tr w:rsidR="001D0214" w:rsidRPr="005F7685" w:rsidTr="00A602C1">
        <w:trPr>
          <w:cantSplit/>
          <w:trHeight w:val="3142"/>
        </w:trPr>
        <w:tc>
          <w:tcPr>
            <w:tcW w:w="438" w:type="dxa"/>
            <w:vMerge/>
          </w:tcPr>
          <w:p w:rsidR="001D0214" w:rsidRPr="005F7685" w:rsidRDefault="001D0214" w:rsidP="005F7685">
            <w:pPr>
              <w:tabs>
                <w:tab w:val="left" w:pos="1455"/>
              </w:tabs>
              <w:rPr>
                <w:rFonts w:ascii="Times New Roman" w:hAnsi="Times New Roman"/>
                <w:sz w:val="22"/>
              </w:rPr>
            </w:pPr>
          </w:p>
        </w:tc>
        <w:tc>
          <w:tcPr>
            <w:tcW w:w="440" w:type="dxa"/>
            <w:textDirection w:val="btLr"/>
          </w:tcPr>
          <w:p w:rsidR="001D0214" w:rsidRPr="005F7685" w:rsidRDefault="001D0214" w:rsidP="00A602C1">
            <w:pPr>
              <w:tabs>
                <w:tab w:val="left" w:pos="1455"/>
              </w:tabs>
              <w:ind w:left="113" w:right="113"/>
              <w:rPr>
                <w:rFonts w:ascii="Times New Roman" w:hAnsi="Times New Roman"/>
                <w:sz w:val="22"/>
              </w:rPr>
            </w:pPr>
            <w:r>
              <w:rPr>
                <w:rFonts w:ascii="Times New Roman" w:hAnsi="Times New Roman"/>
                <w:sz w:val="22"/>
                <w:szCs w:val="22"/>
              </w:rPr>
              <w:t xml:space="preserve">            33. Hafta  23-27 Mayıs</w:t>
            </w:r>
          </w:p>
        </w:tc>
        <w:tc>
          <w:tcPr>
            <w:tcW w:w="330" w:type="dxa"/>
          </w:tcPr>
          <w:p w:rsidR="001D0214" w:rsidRPr="005F7685" w:rsidRDefault="001D0214" w:rsidP="00E121DC">
            <w:pPr>
              <w:rPr>
                <w:rFonts w:ascii="Times New Roman" w:hAnsi="Times New Roman"/>
                <w:sz w:val="22"/>
              </w:rPr>
            </w:pPr>
          </w:p>
          <w:p w:rsidR="001D0214" w:rsidRPr="005F7685" w:rsidRDefault="001D0214" w:rsidP="00063719">
            <w:pPr>
              <w:rPr>
                <w:rFonts w:ascii="Times New Roman" w:hAnsi="Times New Roman"/>
                <w:sz w:val="22"/>
              </w:rPr>
            </w:pPr>
          </w:p>
          <w:p w:rsidR="001D0214" w:rsidRPr="005F7685" w:rsidRDefault="001D0214" w:rsidP="00063719">
            <w:pPr>
              <w:rPr>
                <w:rFonts w:ascii="Times New Roman" w:hAnsi="Times New Roman"/>
                <w:sz w:val="22"/>
              </w:rPr>
            </w:pPr>
            <w:r>
              <w:rPr>
                <w:rFonts w:ascii="Times New Roman" w:hAnsi="Times New Roman"/>
                <w:sz w:val="22"/>
                <w:szCs w:val="22"/>
              </w:rPr>
              <w:t>5</w:t>
            </w:r>
          </w:p>
          <w:p w:rsidR="001D0214" w:rsidRPr="005F7685" w:rsidRDefault="001D0214" w:rsidP="00063719">
            <w:pPr>
              <w:rPr>
                <w:rFonts w:ascii="Times New Roman" w:hAnsi="Times New Roman"/>
                <w:sz w:val="22"/>
              </w:rPr>
            </w:pPr>
          </w:p>
        </w:tc>
        <w:tc>
          <w:tcPr>
            <w:tcW w:w="1540" w:type="dxa"/>
          </w:tcPr>
          <w:p w:rsidR="001D0214" w:rsidRPr="005F7685" w:rsidRDefault="001D0214" w:rsidP="00E121DC">
            <w:pPr>
              <w:rPr>
                <w:rFonts w:ascii="Times New Roman" w:hAnsi="Times New Roman"/>
                <w:b/>
                <w:sz w:val="20"/>
                <w:szCs w:val="20"/>
              </w:rPr>
            </w:pPr>
          </w:p>
          <w:p w:rsidR="001D0214" w:rsidRPr="005F7685" w:rsidRDefault="001D0214" w:rsidP="00E121DC">
            <w:pPr>
              <w:rPr>
                <w:rFonts w:ascii="Times New Roman" w:hAnsi="Times New Roman"/>
                <w:sz w:val="20"/>
                <w:szCs w:val="20"/>
              </w:rPr>
            </w:pPr>
            <w:r w:rsidRPr="005F7685">
              <w:rPr>
                <w:rFonts w:ascii="Times New Roman" w:hAnsi="Times New Roman"/>
                <w:b/>
                <w:sz w:val="20"/>
                <w:szCs w:val="20"/>
              </w:rPr>
              <w:t>ÖLÇME</w:t>
            </w:r>
          </w:p>
          <w:p w:rsidR="001D0214" w:rsidRPr="005F7685" w:rsidRDefault="001D0214" w:rsidP="00E121DC">
            <w:pPr>
              <w:rPr>
                <w:rFonts w:ascii="Times New Roman" w:hAnsi="Times New Roman"/>
                <w:sz w:val="20"/>
                <w:szCs w:val="20"/>
              </w:rPr>
            </w:pPr>
            <w:r w:rsidRPr="005F7685">
              <w:rPr>
                <w:rFonts w:ascii="Times New Roman" w:hAnsi="Times New Roman"/>
                <w:sz w:val="20"/>
                <w:szCs w:val="20"/>
              </w:rPr>
              <w:t>Tartma</w:t>
            </w:r>
          </w:p>
        </w:tc>
        <w:tc>
          <w:tcPr>
            <w:tcW w:w="5720" w:type="dxa"/>
          </w:tcPr>
          <w:p w:rsidR="001D0214" w:rsidRPr="005F7685" w:rsidRDefault="001D0214" w:rsidP="005F7685">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1. Kilogramın kullanıldığı yerleri belirtir.</w:t>
            </w:r>
          </w:p>
          <w:p w:rsidR="001D0214" w:rsidRPr="005F7685" w:rsidRDefault="001D0214" w:rsidP="00E121DC">
            <w:pPr>
              <w:rPr>
                <w:rFonts w:ascii="Times New Roman" w:hAnsi="Times New Roman"/>
                <w:sz w:val="20"/>
                <w:szCs w:val="20"/>
              </w:rPr>
            </w:pPr>
            <w:r w:rsidRPr="005F7685">
              <w:rPr>
                <w:rFonts w:ascii="Verdana" w:hAnsi="Verdana"/>
                <w:b/>
                <w:sz w:val="18"/>
                <w:szCs w:val="18"/>
              </w:rPr>
              <w:sym w:font="Webdings" w:char="F048"/>
            </w:r>
            <w:r w:rsidRPr="005F7685">
              <w:rPr>
                <w:rFonts w:ascii="Times New Roman" w:hAnsi="Times New Roman"/>
                <w:bCs/>
                <w:sz w:val="20"/>
                <w:szCs w:val="20"/>
              </w:rPr>
              <w:t>Çevremizdeki market, bakkal , kasap vb. ürünlerini satarken hangi standart tartı araçlarını kullanıyor</w:t>
            </w:r>
            <w:r w:rsidRPr="005F7685">
              <w:rPr>
                <w:rFonts w:ascii="Times New Roman" w:hAnsi="Times New Roman"/>
                <w:noProof/>
                <w:sz w:val="20"/>
                <w:szCs w:val="20"/>
              </w:rPr>
              <w:t xml:space="preserve"> ?</w:t>
            </w:r>
            <w:r w:rsidRPr="005F7685">
              <w:rPr>
                <w:rFonts w:ascii="Times New Roman" w:hAnsi="Times New Roman"/>
                <w:bCs/>
                <w:sz w:val="20"/>
                <w:szCs w:val="20"/>
              </w:rPr>
              <w:t xml:space="preserve">Tartma için kullanılan  standart tartı araçları ile ilgili bir araştırma yaparak sınıfa sununuz. </w:t>
            </w:r>
          </w:p>
          <w:p w:rsidR="001D0214" w:rsidRPr="005F7685" w:rsidRDefault="001D0214" w:rsidP="005F7685">
            <w:pPr>
              <w:widowControl w:val="0"/>
              <w:autoSpaceDE w:val="0"/>
              <w:autoSpaceDN w:val="0"/>
              <w:adjustRightInd w:val="0"/>
              <w:rPr>
                <w:rFonts w:ascii="Times New Roman" w:hAnsi="Times New Roman"/>
                <w:bCs/>
                <w:sz w:val="20"/>
                <w:szCs w:val="20"/>
              </w:rPr>
            </w:pPr>
            <w:r w:rsidRPr="005F7685">
              <w:rPr>
                <w:rFonts w:ascii="Times New Roman" w:hAnsi="Times New Roman"/>
                <w:bCs/>
                <w:sz w:val="20"/>
                <w:szCs w:val="20"/>
              </w:rPr>
              <w:t xml:space="preserve">Hiç semtlerde kurulan meyve sebze pazarına gittiniz mi?  Tartarken hangi ölçme aracını kullanıyorlar?  Anne veya babanızla bir semt pazarına ya da markete gidiniz. O hafta hangi sebze ve meyvelerden  kaç kilo aldığınızı yazınız. Kullanılan kilogramın resmini çiziniz. </w:t>
            </w:r>
          </w:p>
          <w:p w:rsidR="001D0214" w:rsidRPr="00A602C1" w:rsidRDefault="001D0214" w:rsidP="00A602C1">
            <w:pPr>
              <w:widowControl w:val="0"/>
              <w:autoSpaceDE w:val="0"/>
              <w:autoSpaceDN w:val="0"/>
              <w:adjustRightInd w:val="0"/>
              <w:rPr>
                <w:rFonts w:ascii="Times New Roman" w:hAnsi="Times New Roman"/>
                <w:bCs/>
                <w:sz w:val="20"/>
                <w:szCs w:val="20"/>
              </w:rPr>
            </w:pPr>
            <w:r w:rsidRPr="005F7685">
              <w:rPr>
                <w:rFonts w:ascii="Times New Roman" w:hAnsi="Times New Roman"/>
                <w:bCs/>
                <w:sz w:val="20"/>
                <w:szCs w:val="20"/>
              </w:rPr>
              <w:t xml:space="preserve">Şeker, pirinç  un gibi  gıda maddelerinin paketlerini inceleyiniz. Hangi ölçme birimine göre satılıyorlar? </w:t>
            </w:r>
          </w:p>
          <w:p w:rsidR="001D0214" w:rsidRDefault="001D0214" w:rsidP="005F7685">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 Kütle ve ağırlık terimleri kullanılmaz.</w:t>
            </w:r>
          </w:p>
          <w:p w:rsidR="001D0214" w:rsidRDefault="001D0214" w:rsidP="00A602C1">
            <w:pPr>
              <w:widowControl w:val="0"/>
              <w:autoSpaceDE w:val="0"/>
              <w:autoSpaceDN w:val="0"/>
              <w:adjustRightInd w:val="0"/>
              <w:textAlignment w:val="center"/>
              <w:rPr>
                <w:rFonts w:ascii="Times New Roman" w:hAnsi="Times New Roman"/>
                <w:color w:val="000000"/>
                <w:sz w:val="20"/>
                <w:szCs w:val="20"/>
              </w:rPr>
            </w:pPr>
          </w:p>
          <w:p w:rsidR="001D0214" w:rsidRPr="005F7685" w:rsidRDefault="001D0214" w:rsidP="00A602C1">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 xml:space="preserve">2. Kilogramla ilgili problemleri çözer ve kurar. </w:t>
            </w:r>
          </w:p>
          <w:p w:rsidR="001D0214" w:rsidRPr="005F7685" w:rsidRDefault="001D0214" w:rsidP="00A602C1">
            <w:pPr>
              <w:rPr>
                <w:rFonts w:ascii="Times New Roman" w:hAnsi="Times New Roman"/>
                <w:sz w:val="20"/>
                <w:szCs w:val="20"/>
              </w:rPr>
            </w:pPr>
            <w:r w:rsidRPr="005F7685">
              <w:rPr>
                <w:rFonts w:ascii="Times New Roman" w:hAnsi="Times New Roman"/>
                <w:b/>
                <w:sz w:val="20"/>
                <w:szCs w:val="20"/>
              </w:rPr>
              <w:sym w:font="Webdings" w:char="F048"/>
            </w:r>
            <w:r w:rsidRPr="005F7685">
              <w:rPr>
                <w:rFonts w:ascii="Times New Roman" w:hAnsi="Times New Roman"/>
                <w:sz w:val="20"/>
                <w:szCs w:val="20"/>
              </w:rPr>
              <w:t xml:space="preserve">Aşağıdaki alışveriş listesine göre  alınanların toplamı kaç kilogramdır? </w:t>
            </w:r>
          </w:p>
          <w:p w:rsidR="001D0214" w:rsidRPr="005F7685" w:rsidRDefault="001D0214" w:rsidP="00A602C1">
            <w:pPr>
              <w:numPr>
                <w:ilvl w:val="0"/>
                <w:numId w:val="27"/>
              </w:numPr>
              <w:rPr>
                <w:rFonts w:ascii="Times New Roman" w:hAnsi="Times New Roman"/>
                <w:sz w:val="20"/>
                <w:szCs w:val="20"/>
              </w:rPr>
            </w:pPr>
            <w:r w:rsidRPr="005F7685">
              <w:rPr>
                <w:rFonts w:ascii="Times New Roman" w:hAnsi="Times New Roman"/>
                <w:sz w:val="20"/>
                <w:szCs w:val="20"/>
              </w:rPr>
              <w:t>5 çuval şeker (her çuval 5 kilo)</w:t>
            </w:r>
          </w:p>
          <w:p w:rsidR="001D0214" w:rsidRPr="00A602C1" w:rsidRDefault="001D0214" w:rsidP="00A602C1">
            <w:pPr>
              <w:numPr>
                <w:ilvl w:val="0"/>
                <w:numId w:val="27"/>
              </w:numPr>
              <w:rPr>
                <w:rFonts w:ascii="Times New Roman" w:hAnsi="Times New Roman"/>
                <w:sz w:val="20"/>
                <w:szCs w:val="20"/>
              </w:rPr>
            </w:pPr>
            <w:r w:rsidRPr="005F7685">
              <w:rPr>
                <w:rFonts w:ascii="Times New Roman" w:hAnsi="Times New Roman"/>
                <w:sz w:val="20"/>
                <w:szCs w:val="20"/>
              </w:rPr>
              <w:t>6 kutu yağ (kutular iki kilo)</w:t>
            </w:r>
          </w:p>
        </w:tc>
        <w:tc>
          <w:tcPr>
            <w:tcW w:w="2310" w:type="dxa"/>
          </w:tcPr>
          <w:p w:rsidR="001D0214" w:rsidRPr="005F7685" w:rsidRDefault="001D0214" w:rsidP="005F7685">
            <w:pPr>
              <w:widowControl w:val="0"/>
              <w:autoSpaceDE w:val="0"/>
              <w:autoSpaceDN w:val="0"/>
              <w:adjustRightInd w:val="0"/>
              <w:textAlignment w:val="center"/>
              <w:rPr>
                <w:rFonts w:ascii="Times-Roman" w:hAnsi="Times-Roman" w:cs="Times-Roman"/>
                <w:color w:val="000000"/>
                <w:spacing w:val="-2"/>
                <w:szCs w:val="16"/>
              </w:rPr>
            </w:pPr>
          </w:p>
          <w:p w:rsidR="001D0214" w:rsidRPr="005F7685" w:rsidRDefault="001D0214" w:rsidP="005F7685">
            <w:pPr>
              <w:widowControl w:val="0"/>
              <w:autoSpaceDE w:val="0"/>
              <w:autoSpaceDN w:val="0"/>
              <w:adjustRightInd w:val="0"/>
              <w:textAlignment w:val="center"/>
              <w:rPr>
                <w:rFonts w:ascii="Times-Roman" w:hAnsi="Times-Roman" w:cs="Times-Roman"/>
                <w:color w:val="000000"/>
                <w:szCs w:val="16"/>
              </w:rPr>
            </w:pPr>
            <w:r w:rsidRPr="005F7685">
              <w:rPr>
                <w:rFonts w:ascii="Webdings" w:hAnsi="Webdings" w:cs="Webdings"/>
                <w:b/>
                <w:color w:val="000000"/>
                <w:sz w:val="20"/>
                <w:szCs w:val="20"/>
              </w:rPr>
              <w:t></w:t>
            </w:r>
            <w:r w:rsidRPr="005F7685">
              <w:rPr>
                <w:rFonts w:ascii="Times New Roman" w:hAnsi="Times New Roman"/>
                <w:color w:val="000000"/>
                <w:sz w:val="20"/>
                <w:szCs w:val="20"/>
              </w:rPr>
              <w:t>Türkçe dersi “Yazma” öğrenme alanı Kendini Yazılı Olarak İfade Etme (Kazanım 1)</w:t>
            </w:r>
          </w:p>
          <w:p w:rsidR="001D0214" w:rsidRPr="005F7685" w:rsidRDefault="001D0214" w:rsidP="00E121DC">
            <w:pPr>
              <w:rPr>
                <w:szCs w:val="16"/>
              </w:rPr>
            </w:pPr>
          </w:p>
        </w:tc>
        <w:tc>
          <w:tcPr>
            <w:tcW w:w="1650" w:type="dxa"/>
            <w:vMerge/>
          </w:tcPr>
          <w:p w:rsidR="001D0214" w:rsidRPr="005F7685" w:rsidRDefault="001D0214" w:rsidP="00E121DC">
            <w:pPr>
              <w:rPr>
                <w:rFonts w:ascii="Times New Roman" w:hAnsi="Times New Roman"/>
                <w:sz w:val="20"/>
                <w:szCs w:val="20"/>
              </w:rPr>
            </w:pPr>
          </w:p>
        </w:tc>
        <w:tc>
          <w:tcPr>
            <w:tcW w:w="1430" w:type="dxa"/>
            <w:vMerge/>
          </w:tcPr>
          <w:p w:rsidR="001D0214" w:rsidRPr="005F7685" w:rsidRDefault="001D0214" w:rsidP="005F7685">
            <w:pPr>
              <w:pStyle w:val="NormalWeb"/>
              <w:spacing w:before="0" w:beforeAutospacing="0" w:after="0" w:afterAutospacing="0"/>
              <w:rPr>
                <w:sz w:val="20"/>
                <w:szCs w:val="20"/>
              </w:rPr>
            </w:pPr>
          </w:p>
        </w:tc>
        <w:tc>
          <w:tcPr>
            <w:tcW w:w="1986" w:type="dxa"/>
            <w:vMerge/>
          </w:tcPr>
          <w:p w:rsidR="001D0214" w:rsidRPr="005F7685" w:rsidRDefault="001D0214" w:rsidP="00E121DC">
            <w:pPr>
              <w:rPr>
                <w:rFonts w:ascii="Times New Roman" w:hAnsi="Times New Roman"/>
                <w:sz w:val="22"/>
              </w:rPr>
            </w:pPr>
          </w:p>
        </w:tc>
      </w:tr>
    </w:tbl>
    <w:p w:rsidR="001D0214" w:rsidRDefault="001D02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440"/>
        <w:gridCol w:w="330"/>
        <w:gridCol w:w="1540"/>
        <w:gridCol w:w="6050"/>
        <w:gridCol w:w="1980"/>
        <w:gridCol w:w="1650"/>
        <w:gridCol w:w="1430"/>
        <w:gridCol w:w="1986"/>
      </w:tblGrid>
      <w:tr w:rsidR="001D0214" w:rsidTr="005F7685">
        <w:trPr>
          <w:cantSplit/>
          <w:trHeight w:val="827"/>
        </w:trPr>
        <w:tc>
          <w:tcPr>
            <w:tcW w:w="438"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30"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4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ALT ÖĞRENME ALANI</w:t>
            </w:r>
          </w:p>
        </w:tc>
        <w:tc>
          <w:tcPr>
            <w:tcW w:w="605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ETKİNLİK ÖRNEKLERİ AÇIKLAMALAR</w:t>
            </w:r>
          </w:p>
        </w:tc>
        <w:tc>
          <w:tcPr>
            <w:tcW w:w="1980" w:type="dxa"/>
            <w:vAlign w:val="center"/>
          </w:tcPr>
          <w:p w:rsidR="001D0214" w:rsidRPr="005F7685" w:rsidRDefault="001D0214" w:rsidP="005F7685">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ARAÇ-GEREÇ</w:t>
            </w:r>
          </w:p>
        </w:tc>
        <w:tc>
          <w:tcPr>
            <w:tcW w:w="143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5F7685">
            <w:pPr>
              <w:tabs>
                <w:tab w:val="left" w:pos="1455"/>
              </w:tabs>
              <w:rPr>
                <w:rFonts w:ascii="Times New Roman" w:hAnsi="Times New Roman"/>
                <w:b/>
                <w:szCs w:val="16"/>
              </w:rPr>
            </w:pPr>
          </w:p>
          <w:p w:rsidR="001D0214" w:rsidRPr="005F7685" w:rsidRDefault="001D0214" w:rsidP="005F7685">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5F7685">
        <w:trPr>
          <w:cantSplit/>
          <w:trHeight w:val="6430"/>
        </w:trPr>
        <w:tc>
          <w:tcPr>
            <w:tcW w:w="438" w:type="dxa"/>
            <w:textDirection w:val="btLr"/>
          </w:tcPr>
          <w:p w:rsidR="001D0214" w:rsidRPr="005F7685" w:rsidRDefault="001D0214" w:rsidP="005F7685">
            <w:pPr>
              <w:tabs>
                <w:tab w:val="left" w:pos="1455"/>
              </w:tabs>
              <w:ind w:left="113" w:right="113"/>
              <w:jc w:val="center"/>
              <w:rPr>
                <w:rFonts w:ascii="Times New Roman" w:hAnsi="Times New Roman"/>
                <w:b/>
                <w:sz w:val="22"/>
              </w:rPr>
            </w:pPr>
            <w:r w:rsidRPr="005F7685">
              <w:rPr>
                <w:rFonts w:ascii="Times New Roman" w:hAnsi="Times New Roman"/>
                <w:b/>
                <w:sz w:val="22"/>
                <w:szCs w:val="22"/>
              </w:rPr>
              <w:t>MAYIS</w:t>
            </w:r>
            <w:r>
              <w:rPr>
                <w:rFonts w:ascii="Times New Roman" w:hAnsi="Times New Roman"/>
                <w:b/>
                <w:sz w:val="22"/>
                <w:szCs w:val="22"/>
              </w:rPr>
              <w:t>- HAZİRAN</w:t>
            </w:r>
          </w:p>
        </w:tc>
        <w:tc>
          <w:tcPr>
            <w:tcW w:w="440" w:type="dxa"/>
            <w:textDirection w:val="btLr"/>
          </w:tcPr>
          <w:p w:rsidR="001D0214" w:rsidRPr="005F7685" w:rsidRDefault="001D0214" w:rsidP="005F7685">
            <w:pPr>
              <w:tabs>
                <w:tab w:val="left" w:pos="1455"/>
              </w:tabs>
              <w:ind w:left="113" w:right="113"/>
              <w:jc w:val="center"/>
              <w:rPr>
                <w:rFonts w:ascii="Times New Roman" w:hAnsi="Times New Roman"/>
                <w:sz w:val="20"/>
                <w:szCs w:val="20"/>
              </w:rPr>
            </w:pPr>
            <w:r>
              <w:rPr>
                <w:rFonts w:ascii="Times New Roman" w:hAnsi="Times New Roman"/>
                <w:sz w:val="20"/>
                <w:szCs w:val="20"/>
              </w:rPr>
              <w:t xml:space="preserve">34.Hafta 30 Mayıs- 3 Haziran </w:t>
            </w:r>
          </w:p>
          <w:p w:rsidR="001D0214" w:rsidRPr="005F7685" w:rsidRDefault="001D0214" w:rsidP="005F7685">
            <w:pPr>
              <w:tabs>
                <w:tab w:val="left" w:pos="1455"/>
              </w:tabs>
              <w:ind w:left="113" w:right="113"/>
              <w:jc w:val="center"/>
              <w:rPr>
                <w:rFonts w:ascii="Times New Roman" w:hAnsi="Times New Roman"/>
                <w:sz w:val="22"/>
              </w:rPr>
            </w:pPr>
          </w:p>
          <w:p w:rsidR="001D0214" w:rsidRPr="005F7685" w:rsidRDefault="001D0214" w:rsidP="005F7685">
            <w:pPr>
              <w:tabs>
                <w:tab w:val="left" w:pos="1455"/>
              </w:tabs>
              <w:ind w:left="113" w:right="113"/>
              <w:rPr>
                <w:rFonts w:ascii="Times New Roman" w:hAnsi="Times New Roman"/>
                <w:sz w:val="22"/>
              </w:rPr>
            </w:pPr>
          </w:p>
          <w:p w:rsidR="001D0214" w:rsidRPr="005F7685" w:rsidRDefault="001D0214" w:rsidP="005F7685">
            <w:pPr>
              <w:tabs>
                <w:tab w:val="left" w:pos="1455"/>
              </w:tabs>
              <w:ind w:left="113" w:right="113"/>
              <w:rPr>
                <w:rFonts w:ascii="Times New Roman" w:hAnsi="Times New Roman"/>
                <w:sz w:val="22"/>
              </w:rPr>
            </w:pPr>
          </w:p>
        </w:tc>
        <w:tc>
          <w:tcPr>
            <w:tcW w:w="330" w:type="dxa"/>
          </w:tcPr>
          <w:p w:rsidR="001D0214" w:rsidRPr="005F7685" w:rsidRDefault="001D0214" w:rsidP="0029153A">
            <w:pPr>
              <w:rPr>
                <w:rFonts w:ascii="Times New Roman" w:hAnsi="Times New Roman"/>
                <w:sz w:val="22"/>
              </w:rPr>
            </w:pPr>
          </w:p>
          <w:p w:rsidR="001D0214" w:rsidRPr="005F7685" w:rsidRDefault="001D0214" w:rsidP="00CF79A4">
            <w:pPr>
              <w:rPr>
                <w:rFonts w:ascii="Times New Roman" w:hAnsi="Times New Roman"/>
                <w:sz w:val="22"/>
              </w:rPr>
            </w:pPr>
          </w:p>
          <w:p w:rsidR="001D0214" w:rsidRDefault="001D0214" w:rsidP="00CF79A4">
            <w:pPr>
              <w:rPr>
                <w:rFonts w:ascii="Times New Roman" w:hAnsi="Times New Roman"/>
                <w:sz w:val="22"/>
              </w:rPr>
            </w:pPr>
          </w:p>
          <w:p w:rsidR="001D0214" w:rsidRDefault="001D0214" w:rsidP="00CF79A4">
            <w:pPr>
              <w:rPr>
                <w:rFonts w:ascii="Times New Roman" w:hAnsi="Times New Roman"/>
                <w:sz w:val="22"/>
              </w:rPr>
            </w:pPr>
          </w:p>
          <w:p w:rsidR="001D0214" w:rsidRDefault="001D0214" w:rsidP="00CF79A4">
            <w:pPr>
              <w:rPr>
                <w:rFonts w:ascii="Times New Roman" w:hAnsi="Times New Roman"/>
                <w:sz w:val="22"/>
              </w:rPr>
            </w:pPr>
          </w:p>
          <w:p w:rsidR="001D0214" w:rsidRDefault="001D0214" w:rsidP="00CF79A4">
            <w:pPr>
              <w:rPr>
                <w:rFonts w:ascii="Times New Roman" w:hAnsi="Times New Roman"/>
                <w:sz w:val="22"/>
              </w:rPr>
            </w:pPr>
          </w:p>
          <w:p w:rsidR="001D0214" w:rsidRDefault="001D0214" w:rsidP="00CF79A4">
            <w:pPr>
              <w:rPr>
                <w:rFonts w:ascii="Times New Roman" w:hAnsi="Times New Roman"/>
                <w:sz w:val="22"/>
              </w:rPr>
            </w:pPr>
          </w:p>
          <w:p w:rsidR="001D0214" w:rsidRPr="005F7685" w:rsidRDefault="001D0214" w:rsidP="00CF79A4">
            <w:pPr>
              <w:rPr>
                <w:rFonts w:ascii="Times New Roman" w:hAnsi="Times New Roman"/>
                <w:sz w:val="22"/>
              </w:rPr>
            </w:pPr>
            <w:r>
              <w:rPr>
                <w:rFonts w:ascii="Times New Roman" w:hAnsi="Times New Roman"/>
                <w:sz w:val="22"/>
                <w:szCs w:val="22"/>
              </w:rPr>
              <w:t>5</w:t>
            </w:r>
          </w:p>
        </w:tc>
        <w:tc>
          <w:tcPr>
            <w:tcW w:w="1540" w:type="dxa"/>
          </w:tcPr>
          <w:p w:rsidR="001D0214" w:rsidRPr="005F7685" w:rsidRDefault="001D0214" w:rsidP="0029153A">
            <w:pPr>
              <w:rPr>
                <w:rFonts w:ascii="Times New Roman" w:hAnsi="Times New Roman"/>
                <w:sz w:val="20"/>
                <w:szCs w:val="20"/>
              </w:rPr>
            </w:pPr>
          </w:p>
          <w:p w:rsidR="001D0214" w:rsidRPr="005F7685" w:rsidRDefault="001D0214" w:rsidP="00CF79A4">
            <w:pPr>
              <w:rPr>
                <w:rFonts w:ascii="Times New Roman" w:hAnsi="Times New Roman"/>
                <w:sz w:val="20"/>
                <w:szCs w:val="20"/>
              </w:rPr>
            </w:pPr>
            <w:r w:rsidRPr="005F7685">
              <w:rPr>
                <w:rFonts w:ascii="Times New Roman" w:hAnsi="Times New Roman"/>
                <w:sz w:val="20"/>
                <w:szCs w:val="20"/>
              </w:rPr>
              <w:t>VERİ</w:t>
            </w:r>
          </w:p>
          <w:p w:rsidR="001D0214" w:rsidRPr="005F7685" w:rsidRDefault="001D0214" w:rsidP="00CF79A4">
            <w:pPr>
              <w:rPr>
                <w:sz w:val="20"/>
                <w:szCs w:val="20"/>
              </w:rPr>
            </w:pPr>
            <w:r w:rsidRPr="005F7685">
              <w:rPr>
                <w:rFonts w:ascii="Times New Roman" w:hAnsi="Times New Roman"/>
                <w:color w:val="000000"/>
                <w:sz w:val="20"/>
                <w:szCs w:val="20"/>
              </w:rPr>
              <w:t>Nesne Grafiği</w:t>
            </w:r>
          </w:p>
          <w:p w:rsidR="001D0214" w:rsidRPr="005F7685" w:rsidRDefault="001D0214" w:rsidP="005F7685">
            <w:pPr>
              <w:jc w:val="center"/>
              <w:rPr>
                <w:rFonts w:ascii="Times New Roman" w:hAnsi="Times New Roman"/>
                <w:sz w:val="20"/>
                <w:szCs w:val="20"/>
              </w:rPr>
            </w:pPr>
          </w:p>
        </w:tc>
        <w:tc>
          <w:tcPr>
            <w:tcW w:w="6050" w:type="dxa"/>
          </w:tcPr>
          <w:p w:rsidR="001D0214" w:rsidRDefault="001D0214" w:rsidP="00CF79A4">
            <w:pPr>
              <w:rPr>
                <w:rFonts w:ascii="Verdana" w:hAnsi="Verdana"/>
                <w:b/>
                <w:sz w:val="18"/>
                <w:szCs w:val="18"/>
              </w:rPr>
            </w:pPr>
          </w:p>
          <w:p w:rsidR="001D0214" w:rsidRDefault="001D0214" w:rsidP="00CF79A4">
            <w:pPr>
              <w:rPr>
                <w:rFonts w:ascii="Times New Roman" w:hAnsi="Times New Roman"/>
                <w:sz w:val="20"/>
                <w:szCs w:val="20"/>
              </w:rPr>
            </w:pPr>
            <w:r>
              <w:rPr>
                <w:rFonts w:ascii="Times New Roman" w:hAnsi="Times New Roman"/>
                <w:sz w:val="20"/>
                <w:szCs w:val="20"/>
              </w:rPr>
              <w:t xml:space="preserve">      1. Bir problemle ilgili veri toplar ve nesne grafiğini oluşturur. Nesne grafiğini yorumlar.</w:t>
            </w:r>
          </w:p>
          <w:p w:rsidR="001D0214" w:rsidRPr="002653ED" w:rsidRDefault="001D0214" w:rsidP="00CF79A4">
            <w:pPr>
              <w:rPr>
                <w:rFonts w:ascii="Times New Roman" w:hAnsi="Times New Roman"/>
                <w:sz w:val="20"/>
                <w:szCs w:val="20"/>
              </w:rPr>
            </w:pPr>
          </w:p>
          <w:p w:rsidR="001D0214" w:rsidRPr="005F7685" w:rsidRDefault="001D0214" w:rsidP="00CF79A4">
            <w:pPr>
              <w:rPr>
                <w:rFonts w:ascii="Times New Roman" w:hAnsi="Times New Roman"/>
                <w:sz w:val="20"/>
                <w:szCs w:val="20"/>
              </w:rPr>
            </w:pPr>
            <w:r w:rsidRPr="005F7685">
              <w:rPr>
                <w:rFonts w:ascii="Times New Roman" w:hAnsi="Times New Roman"/>
                <w:b/>
                <w:sz w:val="20"/>
                <w:szCs w:val="20"/>
              </w:rPr>
              <w:sym w:font="Webdings" w:char="F048"/>
            </w:r>
            <w:r w:rsidRPr="005F7685">
              <w:rPr>
                <w:rFonts w:ascii="Times New Roman" w:hAnsi="Times New Roman"/>
                <w:sz w:val="20"/>
                <w:szCs w:val="20"/>
              </w:rPr>
              <w:t xml:space="preserve">Sınıfta en çok sevilen meyve, çizgi film karakterleri, öğrencilerin hangi mevsimlerde doğduğunun belirlenmesi vb. öğrencinin yaşantısından seçilen olaylardan hareketle oluşturulan problemleri çözmede, veri toplamanın önemi, uygulamalarla fark ettirilir. </w:t>
            </w:r>
          </w:p>
          <w:p w:rsidR="001D0214" w:rsidRPr="005F7685" w:rsidRDefault="001D0214" w:rsidP="00CF79A4">
            <w:pPr>
              <w:rPr>
                <w:rFonts w:ascii="Times New Roman" w:hAnsi="Times New Roman"/>
                <w:sz w:val="20"/>
                <w:szCs w:val="20"/>
              </w:rPr>
            </w:pPr>
          </w:p>
          <w:p w:rsidR="001D0214" w:rsidRPr="005F7685" w:rsidRDefault="001D0214" w:rsidP="00CF79A4">
            <w:pPr>
              <w:rPr>
                <w:rFonts w:ascii="Times New Roman" w:hAnsi="Times New Roman"/>
                <w:sz w:val="20"/>
                <w:szCs w:val="20"/>
              </w:rPr>
            </w:pPr>
            <w:r w:rsidRPr="005F7685">
              <w:rPr>
                <w:rFonts w:ascii="Times New Roman" w:hAnsi="Times New Roman"/>
                <w:b/>
                <w:bCs/>
                <w:sz w:val="20"/>
                <w:szCs w:val="20"/>
              </w:rPr>
              <w:t>Problem:</w:t>
            </w:r>
            <w:r w:rsidRPr="005F7685">
              <w:rPr>
                <w:rFonts w:ascii="Times New Roman" w:hAnsi="Times New Roman"/>
                <w:sz w:val="20"/>
                <w:szCs w:val="20"/>
              </w:rPr>
              <w:t>Sınıfınızda resim dersinde kullandığınız kırmızı, mavi, sarı renkli kalemlerden en çok hangisinin sevildiğinin belirlenmesi.</w:t>
            </w:r>
          </w:p>
          <w:p w:rsidR="001D0214" w:rsidRPr="005F7685" w:rsidRDefault="001D0214" w:rsidP="00CF79A4">
            <w:pPr>
              <w:rPr>
                <w:rFonts w:ascii="Times New Roman" w:hAnsi="Times New Roman"/>
                <w:sz w:val="20"/>
                <w:szCs w:val="20"/>
              </w:rPr>
            </w:pPr>
          </w:p>
          <w:p w:rsidR="001D0214" w:rsidRPr="005F7685" w:rsidRDefault="001D0214" w:rsidP="00CF79A4">
            <w:pPr>
              <w:rPr>
                <w:rFonts w:ascii="Times New Roman" w:hAnsi="Times New Roman"/>
                <w:sz w:val="20"/>
                <w:szCs w:val="20"/>
              </w:rPr>
            </w:pPr>
            <w:r w:rsidRPr="005F7685">
              <w:rPr>
                <w:rFonts w:ascii="Times New Roman" w:hAnsi="Times New Roman"/>
                <w:sz w:val="20"/>
                <w:szCs w:val="20"/>
              </w:rPr>
              <w:t xml:space="preserve">       Her sıra grubundan gönüllü iki öğrenciye, kendi grubundaki öğrencilerin sevdiği kalemler toplatılarak veri elde edilir. Toplanan kalemlerin renkleri kâğıt parçalarına yazdırılır. Sonra toplanan kalemler renklerine göre kâğıtların karşısına sıralanır. Oluşturulan bu düzenin ne olduğu tartıştırılarak “nesne grafiği” kavramı fark ettirilir.     </w:t>
            </w:r>
          </w:p>
          <w:p w:rsidR="001D0214" w:rsidRPr="005F7685" w:rsidRDefault="001D0214" w:rsidP="00CF79A4">
            <w:pPr>
              <w:rPr>
                <w:rFonts w:ascii="Times New Roman" w:hAnsi="Times New Roman"/>
                <w:sz w:val="20"/>
                <w:szCs w:val="20"/>
              </w:rPr>
            </w:pPr>
          </w:p>
          <w:p w:rsidR="001D0214" w:rsidRPr="005F7685" w:rsidRDefault="001D0214" w:rsidP="00CF79A4">
            <w:pPr>
              <w:rPr>
                <w:rFonts w:ascii="Times New Roman" w:hAnsi="Times New Roman"/>
                <w:sz w:val="20"/>
                <w:szCs w:val="20"/>
              </w:rPr>
            </w:pPr>
            <w:r w:rsidRPr="005F7685">
              <w:rPr>
                <w:rFonts w:ascii="Times New Roman" w:hAnsi="Times New Roman"/>
                <w:sz w:val="20"/>
                <w:szCs w:val="20"/>
              </w:rPr>
              <w:t xml:space="preserve">      Öğrencilerden oluşturulan grafik için bir başlık önermeleri istenir. Alınan öneriler sınıfça değerlendirilir ve uygun başlık bir kâğıt parçasına yazdırılıp grafiğin üstüne yerleştirilir. </w:t>
            </w:r>
          </w:p>
          <w:p w:rsidR="001D0214" w:rsidRPr="005F7685" w:rsidRDefault="001D0214" w:rsidP="00CF79A4">
            <w:pPr>
              <w:rPr>
                <w:rFonts w:ascii="Times New Roman" w:hAnsi="Times New Roman"/>
                <w:sz w:val="20"/>
                <w:szCs w:val="20"/>
              </w:rPr>
            </w:pPr>
          </w:p>
          <w:p w:rsidR="001D0214" w:rsidRPr="005F7685" w:rsidRDefault="001D0214" w:rsidP="00CF79A4">
            <w:pPr>
              <w:rPr>
                <w:rFonts w:ascii="Times New Roman" w:hAnsi="Times New Roman"/>
                <w:sz w:val="20"/>
                <w:szCs w:val="20"/>
              </w:rPr>
            </w:pPr>
            <w:r w:rsidRPr="005F7685">
              <w:rPr>
                <w:rFonts w:ascii="Times New Roman" w:hAnsi="Times New Roman"/>
                <w:b/>
                <w:sz w:val="20"/>
                <w:szCs w:val="20"/>
              </w:rPr>
              <w:sym w:font="Webdings" w:char="F048"/>
            </w:r>
            <w:r w:rsidRPr="005F7685">
              <w:rPr>
                <w:rFonts w:ascii="Times New Roman" w:hAnsi="Times New Roman"/>
                <w:sz w:val="20"/>
                <w:szCs w:val="20"/>
              </w:rPr>
              <w:t>Yere tebeşirle kırmızı, mavi ve sarı kalem yazılarak veya birer  tane resimleri konularak bunların karşısına tercihine göre öğrenciler sıralandırılarak nesne grafiği oluşturulur.</w:t>
            </w:r>
          </w:p>
          <w:p w:rsidR="001D0214" w:rsidRPr="005F7685" w:rsidRDefault="001D0214" w:rsidP="00CF79A4">
            <w:pPr>
              <w:rPr>
                <w:rFonts w:ascii="Times New Roman" w:hAnsi="Times New Roman"/>
                <w:sz w:val="20"/>
                <w:szCs w:val="20"/>
              </w:rPr>
            </w:pPr>
          </w:p>
          <w:p w:rsidR="001D0214" w:rsidRPr="005F7685" w:rsidRDefault="001D0214" w:rsidP="005F7685">
            <w:pPr>
              <w:spacing w:after="120"/>
              <w:rPr>
                <w:rFonts w:ascii="Times New Roman" w:hAnsi="Times New Roman"/>
                <w:sz w:val="18"/>
                <w:szCs w:val="18"/>
              </w:rPr>
            </w:pPr>
            <w:r w:rsidRPr="005F7685">
              <w:rPr>
                <w:rFonts w:ascii="Times New Roman" w:hAnsi="Times New Roman"/>
                <w:spacing w:val="-20"/>
                <w:sz w:val="18"/>
                <w:szCs w:val="18"/>
              </w:rPr>
              <w:t>[</w:t>
            </w:r>
            <w:r w:rsidRPr="005F7685">
              <w:rPr>
                <w:rFonts w:ascii="Times New Roman" w:hAnsi="Times New Roman"/>
                <w:b/>
                <w:spacing w:val="-20"/>
                <w:sz w:val="18"/>
                <w:szCs w:val="18"/>
              </w:rPr>
              <w:t>!</w:t>
            </w:r>
            <w:r w:rsidRPr="005F7685">
              <w:rPr>
                <w:rFonts w:ascii="Times New Roman" w:hAnsi="Times New Roman"/>
                <w:spacing w:val="-20"/>
                <w:sz w:val="18"/>
                <w:szCs w:val="18"/>
              </w:rPr>
              <w:t>]</w:t>
            </w:r>
            <w:r w:rsidRPr="005F7685">
              <w:rPr>
                <w:rFonts w:ascii="Times New Roman" w:hAnsi="Times New Roman"/>
                <w:sz w:val="18"/>
                <w:szCs w:val="18"/>
              </w:rPr>
              <w:t xml:space="preserve">  Problemler, öğrencilerin okul içindeki veya dışındaki yaşantısından olabilir.</w:t>
            </w:r>
          </w:p>
          <w:p w:rsidR="001D0214" w:rsidRPr="005F7685" w:rsidRDefault="001D0214" w:rsidP="005F7685">
            <w:pPr>
              <w:spacing w:after="120"/>
              <w:rPr>
                <w:rFonts w:ascii="Times New Roman" w:hAnsi="Times New Roman"/>
                <w:sz w:val="18"/>
                <w:szCs w:val="18"/>
              </w:rPr>
            </w:pPr>
            <w:r w:rsidRPr="005F7685">
              <w:rPr>
                <w:rFonts w:ascii="Times New Roman" w:hAnsi="Times New Roman"/>
                <w:spacing w:val="-20"/>
                <w:sz w:val="18"/>
                <w:szCs w:val="18"/>
              </w:rPr>
              <w:t>[</w:t>
            </w:r>
            <w:r w:rsidRPr="005F7685">
              <w:rPr>
                <w:rFonts w:ascii="Times New Roman" w:hAnsi="Times New Roman"/>
                <w:b/>
                <w:spacing w:val="-20"/>
                <w:sz w:val="18"/>
                <w:szCs w:val="18"/>
              </w:rPr>
              <w:t>!</w:t>
            </w:r>
            <w:r w:rsidRPr="005F7685">
              <w:rPr>
                <w:rFonts w:ascii="Times New Roman" w:hAnsi="Times New Roman"/>
                <w:spacing w:val="-20"/>
                <w:sz w:val="18"/>
                <w:szCs w:val="18"/>
              </w:rPr>
              <w:t>]</w:t>
            </w:r>
            <w:r w:rsidRPr="005F7685">
              <w:rPr>
                <w:rFonts w:ascii="Times New Roman" w:hAnsi="Times New Roman"/>
                <w:sz w:val="18"/>
                <w:szCs w:val="18"/>
              </w:rPr>
              <w:t>Başlangıçta hangi veri toplama yollarının kullanıldığı  önerilebilir.</w:t>
            </w:r>
          </w:p>
          <w:p w:rsidR="001D0214" w:rsidRPr="005F7685" w:rsidRDefault="001D0214" w:rsidP="005F7685">
            <w:pPr>
              <w:spacing w:after="120"/>
              <w:rPr>
                <w:rFonts w:ascii="Times New Roman" w:hAnsi="Times New Roman"/>
                <w:sz w:val="18"/>
                <w:szCs w:val="18"/>
              </w:rPr>
            </w:pPr>
            <w:r w:rsidRPr="005F7685">
              <w:rPr>
                <w:rFonts w:ascii="Times New Roman" w:hAnsi="Times New Roman"/>
                <w:spacing w:val="-20"/>
                <w:sz w:val="18"/>
                <w:szCs w:val="18"/>
              </w:rPr>
              <w:t>[</w:t>
            </w:r>
            <w:r w:rsidRPr="005F7685">
              <w:rPr>
                <w:rFonts w:ascii="Times New Roman" w:hAnsi="Times New Roman"/>
                <w:b/>
                <w:spacing w:val="-20"/>
                <w:sz w:val="18"/>
                <w:szCs w:val="18"/>
              </w:rPr>
              <w:t>!</w:t>
            </w:r>
            <w:r w:rsidRPr="005F7685">
              <w:rPr>
                <w:rFonts w:ascii="Times New Roman" w:hAnsi="Times New Roman"/>
                <w:spacing w:val="-20"/>
                <w:sz w:val="18"/>
                <w:szCs w:val="18"/>
              </w:rPr>
              <w:t>]</w:t>
            </w:r>
            <w:r w:rsidRPr="005F7685">
              <w:rPr>
                <w:rFonts w:ascii="Times New Roman" w:hAnsi="Times New Roman"/>
                <w:sz w:val="18"/>
                <w:szCs w:val="18"/>
              </w:rPr>
              <w:t xml:space="preserve"> Grafikler, hem yatay hem de dikey olarak yaptırılır.</w:t>
            </w:r>
          </w:p>
          <w:p w:rsidR="001D0214" w:rsidRPr="005F7685" w:rsidRDefault="001D0214" w:rsidP="005F7685">
            <w:pPr>
              <w:spacing w:after="120"/>
              <w:rPr>
                <w:rFonts w:ascii="Times New Roman" w:hAnsi="Times New Roman"/>
                <w:sz w:val="18"/>
                <w:szCs w:val="18"/>
              </w:rPr>
            </w:pPr>
            <w:r w:rsidRPr="005F7685">
              <w:rPr>
                <w:rFonts w:ascii="Times New Roman" w:hAnsi="Times New Roman"/>
                <w:spacing w:val="-20"/>
                <w:sz w:val="18"/>
                <w:szCs w:val="18"/>
              </w:rPr>
              <w:t>[</w:t>
            </w:r>
            <w:r w:rsidRPr="005F7685">
              <w:rPr>
                <w:rFonts w:ascii="Times New Roman" w:hAnsi="Times New Roman"/>
                <w:b/>
                <w:spacing w:val="-20"/>
                <w:sz w:val="18"/>
                <w:szCs w:val="18"/>
              </w:rPr>
              <w:t>!</w:t>
            </w:r>
            <w:r w:rsidRPr="005F7685">
              <w:rPr>
                <w:rFonts w:ascii="Times New Roman" w:hAnsi="Times New Roman"/>
                <w:spacing w:val="-20"/>
                <w:sz w:val="18"/>
                <w:szCs w:val="18"/>
              </w:rPr>
              <w:t>]</w:t>
            </w:r>
            <w:r w:rsidRPr="005F7685">
              <w:rPr>
                <w:rFonts w:ascii="Times New Roman" w:hAnsi="Times New Roman"/>
                <w:sz w:val="18"/>
                <w:szCs w:val="18"/>
              </w:rPr>
              <w:t xml:space="preserve"> Oluşturulan grafiğe başlık yazdırılır.</w:t>
            </w:r>
          </w:p>
          <w:p w:rsidR="001D0214" w:rsidRPr="005F7685" w:rsidRDefault="001D0214" w:rsidP="005F7685">
            <w:pPr>
              <w:spacing w:after="120"/>
              <w:rPr>
                <w:rFonts w:ascii="Times New Roman" w:hAnsi="Times New Roman"/>
                <w:sz w:val="18"/>
                <w:szCs w:val="18"/>
              </w:rPr>
            </w:pPr>
            <w:r w:rsidRPr="005F7685">
              <w:rPr>
                <w:rFonts w:ascii="Times New Roman" w:hAnsi="Times New Roman"/>
                <w:spacing w:val="-20"/>
                <w:sz w:val="18"/>
                <w:szCs w:val="18"/>
              </w:rPr>
              <w:t>[</w:t>
            </w:r>
            <w:r w:rsidRPr="005F7685">
              <w:rPr>
                <w:rFonts w:ascii="Times New Roman" w:hAnsi="Times New Roman"/>
                <w:b/>
                <w:spacing w:val="-20"/>
                <w:sz w:val="18"/>
                <w:szCs w:val="18"/>
              </w:rPr>
              <w:t>!</w:t>
            </w:r>
            <w:r w:rsidRPr="005F7685">
              <w:rPr>
                <w:rFonts w:ascii="Times New Roman" w:hAnsi="Times New Roman"/>
                <w:spacing w:val="-20"/>
                <w:sz w:val="18"/>
                <w:szCs w:val="18"/>
              </w:rPr>
              <w:t>]</w:t>
            </w:r>
            <w:r w:rsidRPr="005F7685">
              <w:rPr>
                <w:rFonts w:ascii="Times New Roman" w:hAnsi="Times New Roman"/>
                <w:sz w:val="18"/>
                <w:szCs w:val="18"/>
              </w:rPr>
              <w:t xml:space="preserve"> Öğrencilerin nesneleri aynı hizaya koymalarını kolaylaştıracak grafik çizelgeleri kullandırılır.</w:t>
            </w:r>
          </w:p>
          <w:p w:rsidR="001D0214" w:rsidRPr="005F7685" w:rsidRDefault="001D0214" w:rsidP="00CF79A4">
            <w:pPr>
              <w:rPr>
                <w:rFonts w:ascii="Times New Roman" w:hAnsi="Times New Roman"/>
                <w:sz w:val="20"/>
                <w:szCs w:val="20"/>
              </w:rPr>
            </w:pPr>
          </w:p>
        </w:tc>
        <w:tc>
          <w:tcPr>
            <w:tcW w:w="1980" w:type="dxa"/>
          </w:tcPr>
          <w:p w:rsidR="001D0214" w:rsidRPr="005F7685" w:rsidRDefault="001D0214" w:rsidP="0058627B">
            <w:pPr>
              <w:rPr>
                <w:b/>
                <w:bCs/>
                <w:color w:val="000000"/>
                <w:sz w:val="22"/>
              </w:rPr>
            </w:pPr>
          </w:p>
          <w:p w:rsidR="001D0214" w:rsidRPr="005F7685" w:rsidRDefault="001D0214" w:rsidP="0058627B">
            <w:pPr>
              <w:rPr>
                <w:rFonts w:ascii="Times New Roman" w:hAnsi="Times New Roman"/>
                <w:sz w:val="20"/>
                <w:szCs w:val="20"/>
              </w:rPr>
            </w:pPr>
            <w:r w:rsidRPr="005F7685">
              <w:rPr>
                <w:b/>
                <w:bCs/>
                <w:color w:val="000000"/>
                <w:sz w:val="22"/>
                <w:szCs w:val="22"/>
              </w:rPr>
              <w:sym w:font="Webdings" w:char="F060"/>
            </w:r>
            <w:r w:rsidRPr="005F7685">
              <w:rPr>
                <w:rFonts w:ascii="Times New Roman" w:hAnsi="Times New Roman"/>
                <w:bCs/>
                <w:color w:val="000000"/>
                <w:sz w:val="20"/>
                <w:szCs w:val="20"/>
              </w:rPr>
              <w:t>Türkçe Dersi “Görsel Okuma ve Görsel Sunu” öğrenme alanı Görsel Okuma (Kazanım 2)</w:t>
            </w:r>
          </w:p>
        </w:tc>
        <w:tc>
          <w:tcPr>
            <w:tcW w:w="1650" w:type="dxa"/>
          </w:tcPr>
          <w:p w:rsidR="001D0214" w:rsidRPr="005F7685" w:rsidRDefault="001D0214" w:rsidP="00C133BC">
            <w:pPr>
              <w:rPr>
                <w:rFonts w:ascii="Times New Roman" w:hAnsi="Times New Roman"/>
                <w:sz w:val="20"/>
                <w:szCs w:val="20"/>
              </w:rPr>
            </w:pPr>
          </w:p>
          <w:p w:rsidR="001D0214" w:rsidRPr="005F7685" w:rsidRDefault="001D0214" w:rsidP="00C133BC">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C133BC">
            <w:pPr>
              <w:rPr>
                <w:rFonts w:ascii="Times New Roman" w:hAnsi="Times New Roman"/>
                <w:sz w:val="20"/>
                <w:szCs w:val="20"/>
              </w:rPr>
            </w:pPr>
          </w:p>
          <w:p w:rsidR="001D0214" w:rsidRPr="005F7685" w:rsidRDefault="001D0214" w:rsidP="00C133BC">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C133BC">
            <w:pPr>
              <w:rPr>
                <w:rFonts w:ascii="Times New Roman" w:hAnsi="Times New Roman"/>
                <w:sz w:val="20"/>
                <w:szCs w:val="20"/>
              </w:rPr>
            </w:pPr>
          </w:p>
          <w:p w:rsidR="001D0214" w:rsidRPr="005F7685" w:rsidRDefault="001D0214" w:rsidP="00C133BC">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C133BC">
            <w:pPr>
              <w:rPr>
                <w:rFonts w:ascii="Times New Roman" w:hAnsi="Times New Roman"/>
                <w:sz w:val="20"/>
                <w:szCs w:val="20"/>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tc>
        <w:tc>
          <w:tcPr>
            <w:tcW w:w="1430" w:type="dxa"/>
          </w:tcPr>
          <w:p w:rsidR="001D0214" w:rsidRDefault="001D0214" w:rsidP="005F7685">
            <w:pPr>
              <w:pStyle w:val="NormalWeb"/>
              <w:spacing w:before="0" w:beforeAutospacing="0" w:after="0" w:afterAutospacing="0"/>
            </w:pPr>
            <w:r w:rsidRPr="005F7685">
              <w:rPr>
                <w:sz w:val="20"/>
                <w:szCs w:val="20"/>
              </w:rPr>
              <w:t>1 – Soru-Yanıt</w:t>
            </w:r>
          </w:p>
          <w:p w:rsidR="001D0214" w:rsidRDefault="001D0214" w:rsidP="005F7685">
            <w:pPr>
              <w:pStyle w:val="NormalWeb"/>
              <w:spacing w:before="0" w:beforeAutospacing="0" w:after="0" w:afterAutospacing="0"/>
            </w:pPr>
            <w:r w:rsidRPr="005F7685">
              <w:rPr>
                <w:sz w:val="20"/>
                <w:szCs w:val="20"/>
              </w:rPr>
              <w:t>2 – Beyin Fırtınası</w:t>
            </w:r>
          </w:p>
          <w:p w:rsidR="001D0214" w:rsidRDefault="001D0214" w:rsidP="005F7685">
            <w:pPr>
              <w:pStyle w:val="NormalWeb"/>
              <w:spacing w:before="0" w:beforeAutospacing="0" w:after="0" w:afterAutospacing="0"/>
            </w:pPr>
            <w:r w:rsidRPr="005F7685">
              <w:rPr>
                <w:sz w:val="20"/>
                <w:szCs w:val="20"/>
              </w:rPr>
              <w:t>3 – Anlatım</w:t>
            </w:r>
          </w:p>
          <w:p w:rsidR="001D0214" w:rsidRDefault="001D0214" w:rsidP="005F7685">
            <w:pPr>
              <w:pStyle w:val="NormalWeb"/>
              <w:spacing w:before="0" w:beforeAutospacing="0" w:after="0" w:afterAutospacing="0"/>
            </w:pPr>
            <w:r w:rsidRPr="005F7685">
              <w:rPr>
                <w:sz w:val="20"/>
                <w:szCs w:val="20"/>
              </w:rPr>
              <w:t>4 – Alıştırmalar</w:t>
            </w:r>
          </w:p>
          <w:p w:rsidR="001D0214" w:rsidRDefault="001D0214" w:rsidP="005F7685">
            <w:pPr>
              <w:pStyle w:val="NormalWeb"/>
              <w:spacing w:before="0" w:beforeAutospacing="0" w:after="0" w:afterAutospacing="0"/>
            </w:pPr>
            <w:r w:rsidRPr="005F7685">
              <w:rPr>
                <w:sz w:val="20"/>
                <w:szCs w:val="20"/>
              </w:rPr>
              <w:t xml:space="preserve">5 – Grup </w:t>
            </w:r>
          </w:p>
          <w:p w:rsidR="001D0214" w:rsidRDefault="001D0214" w:rsidP="005F7685">
            <w:pPr>
              <w:pStyle w:val="NormalWeb"/>
              <w:spacing w:before="0" w:beforeAutospacing="0" w:after="0" w:afterAutospacing="0"/>
            </w:pPr>
            <w:r w:rsidRPr="005F7685">
              <w:rPr>
                <w:sz w:val="20"/>
                <w:szCs w:val="20"/>
              </w:rPr>
              <w:t>       Tartışması</w:t>
            </w:r>
          </w:p>
          <w:p w:rsidR="001D0214" w:rsidRDefault="001D0214" w:rsidP="005F7685">
            <w:pPr>
              <w:pStyle w:val="NormalWeb"/>
              <w:spacing w:before="0" w:beforeAutospacing="0" w:after="0" w:afterAutospacing="0"/>
            </w:pPr>
            <w:r w:rsidRPr="005F7685">
              <w:rPr>
                <w:sz w:val="20"/>
                <w:szCs w:val="20"/>
              </w:rPr>
              <w:t>6 – Gösteri</w:t>
            </w:r>
          </w:p>
          <w:p w:rsidR="001D0214" w:rsidRDefault="001D0214" w:rsidP="005F7685">
            <w:pPr>
              <w:pStyle w:val="NormalWeb"/>
              <w:spacing w:before="0" w:beforeAutospacing="0" w:after="0" w:afterAutospacing="0"/>
            </w:pPr>
            <w:r w:rsidRPr="005F7685">
              <w:rPr>
                <w:sz w:val="20"/>
                <w:szCs w:val="20"/>
              </w:rPr>
              <w:t>7 – Rol Yapma</w:t>
            </w:r>
          </w:p>
          <w:p w:rsidR="001D0214" w:rsidRDefault="001D0214" w:rsidP="005F7685">
            <w:pPr>
              <w:pStyle w:val="NormalWeb"/>
              <w:spacing w:before="0" w:beforeAutospacing="0" w:after="0" w:afterAutospacing="0"/>
            </w:pPr>
            <w:r w:rsidRPr="005F7685">
              <w:rPr>
                <w:sz w:val="20"/>
                <w:szCs w:val="20"/>
              </w:rPr>
              <w:t xml:space="preserve">8 – Problem </w:t>
            </w:r>
          </w:p>
          <w:p w:rsidR="001D0214" w:rsidRDefault="001D0214" w:rsidP="005F7685">
            <w:pPr>
              <w:pStyle w:val="NormalWeb"/>
              <w:spacing w:before="0" w:beforeAutospacing="0" w:after="0" w:afterAutospacing="0"/>
            </w:pPr>
            <w:r w:rsidRPr="005F7685">
              <w:rPr>
                <w:sz w:val="20"/>
                <w:szCs w:val="20"/>
              </w:rPr>
              <w:t>       Çözme</w:t>
            </w:r>
          </w:p>
          <w:p w:rsidR="001D0214" w:rsidRDefault="001D0214" w:rsidP="005F7685">
            <w:pPr>
              <w:pStyle w:val="NormalWeb"/>
              <w:spacing w:before="0" w:beforeAutospacing="0" w:after="0" w:afterAutospacing="0"/>
            </w:pPr>
            <w:r w:rsidRPr="005F7685">
              <w:rPr>
                <w:sz w:val="20"/>
                <w:szCs w:val="20"/>
              </w:rPr>
              <w:t xml:space="preserve">9 – Buluş Yoluyla </w:t>
            </w:r>
          </w:p>
          <w:p w:rsidR="001D0214" w:rsidRDefault="001D0214" w:rsidP="005F7685">
            <w:pPr>
              <w:pStyle w:val="NormalWeb"/>
              <w:spacing w:before="0" w:beforeAutospacing="0" w:after="0" w:afterAutospacing="0"/>
            </w:pPr>
            <w:r w:rsidRPr="005F7685">
              <w:rPr>
                <w:sz w:val="20"/>
                <w:szCs w:val="20"/>
              </w:rPr>
              <w:t>       Öğretim</w:t>
            </w:r>
          </w:p>
          <w:p w:rsidR="001D0214" w:rsidRPr="005F7685" w:rsidRDefault="001D0214" w:rsidP="005F7685">
            <w:pPr>
              <w:jc w:val="center"/>
              <w:rPr>
                <w:rFonts w:ascii="Times New Roman" w:hAnsi="Times New Roman"/>
                <w:sz w:val="22"/>
              </w:rPr>
            </w:pPr>
          </w:p>
        </w:tc>
        <w:tc>
          <w:tcPr>
            <w:tcW w:w="1986" w:type="dxa"/>
          </w:tcPr>
          <w:p w:rsidR="001D0214" w:rsidRPr="005F7685" w:rsidRDefault="001D0214" w:rsidP="0029153A">
            <w:pPr>
              <w:rPr>
                <w:rFonts w:ascii="Times New Roman" w:hAnsi="Times New Roman"/>
                <w:sz w:val="22"/>
              </w:rPr>
            </w:pPr>
          </w:p>
          <w:p w:rsidR="001D0214" w:rsidRPr="005F7685" w:rsidRDefault="001D0214" w:rsidP="0029153A">
            <w:pPr>
              <w:rPr>
                <w:rFonts w:ascii="Times New Roman" w:hAnsi="Times New Roman"/>
                <w:sz w:val="22"/>
              </w:rPr>
            </w:pPr>
          </w:p>
          <w:p w:rsidR="001D0214" w:rsidRPr="005F7685" w:rsidRDefault="001D0214" w:rsidP="0029153A">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29153A">
            <w:pPr>
              <w:rPr>
                <w:rFonts w:ascii="Times-Roman" w:hAnsi="Times-Roman" w:cs="Times-Roman"/>
                <w:color w:val="000000"/>
                <w:szCs w:val="16"/>
              </w:rPr>
            </w:pPr>
          </w:p>
          <w:p w:rsidR="001D0214" w:rsidRPr="005F7685" w:rsidRDefault="001D0214" w:rsidP="0029153A">
            <w:pPr>
              <w:rPr>
                <w:rFonts w:ascii="Times New Roman" w:hAnsi="Times New Roman"/>
                <w:sz w:val="22"/>
              </w:rPr>
            </w:pPr>
          </w:p>
        </w:tc>
      </w:tr>
    </w:tbl>
    <w:p w:rsidR="001D0214" w:rsidRDefault="001D0214"/>
    <w:p w:rsidR="001D0214" w:rsidRDefault="001D0214"/>
    <w:p w:rsidR="001D0214" w:rsidRDefault="001D0214"/>
    <w:p w:rsidR="001D0214" w:rsidRDefault="001D0214"/>
    <w:p w:rsidR="001D0214" w:rsidRDefault="001D0214"/>
    <w:p w:rsidR="001D0214" w:rsidRDefault="001D0214"/>
    <w:p w:rsidR="001D0214" w:rsidRDefault="001D0214"/>
    <w:p w:rsidR="001D0214" w:rsidRDefault="001D02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440"/>
        <w:gridCol w:w="330"/>
        <w:gridCol w:w="1540"/>
        <w:gridCol w:w="6050"/>
        <w:gridCol w:w="1980"/>
        <w:gridCol w:w="1650"/>
        <w:gridCol w:w="1430"/>
        <w:gridCol w:w="1986"/>
      </w:tblGrid>
      <w:tr w:rsidR="001D0214" w:rsidTr="005F7685">
        <w:trPr>
          <w:cantSplit/>
          <w:trHeight w:val="827"/>
        </w:trPr>
        <w:tc>
          <w:tcPr>
            <w:tcW w:w="438"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AY</w:t>
            </w:r>
          </w:p>
        </w:tc>
        <w:tc>
          <w:tcPr>
            <w:tcW w:w="440"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HAFTA</w:t>
            </w:r>
          </w:p>
        </w:tc>
        <w:tc>
          <w:tcPr>
            <w:tcW w:w="330" w:type="dxa"/>
            <w:textDirection w:val="btLr"/>
          </w:tcPr>
          <w:p w:rsidR="001D0214" w:rsidRPr="005F7685" w:rsidRDefault="001D0214" w:rsidP="005F7685">
            <w:pPr>
              <w:tabs>
                <w:tab w:val="left" w:pos="1455"/>
              </w:tabs>
              <w:ind w:left="113" w:right="113"/>
              <w:rPr>
                <w:rFonts w:ascii="Times New Roman" w:hAnsi="Times New Roman"/>
                <w:b/>
                <w:szCs w:val="16"/>
              </w:rPr>
            </w:pPr>
            <w:r w:rsidRPr="005F7685">
              <w:rPr>
                <w:rFonts w:ascii="Times New Roman" w:hAnsi="Times New Roman"/>
                <w:b/>
                <w:szCs w:val="16"/>
              </w:rPr>
              <w:t>SAAT</w:t>
            </w:r>
          </w:p>
        </w:tc>
        <w:tc>
          <w:tcPr>
            <w:tcW w:w="154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ÖĞRENME ALANI  /</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ALT ÖĞRENME ALANI</w:t>
            </w:r>
          </w:p>
        </w:tc>
        <w:tc>
          <w:tcPr>
            <w:tcW w:w="605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bCs/>
                <w:color w:val="000000"/>
                <w:szCs w:val="16"/>
              </w:rPr>
              <w:t>KAZANIMLAR</w:t>
            </w:r>
          </w:p>
          <w:p w:rsidR="001D0214" w:rsidRPr="005F7685" w:rsidRDefault="001D0214" w:rsidP="005F7685">
            <w:pPr>
              <w:jc w:val="center"/>
              <w:rPr>
                <w:rFonts w:ascii="Times New Roman" w:hAnsi="Times New Roman"/>
                <w:szCs w:val="16"/>
              </w:rPr>
            </w:pPr>
            <w:r w:rsidRPr="005F7685">
              <w:rPr>
                <w:rFonts w:ascii="Times New Roman" w:hAnsi="Times New Roman"/>
                <w:b/>
                <w:szCs w:val="16"/>
              </w:rPr>
              <w:t>ETKİNLİK ÖRNEKLERİ AÇIKLAMALAR</w:t>
            </w:r>
          </w:p>
        </w:tc>
        <w:tc>
          <w:tcPr>
            <w:tcW w:w="1980" w:type="dxa"/>
            <w:vAlign w:val="center"/>
          </w:tcPr>
          <w:p w:rsidR="001D0214" w:rsidRPr="005F7685" w:rsidRDefault="001D0214" w:rsidP="005F7685">
            <w:pPr>
              <w:jc w:val="center"/>
              <w:rPr>
                <w:rFonts w:ascii="Times New Roman" w:hAnsi="Times New Roman"/>
                <w:szCs w:val="16"/>
              </w:rPr>
            </w:pPr>
            <w:r w:rsidRPr="005F7685">
              <w:rPr>
                <w:rFonts w:ascii="Times New Roman" w:hAnsi="Times New Roman"/>
                <w:b/>
                <w:szCs w:val="16"/>
              </w:rPr>
              <w:t>ARA DİSİPLİNLERLE DERS İÇİ VE DİĞER DERSLERLE İLİŞKİLENDİRME</w:t>
            </w:r>
          </w:p>
        </w:tc>
        <w:tc>
          <w:tcPr>
            <w:tcW w:w="165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ARAÇ-GEREÇ</w:t>
            </w:r>
          </w:p>
        </w:tc>
        <w:tc>
          <w:tcPr>
            <w:tcW w:w="1430" w:type="dxa"/>
            <w:vAlign w:val="center"/>
          </w:tcPr>
          <w:p w:rsidR="001D0214" w:rsidRPr="005F7685" w:rsidRDefault="001D0214" w:rsidP="005F7685">
            <w:pPr>
              <w:jc w:val="center"/>
              <w:rPr>
                <w:rFonts w:ascii="Times New Roman" w:hAnsi="Times New Roman"/>
                <w:b/>
                <w:szCs w:val="16"/>
              </w:rPr>
            </w:pPr>
            <w:r w:rsidRPr="005F7685">
              <w:rPr>
                <w:rFonts w:ascii="Times New Roman" w:hAnsi="Times New Roman"/>
                <w:b/>
                <w:szCs w:val="16"/>
              </w:rPr>
              <w:t>YÖNTEM VE TEKNİKLER</w:t>
            </w:r>
          </w:p>
        </w:tc>
        <w:tc>
          <w:tcPr>
            <w:tcW w:w="1986" w:type="dxa"/>
          </w:tcPr>
          <w:p w:rsidR="001D0214" w:rsidRPr="005F7685" w:rsidRDefault="001D0214" w:rsidP="005F7685">
            <w:pPr>
              <w:tabs>
                <w:tab w:val="left" w:pos="1455"/>
              </w:tabs>
              <w:rPr>
                <w:rFonts w:ascii="Times New Roman" w:hAnsi="Times New Roman"/>
                <w:b/>
                <w:szCs w:val="16"/>
              </w:rPr>
            </w:pPr>
          </w:p>
          <w:p w:rsidR="001D0214" w:rsidRPr="005F7685" w:rsidRDefault="001D0214" w:rsidP="005F7685">
            <w:pPr>
              <w:tabs>
                <w:tab w:val="left" w:pos="1455"/>
              </w:tabs>
              <w:rPr>
                <w:rFonts w:ascii="Times New Roman" w:hAnsi="Times New Roman"/>
                <w:szCs w:val="16"/>
              </w:rPr>
            </w:pPr>
            <w:r w:rsidRPr="005F7685">
              <w:rPr>
                <w:rFonts w:ascii="Times New Roman" w:hAnsi="Times New Roman"/>
                <w:b/>
                <w:szCs w:val="16"/>
              </w:rPr>
              <w:t>ÖLÇME VE DEĞERLENDİRME</w:t>
            </w:r>
          </w:p>
        </w:tc>
      </w:tr>
      <w:tr w:rsidR="001D0214" w:rsidRPr="005F7685" w:rsidTr="005E4780">
        <w:trPr>
          <w:trHeight w:val="4186"/>
        </w:trPr>
        <w:tc>
          <w:tcPr>
            <w:tcW w:w="438" w:type="dxa"/>
            <w:vMerge w:val="restart"/>
            <w:textDirection w:val="btLr"/>
          </w:tcPr>
          <w:p w:rsidR="001D0214" w:rsidRPr="005F7685" w:rsidRDefault="001D0214" w:rsidP="005F7685">
            <w:pPr>
              <w:tabs>
                <w:tab w:val="left" w:pos="1455"/>
              </w:tabs>
              <w:ind w:left="113" w:right="113"/>
              <w:jc w:val="center"/>
              <w:rPr>
                <w:rFonts w:ascii="Times New Roman" w:hAnsi="Times New Roman"/>
                <w:b/>
                <w:sz w:val="22"/>
              </w:rPr>
            </w:pPr>
            <w:r>
              <w:rPr>
                <w:rFonts w:ascii="Times New Roman" w:hAnsi="Times New Roman"/>
                <w:b/>
                <w:sz w:val="22"/>
                <w:szCs w:val="22"/>
              </w:rPr>
              <w:t>HAZİRAN</w:t>
            </w:r>
          </w:p>
        </w:tc>
        <w:tc>
          <w:tcPr>
            <w:tcW w:w="440" w:type="dxa"/>
            <w:textDirection w:val="btLr"/>
          </w:tcPr>
          <w:p w:rsidR="001D0214" w:rsidRPr="005F7685" w:rsidRDefault="001D0214" w:rsidP="005F7685">
            <w:pPr>
              <w:tabs>
                <w:tab w:val="left" w:pos="1455"/>
              </w:tabs>
              <w:ind w:left="113" w:right="113"/>
              <w:jc w:val="center"/>
              <w:rPr>
                <w:rFonts w:ascii="Times New Roman" w:hAnsi="Times New Roman"/>
                <w:sz w:val="20"/>
                <w:szCs w:val="20"/>
              </w:rPr>
            </w:pPr>
            <w:r>
              <w:rPr>
                <w:rFonts w:ascii="Times New Roman" w:hAnsi="Times New Roman"/>
                <w:sz w:val="20"/>
                <w:szCs w:val="20"/>
              </w:rPr>
              <w:t>35</w:t>
            </w:r>
            <w:r w:rsidRPr="005F7685">
              <w:rPr>
                <w:rFonts w:ascii="Times New Roman" w:hAnsi="Times New Roman"/>
                <w:sz w:val="20"/>
                <w:szCs w:val="20"/>
              </w:rPr>
              <w:t xml:space="preserve">.Hafta  </w:t>
            </w:r>
            <w:r>
              <w:rPr>
                <w:rFonts w:ascii="Times New Roman" w:hAnsi="Times New Roman"/>
                <w:sz w:val="20"/>
                <w:szCs w:val="20"/>
              </w:rPr>
              <w:t>6-10 Haziran</w:t>
            </w:r>
          </w:p>
          <w:p w:rsidR="001D0214" w:rsidRPr="005F7685" w:rsidRDefault="001D0214" w:rsidP="005F7685">
            <w:pPr>
              <w:ind w:left="113" w:right="113"/>
              <w:rPr>
                <w:rFonts w:ascii="Times New Roman" w:hAnsi="Times New Roman"/>
                <w:sz w:val="22"/>
              </w:rPr>
            </w:pPr>
          </w:p>
        </w:tc>
        <w:tc>
          <w:tcPr>
            <w:tcW w:w="330" w:type="dxa"/>
          </w:tcPr>
          <w:p w:rsidR="001D0214" w:rsidRDefault="001D0214" w:rsidP="0029153A">
            <w:pPr>
              <w:rPr>
                <w:rFonts w:ascii="Times New Roman" w:hAnsi="Times New Roman"/>
                <w:sz w:val="22"/>
              </w:rPr>
            </w:pPr>
          </w:p>
          <w:p w:rsidR="001D0214" w:rsidRDefault="001D0214" w:rsidP="0029153A">
            <w:pPr>
              <w:rPr>
                <w:rFonts w:ascii="Times New Roman" w:hAnsi="Times New Roman"/>
                <w:sz w:val="22"/>
              </w:rPr>
            </w:pPr>
          </w:p>
          <w:p w:rsidR="001D0214" w:rsidRDefault="001D0214" w:rsidP="0029153A">
            <w:pPr>
              <w:rPr>
                <w:rFonts w:ascii="Times New Roman" w:hAnsi="Times New Roman"/>
                <w:sz w:val="22"/>
              </w:rPr>
            </w:pPr>
          </w:p>
          <w:p w:rsidR="001D0214" w:rsidRDefault="001D0214" w:rsidP="0029153A">
            <w:pPr>
              <w:rPr>
                <w:rFonts w:ascii="Times New Roman" w:hAnsi="Times New Roman"/>
                <w:sz w:val="22"/>
              </w:rPr>
            </w:pPr>
          </w:p>
          <w:p w:rsidR="001D0214" w:rsidRDefault="001D0214" w:rsidP="0029153A">
            <w:pPr>
              <w:rPr>
                <w:rFonts w:ascii="Times New Roman" w:hAnsi="Times New Roman"/>
                <w:sz w:val="22"/>
              </w:rPr>
            </w:pPr>
          </w:p>
          <w:p w:rsidR="001D0214" w:rsidRDefault="001D0214" w:rsidP="0029153A">
            <w:pPr>
              <w:rPr>
                <w:rFonts w:ascii="Times New Roman" w:hAnsi="Times New Roman"/>
                <w:sz w:val="22"/>
              </w:rPr>
            </w:pPr>
          </w:p>
          <w:p w:rsidR="001D0214" w:rsidRPr="005F7685" w:rsidRDefault="001D0214" w:rsidP="0029153A">
            <w:pPr>
              <w:rPr>
                <w:rFonts w:ascii="Times New Roman" w:hAnsi="Times New Roman"/>
                <w:sz w:val="22"/>
              </w:rPr>
            </w:pPr>
            <w:r>
              <w:rPr>
                <w:rFonts w:ascii="Times New Roman" w:hAnsi="Times New Roman"/>
                <w:sz w:val="22"/>
                <w:szCs w:val="22"/>
              </w:rPr>
              <w:t>5</w:t>
            </w:r>
          </w:p>
        </w:tc>
        <w:tc>
          <w:tcPr>
            <w:tcW w:w="1540" w:type="dxa"/>
          </w:tcPr>
          <w:p w:rsidR="001D0214" w:rsidRPr="005F7685" w:rsidRDefault="001D0214" w:rsidP="001A624B">
            <w:pPr>
              <w:rPr>
                <w:rFonts w:ascii="Times New Roman" w:hAnsi="Times New Roman"/>
                <w:sz w:val="20"/>
                <w:szCs w:val="20"/>
              </w:rPr>
            </w:pPr>
          </w:p>
          <w:p w:rsidR="001D0214" w:rsidRPr="005F7685" w:rsidRDefault="001D0214" w:rsidP="001A624B">
            <w:pPr>
              <w:rPr>
                <w:rFonts w:ascii="Times New Roman" w:hAnsi="Times New Roman"/>
                <w:sz w:val="20"/>
                <w:szCs w:val="20"/>
              </w:rPr>
            </w:pPr>
            <w:r w:rsidRPr="005F7685">
              <w:rPr>
                <w:rFonts w:ascii="Times New Roman" w:hAnsi="Times New Roman"/>
                <w:sz w:val="20"/>
                <w:szCs w:val="20"/>
              </w:rPr>
              <w:t>VERİ</w:t>
            </w:r>
          </w:p>
          <w:p w:rsidR="001D0214" w:rsidRPr="005F7685" w:rsidRDefault="001D0214" w:rsidP="001A624B">
            <w:pPr>
              <w:rPr>
                <w:rFonts w:ascii="Times New Roman" w:hAnsi="Times New Roman"/>
                <w:sz w:val="20"/>
                <w:szCs w:val="20"/>
              </w:rPr>
            </w:pPr>
            <w:r w:rsidRPr="005F7685">
              <w:rPr>
                <w:rFonts w:ascii="Times New Roman" w:hAnsi="Times New Roman"/>
                <w:sz w:val="20"/>
                <w:szCs w:val="20"/>
              </w:rPr>
              <w:t>Tablo</w:t>
            </w:r>
          </w:p>
        </w:tc>
        <w:tc>
          <w:tcPr>
            <w:tcW w:w="6050" w:type="dxa"/>
          </w:tcPr>
          <w:p w:rsidR="001D0214" w:rsidRPr="005F7685" w:rsidRDefault="001D0214" w:rsidP="001A624B">
            <w:pPr>
              <w:rPr>
                <w:rFonts w:ascii="Times New Roman" w:hAnsi="Times New Roman"/>
                <w:color w:val="000000"/>
                <w:szCs w:val="16"/>
              </w:rPr>
            </w:pPr>
          </w:p>
          <w:p w:rsidR="001D0214" w:rsidRPr="005F7685" w:rsidRDefault="001D0214" w:rsidP="001A624B">
            <w:pPr>
              <w:rPr>
                <w:rFonts w:ascii="Times New Roman" w:hAnsi="Times New Roman"/>
                <w:color w:val="000000"/>
                <w:sz w:val="20"/>
                <w:szCs w:val="20"/>
              </w:rPr>
            </w:pPr>
            <w:r w:rsidRPr="005F7685">
              <w:rPr>
                <w:rFonts w:ascii="Times New Roman" w:hAnsi="Times New Roman"/>
                <w:color w:val="000000"/>
                <w:sz w:val="20"/>
                <w:szCs w:val="20"/>
              </w:rPr>
              <w:t>1. Veriyi tablo şeklinde düzenler.</w:t>
            </w:r>
          </w:p>
          <w:p w:rsidR="001D0214" w:rsidRPr="005F7685" w:rsidRDefault="001D0214" w:rsidP="001A624B">
            <w:pPr>
              <w:rPr>
                <w:rFonts w:ascii="Times New Roman" w:hAnsi="Times New Roman"/>
                <w:sz w:val="20"/>
                <w:szCs w:val="20"/>
              </w:rPr>
            </w:pPr>
          </w:p>
          <w:p w:rsidR="001D0214" w:rsidRPr="005F7685" w:rsidRDefault="001D0214" w:rsidP="001A624B">
            <w:pPr>
              <w:rPr>
                <w:bCs/>
                <w:sz w:val="18"/>
                <w:szCs w:val="18"/>
              </w:rPr>
            </w:pPr>
            <w:r w:rsidRPr="005F7685">
              <w:rPr>
                <w:rFonts w:ascii="Verdana" w:hAnsi="Verdana"/>
                <w:b/>
                <w:sz w:val="18"/>
                <w:szCs w:val="18"/>
              </w:rPr>
              <w:sym w:font="Webdings" w:char="F048"/>
            </w:r>
            <w:r w:rsidRPr="005F7685">
              <w:rPr>
                <w:rFonts w:ascii="Times New Roman" w:hAnsi="Times New Roman"/>
                <w:sz w:val="20"/>
                <w:szCs w:val="20"/>
              </w:rPr>
              <w:t>Boyanacak sınıf panosunun</w:t>
            </w:r>
            <w:r w:rsidRPr="005F7685">
              <w:rPr>
                <w:rFonts w:ascii="Times New Roman" w:hAnsi="Times New Roman"/>
                <w:bCs/>
                <w:sz w:val="20"/>
                <w:szCs w:val="20"/>
              </w:rPr>
              <w:t xml:space="preserve"> rengine karar vermek için sınıfta oylama yapılır ve bu veriler tablo hâline getirtilir.</w:t>
            </w:r>
          </w:p>
          <w:p w:rsidR="001D0214" w:rsidRPr="005F7685" w:rsidRDefault="001D0214" w:rsidP="001A624B">
            <w:pPr>
              <w:rPr>
                <w:sz w:val="18"/>
                <w:szCs w:val="18"/>
              </w:rPr>
            </w:pPr>
          </w:p>
          <w:p w:rsidR="001D0214" w:rsidRPr="005F7685" w:rsidRDefault="001D0214" w:rsidP="001A624B">
            <w:pPr>
              <w:rPr>
                <w:rFonts w:ascii="Times New Roman" w:hAnsi="Times New Roman"/>
                <w:sz w:val="20"/>
                <w:szCs w:val="20"/>
              </w:rPr>
            </w:pPr>
            <w:r w:rsidRPr="005F7685">
              <w:rPr>
                <w:rFonts w:ascii="Times New Roman" w:hAnsi="Times New Roman"/>
                <w:sz w:val="20"/>
                <w:szCs w:val="20"/>
              </w:rPr>
              <w:t xml:space="preserve">  Tablo: Pano İçin Renk Tercihleri</w:t>
            </w:r>
          </w:p>
          <w:p w:rsidR="001D0214" w:rsidRPr="005F7685" w:rsidRDefault="001D0214" w:rsidP="001A624B">
            <w:pPr>
              <w:framePr w:hSpace="141" w:wrap="around" w:vAnchor="text" w:hAnchor="margin" w:xAlign="center" w:y="170"/>
              <w:jc w:val="both"/>
              <w:rPr>
                <w:color w:val="000000"/>
                <w:sz w:val="18"/>
                <w:szCs w:val="18"/>
              </w:rPr>
            </w:pPr>
          </w:p>
          <w:p w:rsidR="001D0214" w:rsidRPr="005F7685" w:rsidRDefault="001D0214" w:rsidP="001A624B">
            <w:pPr>
              <w:rPr>
                <w:sz w:val="32"/>
                <w:szCs w:val="32"/>
              </w:rPr>
            </w:pPr>
          </w:p>
          <w:tbl>
            <w:tblPr>
              <w:tblpPr w:leftFromText="141" w:rightFromText="141" w:vertAnchor="text" w:horzAnchor="page" w:tblpX="838" w:tblpY="-2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736"/>
              <w:gridCol w:w="1162"/>
            </w:tblGrid>
            <w:tr w:rsidR="001D0214" w:rsidTr="001A624B">
              <w:trPr>
                <w:trHeight w:val="245"/>
              </w:trPr>
              <w:tc>
                <w:tcPr>
                  <w:tcW w:w="1736" w:type="dxa"/>
                  <w:tcBorders>
                    <w:top w:val="single" w:sz="4" w:space="0" w:color="auto"/>
                    <w:left w:val="single" w:sz="4" w:space="0" w:color="auto"/>
                    <w:bottom w:val="single" w:sz="12" w:space="0" w:color="auto"/>
                    <w:right w:val="single" w:sz="4" w:space="0" w:color="auto"/>
                  </w:tcBorders>
                </w:tcPr>
                <w:p w:rsidR="001D0214" w:rsidRDefault="001D0214" w:rsidP="001A624B">
                  <w:pPr>
                    <w:jc w:val="center"/>
                    <w:rPr>
                      <w:b/>
                      <w:bCs/>
                      <w:sz w:val="20"/>
                      <w:szCs w:val="20"/>
                    </w:rPr>
                  </w:pPr>
                  <w:r>
                    <w:rPr>
                      <w:b/>
                      <w:bCs/>
                      <w:sz w:val="20"/>
                      <w:szCs w:val="20"/>
                    </w:rPr>
                    <w:t>Renk</w:t>
                  </w:r>
                </w:p>
              </w:tc>
              <w:tc>
                <w:tcPr>
                  <w:tcW w:w="1162" w:type="dxa"/>
                  <w:tcBorders>
                    <w:top w:val="single" w:sz="4" w:space="0" w:color="auto"/>
                    <w:left w:val="single" w:sz="4" w:space="0" w:color="auto"/>
                    <w:bottom w:val="single" w:sz="12" w:space="0" w:color="auto"/>
                    <w:right w:val="single" w:sz="4" w:space="0" w:color="auto"/>
                  </w:tcBorders>
                </w:tcPr>
                <w:p w:rsidR="001D0214" w:rsidRDefault="001D0214" w:rsidP="001A624B">
                  <w:pPr>
                    <w:jc w:val="center"/>
                    <w:rPr>
                      <w:b/>
                      <w:bCs/>
                      <w:sz w:val="20"/>
                      <w:szCs w:val="20"/>
                    </w:rPr>
                  </w:pPr>
                  <w:r>
                    <w:rPr>
                      <w:b/>
                      <w:bCs/>
                      <w:sz w:val="20"/>
                      <w:szCs w:val="20"/>
                    </w:rPr>
                    <w:t>Kişi sayısı</w:t>
                  </w:r>
                </w:p>
              </w:tc>
            </w:tr>
            <w:tr w:rsidR="001D0214" w:rsidTr="001A624B">
              <w:trPr>
                <w:trHeight w:val="264"/>
              </w:trPr>
              <w:tc>
                <w:tcPr>
                  <w:tcW w:w="1736" w:type="dxa"/>
                  <w:tcBorders>
                    <w:top w:val="single" w:sz="12" w:space="0" w:color="auto"/>
                    <w:left w:val="single" w:sz="4" w:space="0" w:color="auto"/>
                    <w:bottom w:val="single" w:sz="4" w:space="0" w:color="auto"/>
                    <w:right w:val="single" w:sz="4" w:space="0" w:color="auto"/>
                  </w:tcBorders>
                </w:tcPr>
                <w:p w:rsidR="001D0214" w:rsidRDefault="001D0214" w:rsidP="001A624B">
                  <w:pPr>
                    <w:ind w:firstLine="432"/>
                    <w:rPr>
                      <w:sz w:val="20"/>
                      <w:szCs w:val="20"/>
                    </w:rPr>
                  </w:pPr>
                  <w:r>
                    <w:rPr>
                      <w:sz w:val="20"/>
                      <w:szCs w:val="20"/>
                    </w:rPr>
                    <w:t>Yeşil</w:t>
                  </w:r>
                </w:p>
              </w:tc>
              <w:tc>
                <w:tcPr>
                  <w:tcW w:w="1162" w:type="dxa"/>
                  <w:tcBorders>
                    <w:top w:val="single" w:sz="12" w:space="0" w:color="auto"/>
                    <w:left w:val="single" w:sz="4" w:space="0" w:color="auto"/>
                    <w:bottom w:val="single" w:sz="4" w:space="0" w:color="auto"/>
                    <w:right w:val="single" w:sz="4" w:space="0" w:color="auto"/>
                  </w:tcBorders>
                </w:tcPr>
                <w:p w:rsidR="001D0214" w:rsidRDefault="001D0214" w:rsidP="001A624B">
                  <w:pPr>
                    <w:jc w:val="center"/>
                    <w:rPr>
                      <w:sz w:val="20"/>
                      <w:szCs w:val="20"/>
                    </w:rPr>
                  </w:pPr>
                  <w:r>
                    <w:rPr>
                      <w:sz w:val="20"/>
                      <w:szCs w:val="20"/>
                    </w:rPr>
                    <w:t xml:space="preserve">  5</w:t>
                  </w:r>
                </w:p>
              </w:tc>
            </w:tr>
            <w:tr w:rsidR="001D0214" w:rsidTr="001A624B">
              <w:trPr>
                <w:trHeight w:val="245"/>
              </w:trPr>
              <w:tc>
                <w:tcPr>
                  <w:tcW w:w="1736" w:type="dxa"/>
                  <w:tcBorders>
                    <w:top w:val="single" w:sz="4" w:space="0" w:color="auto"/>
                    <w:left w:val="single" w:sz="4" w:space="0" w:color="auto"/>
                    <w:bottom w:val="single" w:sz="4" w:space="0" w:color="auto"/>
                    <w:right w:val="single" w:sz="4" w:space="0" w:color="auto"/>
                  </w:tcBorders>
                </w:tcPr>
                <w:p w:rsidR="001D0214" w:rsidRDefault="001D0214" w:rsidP="001A624B">
                  <w:pPr>
                    <w:ind w:firstLine="432"/>
                    <w:rPr>
                      <w:sz w:val="20"/>
                      <w:szCs w:val="20"/>
                    </w:rPr>
                  </w:pPr>
                  <w:r>
                    <w:rPr>
                      <w:sz w:val="20"/>
                      <w:szCs w:val="20"/>
                    </w:rPr>
                    <w:t>Kırmızı</w:t>
                  </w:r>
                </w:p>
              </w:tc>
              <w:tc>
                <w:tcPr>
                  <w:tcW w:w="1162" w:type="dxa"/>
                  <w:tcBorders>
                    <w:top w:val="single" w:sz="4" w:space="0" w:color="auto"/>
                    <w:left w:val="single" w:sz="4" w:space="0" w:color="auto"/>
                    <w:bottom w:val="single" w:sz="4" w:space="0" w:color="auto"/>
                    <w:right w:val="single" w:sz="4" w:space="0" w:color="auto"/>
                  </w:tcBorders>
                </w:tcPr>
                <w:p w:rsidR="001D0214" w:rsidRDefault="001D0214" w:rsidP="001A624B">
                  <w:pPr>
                    <w:jc w:val="center"/>
                    <w:rPr>
                      <w:sz w:val="20"/>
                      <w:szCs w:val="20"/>
                    </w:rPr>
                  </w:pPr>
                  <w:r>
                    <w:rPr>
                      <w:sz w:val="20"/>
                      <w:szCs w:val="20"/>
                    </w:rPr>
                    <w:t xml:space="preserve">  8</w:t>
                  </w:r>
                </w:p>
              </w:tc>
            </w:tr>
            <w:tr w:rsidR="001D0214" w:rsidTr="001A624B">
              <w:trPr>
                <w:trHeight w:val="264"/>
              </w:trPr>
              <w:tc>
                <w:tcPr>
                  <w:tcW w:w="1736" w:type="dxa"/>
                  <w:tcBorders>
                    <w:top w:val="single" w:sz="4" w:space="0" w:color="auto"/>
                    <w:left w:val="single" w:sz="4" w:space="0" w:color="auto"/>
                    <w:bottom w:val="single" w:sz="4" w:space="0" w:color="auto"/>
                    <w:right w:val="single" w:sz="4" w:space="0" w:color="auto"/>
                  </w:tcBorders>
                </w:tcPr>
                <w:p w:rsidR="001D0214" w:rsidRDefault="001D0214" w:rsidP="001A624B">
                  <w:pPr>
                    <w:ind w:firstLine="432"/>
                    <w:rPr>
                      <w:sz w:val="20"/>
                      <w:szCs w:val="20"/>
                    </w:rPr>
                  </w:pPr>
                  <w:r>
                    <w:rPr>
                      <w:sz w:val="20"/>
                      <w:szCs w:val="20"/>
                    </w:rPr>
                    <w:t>Mavi</w:t>
                  </w:r>
                </w:p>
              </w:tc>
              <w:tc>
                <w:tcPr>
                  <w:tcW w:w="1162" w:type="dxa"/>
                  <w:tcBorders>
                    <w:top w:val="single" w:sz="4" w:space="0" w:color="auto"/>
                    <w:left w:val="single" w:sz="4" w:space="0" w:color="auto"/>
                    <w:bottom w:val="single" w:sz="4" w:space="0" w:color="auto"/>
                    <w:right w:val="single" w:sz="4" w:space="0" w:color="auto"/>
                  </w:tcBorders>
                </w:tcPr>
                <w:p w:rsidR="001D0214" w:rsidRDefault="001D0214" w:rsidP="001A624B">
                  <w:pPr>
                    <w:jc w:val="center"/>
                    <w:rPr>
                      <w:sz w:val="20"/>
                      <w:szCs w:val="20"/>
                    </w:rPr>
                  </w:pPr>
                  <w:r>
                    <w:rPr>
                      <w:sz w:val="20"/>
                      <w:szCs w:val="20"/>
                    </w:rPr>
                    <w:t>10</w:t>
                  </w:r>
                </w:p>
              </w:tc>
            </w:tr>
            <w:tr w:rsidR="001D0214" w:rsidTr="001A624B">
              <w:trPr>
                <w:trHeight w:val="245"/>
              </w:trPr>
              <w:tc>
                <w:tcPr>
                  <w:tcW w:w="1736" w:type="dxa"/>
                  <w:tcBorders>
                    <w:top w:val="single" w:sz="4" w:space="0" w:color="auto"/>
                    <w:left w:val="single" w:sz="4" w:space="0" w:color="auto"/>
                    <w:bottom w:val="single" w:sz="4" w:space="0" w:color="auto"/>
                    <w:right w:val="single" w:sz="4" w:space="0" w:color="auto"/>
                  </w:tcBorders>
                </w:tcPr>
                <w:p w:rsidR="001D0214" w:rsidRDefault="001D0214" w:rsidP="001A624B">
                  <w:pPr>
                    <w:ind w:firstLine="432"/>
                    <w:rPr>
                      <w:sz w:val="20"/>
                      <w:szCs w:val="20"/>
                    </w:rPr>
                  </w:pPr>
                  <w:r>
                    <w:rPr>
                      <w:sz w:val="20"/>
                      <w:szCs w:val="20"/>
                    </w:rPr>
                    <w:t>Beyaz</w:t>
                  </w:r>
                </w:p>
              </w:tc>
              <w:tc>
                <w:tcPr>
                  <w:tcW w:w="1162" w:type="dxa"/>
                  <w:tcBorders>
                    <w:top w:val="single" w:sz="4" w:space="0" w:color="auto"/>
                    <w:left w:val="single" w:sz="4" w:space="0" w:color="auto"/>
                    <w:bottom w:val="single" w:sz="4" w:space="0" w:color="auto"/>
                    <w:right w:val="single" w:sz="4" w:space="0" w:color="auto"/>
                  </w:tcBorders>
                </w:tcPr>
                <w:p w:rsidR="001D0214" w:rsidRDefault="001D0214" w:rsidP="001A624B">
                  <w:pPr>
                    <w:jc w:val="center"/>
                    <w:rPr>
                      <w:sz w:val="20"/>
                      <w:szCs w:val="20"/>
                    </w:rPr>
                  </w:pPr>
                  <w:r>
                    <w:rPr>
                      <w:sz w:val="20"/>
                      <w:szCs w:val="20"/>
                    </w:rPr>
                    <w:t xml:space="preserve">  1</w:t>
                  </w:r>
                </w:p>
              </w:tc>
            </w:tr>
            <w:tr w:rsidR="001D0214" w:rsidTr="001A624B">
              <w:trPr>
                <w:trHeight w:val="264"/>
              </w:trPr>
              <w:tc>
                <w:tcPr>
                  <w:tcW w:w="1736" w:type="dxa"/>
                  <w:tcBorders>
                    <w:top w:val="single" w:sz="4" w:space="0" w:color="auto"/>
                    <w:left w:val="single" w:sz="4" w:space="0" w:color="auto"/>
                    <w:bottom w:val="single" w:sz="4" w:space="0" w:color="auto"/>
                    <w:right w:val="single" w:sz="4" w:space="0" w:color="auto"/>
                  </w:tcBorders>
                </w:tcPr>
                <w:p w:rsidR="001D0214" w:rsidRDefault="001D0214" w:rsidP="001A624B">
                  <w:pPr>
                    <w:ind w:firstLine="432"/>
                    <w:rPr>
                      <w:sz w:val="20"/>
                      <w:szCs w:val="20"/>
                    </w:rPr>
                  </w:pPr>
                  <w:r>
                    <w:rPr>
                      <w:sz w:val="20"/>
                      <w:szCs w:val="20"/>
                    </w:rPr>
                    <w:t>Sarı</w:t>
                  </w:r>
                </w:p>
              </w:tc>
              <w:tc>
                <w:tcPr>
                  <w:tcW w:w="1162" w:type="dxa"/>
                  <w:tcBorders>
                    <w:top w:val="single" w:sz="4" w:space="0" w:color="auto"/>
                    <w:left w:val="single" w:sz="4" w:space="0" w:color="auto"/>
                    <w:bottom w:val="single" w:sz="4" w:space="0" w:color="auto"/>
                    <w:right w:val="single" w:sz="4" w:space="0" w:color="auto"/>
                  </w:tcBorders>
                </w:tcPr>
                <w:p w:rsidR="001D0214" w:rsidRDefault="001D0214" w:rsidP="001A624B">
                  <w:pPr>
                    <w:jc w:val="center"/>
                    <w:rPr>
                      <w:sz w:val="20"/>
                      <w:szCs w:val="20"/>
                    </w:rPr>
                  </w:pPr>
                  <w:r>
                    <w:rPr>
                      <w:sz w:val="20"/>
                      <w:szCs w:val="20"/>
                    </w:rPr>
                    <w:t xml:space="preserve">  2</w:t>
                  </w:r>
                </w:p>
              </w:tc>
            </w:tr>
          </w:tbl>
          <w:p w:rsidR="001D0214" w:rsidRPr="005F7685" w:rsidRDefault="001D0214" w:rsidP="001A624B">
            <w:pPr>
              <w:rPr>
                <w:rFonts w:ascii="Times New Roman" w:hAnsi="Times New Roman"/>
                <w:sz w:val="20"/>
                <w:szCs w:val="20"/>
              </w:rPr>
            </w:pPr>
          </w:p>
          <w:p w:rsidR="001D0214" w:rsidRPr="005F7685" w:rsidRDefault="001D0214" w:rsidP="001A624B">
            <w:pPr>
              <w:rPr>
                <w:rFonts w:ascii="Times New Roman" w:hAnsi="Times New Roman"/>
                <w:sz w:val="20"/>
                <w:szCs w:val="20"/>
              </w:rPr>
            </w:pPr>
          </w:p>
          <w:p w:rsidR="001D0214" w:rsidRPr="005F7685" w:rsidRDefault="001D0214" w:rsidP="001A624B">
            <w:pPr>
              <w:rPr>
                <w:rFonts w:ascii="Times New Roman" w:hAnsi="Times New Roman"/>
                <w:sz w:val="20"/>
                <w:szCs w:val="20"/>
              </w:rPr>
            </w:pPr>
          </w:p>
          <w:p w:rsidR="001D0214" w:rsidRPr="005F7685" w:rsidRDefault="001D0214" w:rsidP="001A624B">
            <w:pPr>
              <w:rPr>
                <w:rFonts w:ascii="Times New Roman" w:hAnsi="Times New Roman"/>
                <w:sz w:val="20"/>
                <w:szCs w:val="20"/>
              </w:rPr>
            </w:pPr>
          </w:p>
          <w:p w:rsidR="001D0214" w:rsidRPr="005F7685" w:rsidRDefault="001D0214" w:rsidP="001A624B">
            <w:pPr>
              <w:rPr>
                <w:b/>
                <w:sz w:val="20"/>
                <w:szCs w:val="20"/>
              </w:rPr>
            </w:pPr>
          </w:p>
          <w:p w:rsidR="001D0214" w:rsidRPr="005F7685" w:rsidRDefault="001D0214" w:rsidP="001A624B">
            <w:pPr>
              <w:rPr>
                <w:b/>
                <w:sz w:val="20"/>
                <w:szCs w:val="20"/>
              </w:rPr>
            </w:pPr>
          </w:p>
          <w:p w:rsidR="001D0214" w:rsidRPr="005F7685" w:rsidRDefault="001D0214" w:rsidP="001A624B">
            <w:pPr>
              <w:rPr>
                <w:b/>
                <w:sz w:val="20"/>
                <w:szCs w:val="20"/>
              </w:rPr>
            </w:pPr>
          </w:p>
          <w:p w:rsidR="001D0214" w:rsidRPr="005F7685" w:rsidRDefault="001D0214" w:rsidP="001A624B">
            <w:pPr>
              <w:rPr>
                <w:sz w:val="20"/>
                <w:szCs w:val="20"/>
              </w:rPr>
            </w:pPr>
            <w:r w:rsidRPr="005F7685">
              <w:rPr>
                <w:b/>
                <w:sz w:val="20"/>
                <w:szCs w:val="20"/>
              </w:rPr>
              <w:t xml:space="preserve">[!]  </w:t>
            </w:r>
            <w:r w:rsidRPr="005F7685">
              <w:rPr>
                <w:sz w:val="20"/>
                <w:szCs w:val="20"/>
              </w:rPr>
              <w:t>Tabloya başlık yazdırılır.</w:t>
            </w:r>
          </w:p>
          <w:p w:rsidR="001D0214" w:rsidRPr="005F7685" w:rsidRDefault="001D0214" w:rsidP="001A624B">
            <w:pPr>
              <w:rPr>
                <w:rFonts w:ascii="Times New Roman" w:hAnsi="Times New Roman"/>
                <w:sz w:val="20"/>
                <w:szCs w:val="20"/>
              </w:rPr>
            </w:pPr>
          </w:p>
        </w:tc>
        <w:tc>
          <w:tcPr>
            <w:tcW w:w="1980" w:type="dxa"/>
            <w:vMerge w:val="restart"/>
          </w:tcPr>
          <w:p w:rsidR="001D0214" w:rsidRPr="005F7685" w:rsidRDefault="001D0214" w:rsidP="0029153A">
            <w:pPr>
              <w:rPr>
                <w:b/>
                <w:bCs/>
                <w:color w:val="000000"/>
                <w:sz w:val="22"/>
              </w:rPr>
            </w:pPr>
          </w:p>
          <w:p w:rsidR="001D0214" w:rsidRPr="005F7685" w:rsidRDefault="001D0214" w:rsidP="005F7685">
            <w:pPr>
              <w:spacing w:before="120"/>
              <w:rPr>
                <w:rFonts w:ascii="Times New Roman" w:hAnsi="Times New Roman"/>
                <w:sz w:val="20"/>
                <w:szCs w:val="20"/>
              </w:rPr>
            </w:pPr>
            <w:r w:rsidRPr="005F7685">
              <w:rPr>
                <w:rFonts w:ascii="Times New Roman" w:hAnsi="Times New Roman"/>
                <w:b/>
                <w:bCs/>
                <w:color w:val="000000"/>
                <w:sz w:val="20"/>
                <w:szCs w:val="20"/>
              </w:rPr>
              <w:sym w:font="Webdings" w:char="F060"/>
            </w:r>
            <w:r w:rsidRPr="005F7685">
              <w:rPr>
                <w:rFonts w:ascii="Times New Roman" w:hAnsi="Times New Roman"/>
                <w:bCs/>
                <w:color w:val="000000"/>
                <w:sz w:val="20"/>
                <w:szCs w:val="20"/>
              </w:rPr>
              <w:t>Türkçe Dersi “Görsel Okuma ve Görsel Sunu” öğrenme alanı Görsel Okuma (Kazanım 2)</w:t>
            </w:r>
          </w:p>
          <w:p w:rsidR="001D0214" w:rsidRPr="005F7685" w:rsidRDefault="001D0214" w:rsidP="005F7685">
            <w:pPr>
              <w:tabs>
                <w:tab w:val="left" w:pos="900"/>
              </w:tabs>
              <w:rPr>
                <w:rFonts w:ascii="Times New Roman" w:hAnsi="Times New Roman"/>
                <w:b/>
                <w:bCs/>
                <w:sz w:val="20"/>
                <w:szCs w:val="20"/>
              </w:rPr>
            </w:pPr>
          </w:p>
          <w:p w:rsidR="001D0214" w:rsidRPr="005F7685" w:rsidRDefault="001D0214" w:rsidP="00CF79A4">
            <w:pPr>
              <w:rPr>
                <w:rFonts w:ascii="Times New Roman" w:hAnsi="Times New Roman"/>
                <w:sz w:val="20"/>
                <w:szCs w:val="20"/>
              </w:rPr>
            </w:pPr>
            <w:r w:rsidRPr="005F7685">
              <w:rPr>
                <w:rFonts w:ascii="Times New Roman" w:hAnsi="Times New Roman"/>
                <w:b/>
                <w:bCs/>
                <w:sz w:val="20"/>
                <w:szCs w:val="20"/>
              </w:rPr>
              <w:sym w:font="Wingdings" w:char="F0C8"/>
            </w:r>
            <w:r w:rsidRPr="005F7685">
              <w:rPr>
                <w:rFonts w:ascii="Times New Roman" w:hAnsi="Times New Roman"/>
                <w:bCs/>
                <w:sz w:val="20"/>
                <w:szCs w:val="20"/>
              </w:rPr>
              <w:t>Rehberlik ve Psikolojik Danışma (Kazanım 13)</w:t>
            </w:r>
          </w:p>
        </w:tc>
        <w:tc>
          <w:tcPr>
            <w:tcW w:w="1650" w:type="dxa"/>
            <w:vMerge w:val="restart"/>
          </w:tcPr>
          <w:p w:rsidR="001D0214" w:rsidRPr="005F7685" w:rsidRDefault="001D0214" w:rsidP="00C133BC">
            <w:pPr>
              <w:rPr>
                <w:rFonts w:ascii="Times New Roman" w:hAnsi="Times New Roman"/>
                <w:sz w:val="20"/>
                <w:szCs w:val="20"/>
              </w:rPr>
            </w:pPr>
          </w:p>
          <w:p w:rsidR="001D0214" w:rsidRPr="005F7685" w:rsidRDefault="001D0214" w:rsidP="00C133BC">
            <w:pPr>
              <w:rPr>
                <w:rFonts w:ascii="Times New Roman" w:hAnsi="Times New Roman"/>
                <w:sz w:val="20"/>
                <w:szCs w:val="20"/>
              </w:rPr>
            </w:pPr>
            <w:r w:rsidRPr="005F7685">
              <w:rPr>
                <w:rFonts w:ascii="Times New Roman" w:hAnsi="Times New Roman"/>
                <w:sz w:val="20"/>
                <w:szCs w:val="20"/>
              </w:rPr>
              <w:t xml:space="preserve">1- Matematik Ders Kitabı  </w:t>
            </w:r>
          </w:p>
          <w:p w:rsidR="001D0214" w:rsidRPr="005F7685" w:rsidRDefault="001D0214" w:rsidP="00C133BC">
            <w:pPr>
              <w:rPr>
                <w:rFonts w:ascii="Times New Roman" w:hAnsi="Times New Roman"/>
                <w:sz w:val="20"/>
                <w:szCs w:val="20"/>
              </w:rPr>
            </w:pPr>
          </w:p>
          <w:p w:rsidR="001D0214" w:rsidRPr="005F7685" w:rsidRDefault="001D0214" w:rsidP="00C133BC">
            <w:pPr>
              <w:rPr>
                <w:rFonts w:ascii="Times New Roman" w:hAnsi="Times New Roman"/>
                <w:sz w:val="20"/>
                <w:szCs w:val="20"/>
              </w:rPr>
            </w:pPr>
            <w:r w:rsidRPr="005F7685">
              <w:rPr>
                <w:rFonts w:ascii="Times New Roman" w:hAnsi="Times New Roman"/>
                <w:sz w:val="20"/>
                <w:szCs w:val="20"/>
              </w:rPr>
              <w:t>2- Öğrenci Çalışma Kitabı</w:t>
            </w:r>
          </w:p>
          <w:p w:rsidR="001D0214" w:rsidRPr="005F7685" w:rsidRDefault="001D0214" w:rsidP="00C133BC">
            <w:pPr>
              <w:rPr>
                <w:rFonts w:ascii="Times New Roman" w:hAnsi="Times New Roman"/>
                <w:sz w:val="20"/>
                <w:szCs w:val="20"/>
              </w:rPr>
            </w:pPr>
          </w:p>
          <w:p w:rsidR="001D0214" w:rsidRPr="005F7685" w:rsidRDefault="001D0214" w:rsidP="00C133BC">
            <w:pPr>
              <w:rPr>
                <w:rFonts w:ascii="Times New Roman" w:hAnsi="Times New Roman"/>
                <w:sz w:val="20"/>
                <w:szCs w:val="20"/>
              </w:rPr>
            </w:pPr>
            <w:r w:rsidRPr="005F7685">
              <w:rPr>
                <w:rFonts w:ascii="Times New Roman" w:hAnsi="Times New Roman"/>
                <w:sz w:val="20"/>
                <w:szCs w:val="20"/>
              </w:rPr>
              <w:t>3- Sınıfımızdaki Eşyalar</w:t>
            </w:r>
          </w:p>
          <w:p w:rsidR="001D0214" w:rsidRPr="005F7685" w:rsidRDefault="001D0214" w:rsidP="00C133BC">
            <w:pPr>
              <w:rPr>
                <w:rFonts w:ascii="Times New Roman" w:hAnsi="Times New Roman"/>
                <w:sz w:val="20"/>
                <w:szCs w:val="20"/>
              </w:rPr>
            </w:pPr>
          </w:p>
          <w:p w:rsidR="001D0214" w:rsidRPr="005F7685" w:rsidRDefault="001D0214" w:rsidP="005F7685">
            <w:pPr>
              <w:widowControl w:val="0"/>
              <w:autoSpaceDE w:val="0"/>
              <w:autoSpaceDN w:val="0"/>
              <w:adjustRightInd w:val="0"/>
              <w:textAlignment w:val="center"/>
              <w:rPr>
                <w:rFonts w:ascii="Times New Roman" w:hAnsi="Times New Roman"/>
                <w:color w:val="000000"/>
                <w:sz w:val="22"/>
              </w:rPr>
            </w:pPr>
          </w:p>
        </w:tc>
        <w:tc>
          <w:tcPr>
            <w:tcW w:w="1430" w:type="dxa"/>
            <w:vMerge w:val="restart"/>
          </w:tcPr>
          <w:p w:rsidR="001D0214" w:rsidRDefault="001D0214" w:rsidP="005F7685">
            <w:pPr>
              <w:pStyle w:val="NormalWeb"/>
              <w:spacing w:before="0" w:beforeAutospacing="0" w:after="0" w:afterAutospacing="0"/>
            </w:pPr>
            <w:r w:rsidRPr="005F7685">
              <w:rPr>
                <w:sz w:val="20"/>
                <w:szCs w:val="20"/>
              </w:rPr>
              <w:t>1 – Soru-Yanıt</w:t>
            </w:r>
          </w:p>
          <w:p w:rsidR="001D0214" w:rsidRDefault="001D0214" w:rsidP="005F7685">
            <w:pPr>
              <w:pStyle w:val="NormalWeb"/>
              <w:spacing w:before="0" w:beforeAutospacing="0" w:after="0" w:afterAutospacing="0"/>
            </w:pPr>
            <w:r w:rsidRPr="005F7685">
              <w:rPr>
                <w:sz w:val="20"/>
                <w:szCs w:val="20"/>
              </w:rPr>
              <w:t>2 – Beyin Fırtınası</w:t>
            </w:r>
          </w:p>
          <w:p w:rsidR="001D0214" w:rsidRDefault="001D0214" w:rsidP="005F7685">
            <w:pPr>
              <w:pStyle w:val="NormalWeb"/>
              <w:spacing w:before="0" w:beforeAutospacing="0" w:after="0" w:afterAutospacing="0"/>
            </w:pPr>
            <w:r w:rsidRPr="005F7685">
              <w:rPr>
                <w:sz w:val="20"/>
                <w:szCs w:val="20"/>
              </w:rPr>
              <w:t>3 – Anlatım</w:t>
            </w:r>
          </w:p>
          <w:p w:rsidR="001D0214" w:rsidRDefault="001D0214" w:rsidP="005F7685">
            <w:pPr>
              <w:pStyle w:val="NormalWeb"/>
              <w:spacing w:before="0" w:beforeAutospacing="0" w:after="0" w:afterAutospacing="0"/>
            </w:pPr>
            <w:r w:rsidRPr="005F7685">
              <w:rPr>
                <w:sz w:val="20"/>
                <w:szCs w:val="20"/>
              </w:rPr>
              <w:t>4 – Alıştırmalar</w:t>
            </w:r>
          </w:p>
          <w:p w:rsidR="001D0214" w:rsidRDefault="001D0214" w:rsidP="005F7685">
            <w:pPr>
              <w:pStyle w:val="NormalWeb"/>
              <w:spacing w:before="0" w:beforeAutospacing="0" w:after="0" w:afterAutospacing="0"/>
            </w:pPr>
            <w:r w:rsidRPr="005F7685">
              <w:rPr>
                <w:sz w:val="20"/>
                <w:szCs w:val="20"/>
              </w:rPr>
              <w:t xml:space="preserve">5 – Grup </w:t>
            </w:r>
          </w:p>
          <w:p w:rsidR="001D0214" w:rsidRDefault="001D0214" w:rsidP="005F7685">
            <w:pPr>
              <w:pStyle w:val="NormalWeb"/>
              <w:spacing w:before="0" w:beforeAutospacing="0" w:after="0" w:afterAutospacing="0"/>
            </w:pPr>
            <w:r w:rsidRPr="005F7685">
              <w:rPr>
                <w:sz w:val="20"/>
                <w:szCs w:val="20"/>
              </w:rPr>
              <w:t>       Tartışması</w:t>
            </w:r>
          </w:p>
          <w:p w:rsidR="001D0214" w:rsidRDefault="001D0214" w:rsidP="005F7685">
            <w:pPr>
              <w:pStyle w:val="NormalWeb"/>
              <w:spacing w:before="0" w:beforeAutospacing="0" w:after="0" w:afterAutospacing="0"/>
            </w:pPr>
            <w:r w:rsidRPr="005F7685">
              <w:rPr>
                <w:sz w:val="20"/>
                <w:szCs w:val="20"/>
              </w:rPr>
              <w:t>6 – Gösteri</w:t>
            </w:r>
          </w:p>
          <w:p w:rsidR="001D0214" w:rsidRDefault="001D0214" w:rsidP="005F7685">
            <w:pPr>
              <w:pStyle w:val="NormalWeb"/>
              <w:spacing w:before="0" w:beforeAutospacing="0" w:after="0" w:afterAutospacing="0"/>
            </w:pPr>
            <w:r w:rsidRPr="005F7685">
              <w:rPr>
                <w:sz w:val="20"/>
                <w:szCs w:val="20"/>
              </w:rPr>
              <w:t>7 – Rol Yapma</w:t>
            </w:r>
          </w:p>
          <w:p w:rsidR="001D0214" w:rsidRDefault="001D0214" w:rsidP="005F7685">
            <w:pPr>
              <w:pStyle w:val="NormalWeb"/>
              <w:spacing w:before="0" w:beforeAutospacing="0" w:after="0" w:afterAutospacing="0"/>
            </w:pPr>
            <w:r w:rsidRPr="005F7685">
              <w:rPr>
                <w:sz w:val="20"/>
                <w:szCs w:val="20"/>
              </w:rPr>
              <w:t xml:space="preserve">8 – Problem </w:t>
            </w:r>
          </w:p>
          <w:p w:rsidR="001D0214" w:rsidRDefault="001D0214" w:rsidP="005F7685">
            <w:pPr>
              <w:pStyle w:val="NormalWeb"/>
              <w:spacing w:before="0" w:beforeAutospacing="0" w:after="0" w:afterAutospacing="0"/>
            </w:pPr>
            <w:r w:rsidRPr="005F7685">
              <w:rPr>
                <w:sz w:val="20"/>
                <w:szCs w:val="20"/>
              </w:rPr>
              <w:t>       Çözme</w:t>
            </w:r>
          </w:p>
          <w:p w:rsidR="001D0214" w:rsidRDefault="001D0214" w:rsidP="005F7685">
            <w:pPr>
              <w:pStyle w:val="NormalWeb"/>
              <w:spacing w:before="0" w:beforeAutospacing="0" w:after="0" w:afterAutospacing="0"/>
            </w:pPr>
            <w:r w:rsidRPr="005F7685">
              <w:rPr>
                <w:sz w:val="20"/>
                <w:szCs w:val="20"/>
              </w:rPr>
              <w:t xml:space="preserve">9 – Buluş Yoluyla </w:t>
            </w:r>
          </w:p>
          <w:p w:rsidR="001D0214" w:rsidRDefault="001D0214" w:rsidP="005F7685">
            <w:pPr>
              <w:pStyle w:val="NormalWeb"/>
              <w:spacing w:before="0" w:beforeAutospacing="0" w:after="0" w:afterAutospacing="0"/>
            </w:pPr>
            <w:r w:rsidRPr="005F7685">
              <w:rPr>
                <w:sz w:val="20"/>
                <w:szCs w:val="20"/>
              </w:rPr>
              <w:t>       Öğretim</w:t>
            </w:r>
          </w:p>
          <w:p w:rsidR="001D0214" w:rsidRPr="005F7685" w:rsidRDefault="001D0214" w:rsidP="005F7685">
            <w:pPr>
              <w:jc w:val="center"/>
              <w:rPr>
                <w:rFonts w:ascii="Times New Roman" w:hAnsi="Times New Roman"/>
                <w:sz w:val="22"/>
              </w:rPr>
            </w:pPr>
          </w:p>
        </w:tc>
        <w:tc>
          <w:tcPr>
            <w:tcW w:w="1986" w:type="dxa"/>
            <w:vMerge w:val="restart"/>
          </w:tcPr>
          <w:p w:rsidR="001D0214" w:rsidRPr="005F7685" w:rsidRDefault="001D0214" w:rsidP="0029153A">
            <w:pPr>
              <w:rPr>
                <w:rFonts w:ascii="Times New Roman" w:hAnsi="Times New Roman"/>
                <w:sz w:val="22"/>
              </w:rPr>
            </w:pPr>
          </w:p>
          <w:p w:rsidR="001D0214" w:rsidRPr="005F7685" w:rsidRDefault="001D0214" w:rsidP="0029153A">
            <w:pPr>
              <w:rPr>
                <w:rFonts w:ascii="Times New Roman" w:hAnsi="Times New Roman"/>
                <w:sz w:val="22"/>
              </w:rPr>
            </w:pPr>
          </w:p>
          <w:p w:rsidR="001D0214" w:rsidRPr="005F7685" w:rsidRDefault="001D0214" w:rsidP="0029153A">
            <w:pPr>
              <w:rPr>
                <w:rFonts w:ascii="Times New Roman" w:hAnsi="Times New Roman"/>
                <w:sz w:val="19"/>
                <w:szCs w:val="19"/>
              </w:rPr>
            </w:pPr>
            <w:r w:rsidRPr="005F7685">
              <w:rPr>
                <w:sz w:val="18"/>
                <w:szCs w:val="18"/>
              </w:rPr>
              <w:sym w:font="Wingdings" w:char="F034"/>
            </w:r>
            <w:r w:rsidRPr="005F7685">
              <w:rPr>
                <w:rFonts w:ascii="Times New Roman" w:hAnsi="Times New Roman"/>
                <w:sz w:val="19"/>
                <w:szCs w:val="19"/>
              </w:rPr>
              <w:t xml:space="preserve">Matematik günlükleri, ödevleri, alıştırmaları, kısa sınavları, kontrol listeleri, öz değerlendirme, akran değerlendirme, açık uçlu sorular, posterler, projeler, performans görevleri, görüşmeler, öğrenci ürün dosyaları, kısa cevaplı, çoktan seçmeli, doğru-yanlış, eşleştirmeli sorulardan oluşan geleneksel testler ile değerlendirme yapılır. </w:t>
            </w:r>
          </w:p>
          <w:p w:rsidR="001D0214" w:rsidRPr="005F7685" w:rsidRDefault="001D0214" w:rsidP="0029153A">
            <w:pPr>
              <w:rPr>
                <w:rFonts w:ascii="Times-Roman" w:hAnsi="Times-Roman" w:cs="Times-Roman"/>
                <w:color w:val="000000"/>
                <w:szCs w:val="16"/>
              </w:rPr>
            </w:pPr>
          </w:p>
          <w:p w:rsidR="001D0214" w:rsidRPr="005F7685" w:rsidRDefault="001D0214" w:rsidP="0029153A">
            <w:pPr>
              <w:rPr>
                <w:rFonts w:ascii="Times New Roman" w:hAnsi="Times New Roman"/>
                <w:sz w:val="22"/>
              </w:rPr>
            </w:pPr>
          </w:p>
        </w:tc>
      </w:tr>
      <w:tr w:rsidR="001D0214" w:rsidRPr="005F7685" w:rsidTr="005F7685">
        <w:trPr>
          <w:cantSplit/>
          <w:trHeight w:val="2205"/>
        </w:trPr>
        <w:tc>
          <w:tcPr>
            <w:tcW w:w="438" w:type="dxa"/>
            <w:vMerge/>
          </w:tcPr>
          <w:p w:rsidR="001D0214" w:rsidRPr="005F7685" w:rsidRDefault="001D0214" w:rsidP="005F7685">
            <w:pPr>
              <w:tabs>
                <w:tab w:val="left" w:pos="1455"/>
              </w:tabs>
              <w:rPr>
                <w:rFonts w:ascii="Times New Roman" w:hAnsi="Times New Roman"/>
                <w:sz w:val="22"/>
              </w:rPr>
            </w:pPr>
          </w:p>
        </w:tc>
        <w:tc>
          <w:tcPr>
            <w:tcW w:w="440" w:type="dxa"/>
            <w:textDirection w:val="btLr"/>
          </w:tcPr>
          <w:p w:rsidR="001D0214" w:rsidRPr="005F7685" w:rsidRDefault="001D0214" w:rsidP="005F7685">
            <w:pPr>
              <w:ind w:left="113" w:right="113"/>
              <w:rPr>
                <w:rFonts w:ascii="Times New Roman" w:hAnsi="Times New Roman"/>
                <w:sz w:val="22"/>
              </w:rPr>
            </w:pPr>
            <w:r>
              <w:rPr>
                <w:rFonts w:ascii="Times New Roman" w:hAnsi="Times New Roman"/>
                <w:sz w:val="20"/>
                <w:szCs w:val="20"/>
              </w:rPr>
              <w:t xml:space="preserve">                36. Hafta 13 – 17 Haziran</w:t>
            </w:r>
          </w:p>
        </w:tc>
        <w:tc>
          <w:tcPr>
            <w:tcW w:w="330" w:type="dxa"/>
          </w:tcPr>
          <w:p w:rsidR="001D0214" w:rsidRDefault="001D0214" w:rsidP="00FB0C3A">
            <w:pPr>
              <w:rPr>
                <w:rFonts w:ascii="Times New Roman" w:hAnsi="Times New Roman"/>
                <w:sz w:val="22"/>
              </w:rPr>
            </w:pPr>
          </w:p>
          <w:p w:rsidR="001D0214" w:rsidRDefault="001D0214" w:rsidP="00FB0C3A">
            <w:pPr>
              <w:rPr>
                <w:rFonts w:ascii="Times New Roman" w:hAnsi="Times New Roman"/>
                <w:sz w:val="22"/>
              </w:rPr>
            </w:pPr>
          </w:p>
          <w:p w:rsidR="001D0214" w:rsidRDefault="001D0214" w:rsidP="00FB0C3A">
            <w:pPr>
              <w:rPr>
                <w:rFonts w:ascii="Times New Roman" w:hAnsi="Times New Roman"/>
                <w:sz w:val="22"/>
              </w:rPr>
            </w:pPr>
          </w:p>
          <w:p w:rsidR="001D0214" w:rsidRDefault="001D0214" w:rsidP="00FB0C3A">
            <w:pPr>
              <w:rPr>
                <w:rFonts w:ascii="Times New Roman" w:hAnsi="Times New Roman"/>
                <w:sz w:val="22"/>
              </w:rPr>
            </w:pPr>
          </w:p>
          <w:p w:rsidR="001D0214" w:rsidRPr="005F7685" w:rsidRDefault="001D0214" w:rsidP="00FB0C3A">
            <w:pPr>
              <w:rPr>
                <w:rFonts w:ascii="Times New Roman" w:hAnsi="Times New Roman"/>
                <w:sz w:val="22"/>
              </w:rPr>
            </w:pPr>
            <w:r>
              <w:rPr>
                <w:rFonts w:ascii="Times New Roman" w:hAnsi="Times New Roman"/>
                <w:sz w:val="22"/>
                <w:szCs w:val="22"/>
              </w:rPr>
              <w:t>4</w:t>
            </w:r>
          </w:p>
        </w:tc>
        <w:tc>
          <w:tcPr>
            <w:tcW w:w="1540" w:type="dxa"/>
          </w:tcPr>
          <w:p w:rsidR="001D0214" w:rsidRDefault="001D0214" w:rsidP="00A76121">
            <w:pPr>
              <w:rPr>
                <w:rFonts w:ascii="Times New Roman" w:hAnsi="Times New Roman"/>
                <w:b/>
                <w:sz w:val="20"/>
                <w:szCs w:val="20"/>
              </w:rPr>
            </w:pPr>
          </w:p>
          <w:p w:rsidR="001D0214" w:rsidRPr="005F7685" w:rsidRDefault="001D0214" w:rsidP="00A76121">
            <w:pPr>
              <w:rPr>
                <w:rFonts w:ascii="Times New Roman" w:hAnsi="Times New Roman"/>
                <w:sz w:val="20"/>
                <w:szCs w:val="20"/>
              </w:rPr>
            </w:pPr>
            <w:r w:rsidRPr="005F7685">
              <w:rPr>
                <w:rFonts w:ascii="Times New Roman" w:hAnsi="Times New Roman"/>
                <w:b/>
                <w:sz w:val="20"/>
                <w:szCs w:val="20"/>
              </w:rPr>
              <w:t>ÖLÇME</w:t>
            </w:r>
          </w:p>
          <w:p w:rsidR="001D0214" w:rsidRDefault="001D0214" w:rsidP="00A76121">
            <w:pPr>
              <w:rPr>
                <w:rFonts w:ascii="Times New Roman" w:hAnsi="Times New Roman"/>
                <w:sz w:val="20"/>
                <w:szCs w:val="20"/>
              </w:rPr>
            </w:pPr>
            <w:r w:rsidRPr="005F7685">
              <w:rPr>
                <w:rFonts w:ascii="Times New Roman" w:hAnsi="Times New Roman"/>
                <w:sz w:val="20"/>
                <w:szCs w:val="20"/>
              </w:rPr>
              <w:t>Uzunlukları Ölçme</w:t>
            </w:r>
          </w:p>
          <w:p w:rsidR="001D0214" w:rsidRPr="005F7685" w:rsidRDefault="001D0214" w:rsidP="004A5A47">
            <w:pPr>
              <w:rPr>
                <w:rFonts w:ascii="Times New Roman" w:hAnsi="Times New Roman"/>
                <w:sz w:val="20"/>
                <w:szCs w:val="20"/>
              </w:rPr>
            </w:pPr>
          </w:p>
        </w:tc>
        <w:tc>
          <w:tcPr>
            <w:tcW w:w="6050" w:type="dxa"/>
          </w:tcPr>
          <w:p w:rsidR="001D0214" w:rsidRPr="005F7685" w:rsidRDefault="001D0214" w:rsidP="00E51B0A">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 xml:space="preserve">5.Metre ve santimetre birimleriyle ilgili problemleri çözer ve kurar. </w:t>
            </w:r>
          </w:p>
          <w:p w:rsidR="001D0214" w:rsidRPr="005F7685" w:rsidRDefault="001D0214" w:rsidP="00E51B0A">
            <w:pPr>
              <w:widowControl w:val="0"/>
              <w:autoSpaceDE w:val="0"/>
              <w:autoSpaceDN w:val="0"/>
              <w:adjustRightInd w:val="0"/>
              <w:textAlignment w:val="center"/>
              <w:rPr>
                <w:rFonts w:ascii="Times New Roman" w:hAnsi="Times New Roman"/>
                <w:color w:val="000000"/>
                <w:sz w:val="20"/>
                <w:szCs w:val="20"/>
              </w:rPr>
            </w:pPr>
          </w:p>
          <w:p w:rsidR="001D0214" w:rsidRPr="005F7685" w:rsidRDefault="001D0214" w:rsidP="00E51B0A">
            <w:pPr>
              <w:rPr>
                <w:rFonts w:ascii="Times New Roman" w:hAnsi="Times New Roman"/>
                <w:sz w:val="20"/>
                <w:szCs w:val="20"/>
              </w:rPr>
            </w:pPr>
            <w:r w:rsidRPr="005F7685">
              <w:rPr>
                <w:rFonts w:ascii="Verdana" w:hAnsi="Verdana"/>
                <w:b/>
                <w:sz w:val="18"/>
                <w:szCs w:val="18"/>
              </w:rPr>
              <w:sym w:font="Webdings" w:char="F048"/>
            </w:r>
            <w:r w:rsidRPr="005F7685">
              <w:rPr>
                <w:rFonts w:ascii="Times New Roman" w:hAnsi="Times New Roman"/>
                <w:sz w:val="20"/>
                <w:szCs w:val="20"/>
              </w:rPr>
              <w:t>Sınıfın boyu 12 metredir. Kütüphanenin boyu 10 metredir. Kütüphanenin boyu  sınıfın boyundan ne kadar kısadır ?</w:t>
            </w:r>
          </w:p>
          <w:p w:rsidR="001D0214" w:rsidRPr="005F7685" w:rsidRDefault="001D0214" w:rsidP="00E51B0A">
            <w:pPr>
              <w:widowControl w:val="0"/>
              <w:autoSpaceDE w:val="0"/>
              <w:autoSpaceDN w:val="0"/>
              <w:adjustRightInd w:val="0"/>
              <w:textAlignment w:val="center"/>
              <w:rPr>
                <w:rFonts w:ascii="Times New Roman" w:hAnsi="Times New Roman"/>
                <w:color w:val="000000"/>
                <w:sz w:val="20"/>
                <w:szCs w:val="20"/>
              </w:rPr>
            </w:pPr>
            <w:smartTag w:uri="urn:schemas-microsoft-com:office:smarttags" w:element="metricconverter">
              <w:smartTagPr>
                <w:attr w:name="ProductID" w:val="12 metre"/>
              </w:smartTagPr>
              <w:r w:rsidRPr="005F7685">
                <w:rPr>
                  <w:rFonts w:ascii="Times New Roman" w:hAnsi="Times New Roman"/>
                  <w:sz w:val="20"/>
                  <w:szCs w:val="20"/>
                </w:rPr>
                <w:t>12 metre</w:t>
              </w:r>
            </w:smartTag>
            <w:r w:rsidRPr="005F7685">
              <w:rPr>
                <w:rFonts w:ascii="Times New Roman" w:hAnsi="Times New Roman"/>
                <w:sz w:val="20"/>
                <w:szCs w:val="20"/>
              </w:rPr>
              <w:t xml:space="preserve"> – </w:t>
            </w:r>
            <w:smartTag w:uri="urn:schemas-microsoft-com:office:smarttags" w:element="metricconverter">
              <w:smartTagPr>
                <w:attr w:name="ProductID" w:val="10 metre"/>
              </w:smartTagPr>
              <w:r w:rsidRPr="005F7685">
                <w:rPr>
                  <w:rFonts w:ascii="Times New Roman" w:hAnsi="Times New Roman"/>
                  <w:sz w:val="20"/>
                  <w:szCs w:val="20"/>
                </w:rPr>
                <w:t>10 metre</w:t>
              </w:r>
            </w:smartTag>
            <w:r w:rsidRPr="005F7685">
              <w:rPr>
                <w:rFonts w:ascii="Times New Roman" w:hAnsi="Times New Roman"/>
                <w:sz w:val="20"/>
                <w:szCs w:val="20"/>
              </w:rPr>
              <w:t xml:space="preserve"> = </w:t>
            </w:r>
            <w:smartTag w:uri="urn:schemas-microsoft-com:office:smarttags" w:element="metricconverter">
              <w:smartTagPr>
                <w:attr w:name="ProductID" w:val="2 metre"/>
              </w:smartTagPr>
              <w:r w:rsidRPr="005F7685">
                <w:rPr>
                  <w:rFonts w:ascii="Times New Roman" w:hAnsi="Times New Roman"/>
                  <w:sz w:val="20"/>
                  <w:szCs w:val="20"/>
                </w:rPr>
                <w:t>2 metre</w:t>
              </w:r>
            </w:smartTag>
          </w:p>
          <w:p w:rsidR="001D0214" w:rsidRPr="005F7685" w:rsidRDefault="001D0214" w:rsidP="00E51B0A">
            <w:pPr>
              <w:widowControl w:val="0"/>
              <w:autoSpaceDE w:val="0"/>
              <w:autoSpaceDN w:val="0"/>
              <w:adjustRightInd w:val="0"/>
              <w:textAlignment w:val="center"/>
              <w:rPr>
                <w:rFonts w:ascii="Times New Roman" w:hAnsi="Times New Roman"/>
                <w:color w:val="000000"/>
                <w:sz w:val="20"/>
                <w:szCs w:val="20"/>
              </w:rPr>
            </w:pPr>
          </w:p>
          <w:p w:rsidR="001D0214" w:rsidRDefault="001D0214" w:rsidP="00E51B0A">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 Problemler, bu sınıfın sayı ve işlem sınırlılıkları içerisinde çözdürülür ve kurdurulur.</w:t>
            </w:r>
          </w:p>
          <w:p w:rsidR="001D0214" w:rsidRDefault="001D0214" w:rsidP="00E51B0A">
            <w:pPr>
              <w:widowControl w:val="0"/>
              <w:autoSpaceDE w:val="0"/>
              <w:autoSpaceDN w:val="0"/>
              <w:adjustRightInd w:val="0"/>
              <w:textAlignment w:val="center"/>
              <w:rPr>
                <w:rFonts w:ascii="Times New Roman" w:hAnsi="Times New Roman"/>
                <w:color w:val="000000"/>
                <w:sz w:val="20"/>
                <w:szCs w:val="20"/>
              </w:rPr>
            </w:pPr>
          </w:p>
          <w:p w:rsidR="001D0214" w:rsidRPr="005F7685" w:rsidRDefault="001D0214" w:rsidP="00E51B0A">
            <w:pPr>
              <w:widowControl w:val="0"/>
              <w:autoSpaceDE w:val="0"/>
              <w:autoSpaceDN w:val="0"/>
              <w:adjustRightInd w:val="0"/>
              <w:textAlignment w:val="center"/>
              <w:rPr>
                <w:rFonts w:ascii="Times New Roman" w:hAnsi="Times New Roman"/>
                <w:color w:val="000000"/>
                <w:sz w:val="20"/>
                <w:szCs w:val="20"/>
              </w:rPr>
            </w:pPr>
            <w:r>
              <w:rPr>
                <w:rFonts w:ascii="Times New Roman" w:hAnsi="Times New Roman"/>
                <w:color w:val="000000"/>
                <w:sz w:val="20"/>
                <w:szCs w:val="20"/>
              </w:rPr>
              <w:t>6</w:t>
            </w:r>
            <w:r w:rsidRPr="005F7685">
              <w:rPr>
                <w:rFonts w:ascii="Times New Roman" w:hAnsi="Times New Roman"/>
                <w:color w:val="000000"/>
                <w:sz w:val="20"/>
                <w:szCs w:val="20"/>
              </w:rPr>
              <w:t xml:space="preserve">. Standart olan veya olmayan uzunluk ölçme birimleriyle sayı doğrusu modelleri oluşturur. </w:t>
            </w:r>
          </w:p>
          <w:p w:rsidR="001D0214" w:rsidRPr="005F7685" w:rsidRDefault="001D0214" w:rsidP="00E51B0A">
            <w:pPr>
              <w:pStyle w:val="Header"/>
              <w:tabs>
                <w:tab w:val="left" w:pos="900"/>
              </w:tabs>
              <w:spacing w:before="120"/>
              <w:jc w:val="both"/>
              <w:rPr>
                <w:rFonts w:ascii="Times New Roman" w:hAnsi="Times New Roman"/>
                <w:sz w:val="20"/>
                <w:szCs w:val="20"/>
              </w:rPr>
            </w:pPr>
            <w:r w:rsidRPr="005F7685">
              <w:rPr>
                <w:rFonts w:ascii="Verdana" w:hAnsi="Verdana"/>
                <w:b/>
                <w:sz w:val="18"/>
                <w:szCs w:val="18"/>
              </w:rPr>
              <w:sym w:font="Webdings" w:char="F048"/>
            </w:r>
            <w:r w:rsidRPr="005F7685">
              <w:rPr>
                <w:rFonts w:ascii="Times New Roman" w:hAnsi="Times New Roman"/>
                <w:sz w:val="20"/>
                <w:szCs w:val="20"/>
              </w:rPr>
              <w:t xml:space="preserve">Karış, adım, kalem, pipet vb. standart olmayan uzunluk ölçme birimleri yardımıyla  ip, kâğıt şerit ve zemin üzerine işaretletilerek yatay veya dikey sayı doğrusu modelleri yaptırılır ve cetvelle ilişkilendirilir. </w:t>
            </w:r>
          </w:p>
          <w:p w:rsidR="001D0214" w:rsidRPr="005F7685" w:rsidRDefault="001D0214" w:rsidP="00E51B0A">
            <w:pPr>
              <w:pStyle w:val="Header"/>
              <w:tabs>
                <w:tab w:val="left" w:pos="900"/>
              </w:tabs>
              <w:spacing w:before="120"/>
              <w:jc w:val="both"/>
              <w:rPr>
                <w:rFonts w:ascii="Times New Roman" w:hAnsi="Times New Roman"/>
                <w:sz w:val="20"/>
                <w:szCs w:val="20"/>
              </w:rPr>
            </w:pPr>
            <w:r w:rsidRPr="005F7685">
              <w:rPr>
                <w:rFonts w:ascii="Times New Roman" w:hAnsi="Times New Roman"/>
                <w:sz w:val="20"/>
                <w:szCs w:val="20"/>
              </w:rPr>
              <w:t xml:space="preserve">       Öğrenciler, santimetre biriminde verilen standart cetveline göre kendi cetvel modelini oluşturur.</w:t>
            </w:r>
          </w:p>
          <w:p w:rsidR="001D0214" w:rsidRPr="005F7685" w:rsidRDefault="001D0214" w:rsidP="00E51B0A">
            <w:pPr>
              <w:widowControl w:val="0"/>
              <w:autoSpaceDE w:val="0"/>
              <w:autoSpaceDN w:val="0"/>
              <w:adjustRightInd w:val="0"/>
              <w:textAlignment w:val="center"/>
              <w:rPr>
                <w:rFonts w:ascii="Times New Roman" w:hAnsi="Times New Roman"/>
                <w:color w:val="000000"/>
                <w:sz w:val="20"/>
                <w:szCs w:val="20"/>
              </w:rPr>
            </w:pPr>
          </w:p>
          <w:p w:rsidR="001D0214" w:rsidRPr="005F7685" w:rsidRDefault="001D0214" w:rsidP="00E51B0A">
            <w:pPr>
              <w:widowControl w:val="0"/>
              <w:autoSpaceDE w:val="0"/>
              <w:autoSpaceDN w:val="0"/>
              <w:adjustRightInd w:val="0"/>
              <w:textAlignment w:val="center"/>
              <w:rPr>
                <w:rFonts w:ascii="Times New Roman" w:hAnsi="Times New Roman"/>
                <w:color w:val="000000"/>
                <w:sz w:val="20"/>
                <w:szCs w:val="20"/>
              </w:rPr>
            </w:pPr>
            <w:r w:rsidRPr="005F7685">
              <w:rPr>
                <w:rFonts w:ascii="Times New Roman" w:hAnsi="Times New Roman"/>
                <w:color w:val="000000"/>
                <w:sz w:val="20"/>
                <w:szCs w:val="20"/>
              </w:rPr>
              <w:t>[!] Kendi yaptığı cetveli numaralandırırken cetvelin sıfır ile başladığına dikkat ettirilir.</w:t>
            </w:r>
          </w:p>
          <w:p w:rsidR="001D0214" w:rsidRPr="005F7685" w:rsidRDefault="001D0214" w:rsidP="00CF79A4">
            <w:pPr>
              <w:rPr>
                <w:rFonts w:ascii="Times New Roman" w:hAnsi="Times New Roman"/>
                <w:color w:val="000000"/>
                <w:szCs w:val="16"/>
              </w:rPr>
            </w:pPr>
          </w:p>
        </w:tc>
        <w:tc>
          <w:tcPr>
            <w:tcW w:w="1980" w:type="dxa"/>
            <w:vMerge/>
          </w:tcPr>
          <w:p w:rsidR="001D0214" w:rsidRPr="005F7685" w:rsidRDefault="001D0214" w:rsidP="0029153A">
            <w:pPr>
              <w:rPr>
                <w:b/>
                <w:bCs/>
                <w:color w:val="000000"/>
                <w:sz w:val="20"/>
                <w:szCs w:val="20"/>
              </w:rPr>
            </w:pPr>
          </w:p>
        </w:tc>
        <w:tc>
          <w:tcPr>
            <w:tcW w:w="1650" w:type="dxa"/>
            <w:vMerge/>
          </w:tcPr>
          <w:p w:rsidR="001D0214" w:rsidRPr="005F7685" w:rsidRDefault="001D0214" w:rsidP="0029153A">
            <w:pPr>
              <w:rPr>
                <w:rFonts w:ascii="Times New Roman" w:hAnsi="Times New Roman"/>
                <w:sz w:val="20"/>
                <w:szCs w:val="20"/>
              </w:rPr>
            </w:pPr>
          </w:p>
        </w:tc>
        <w:tc>
          <w:tcPr>
            <w:tcW w:w="1430" w:type="dxa"/>
            <w:vMerge/>
          </w:tcPr>
          <w:p w:rsidR="001D0214" w:rsidRPr="005F7685" w:rsidRDefault="001D0214" w:rsidP="005F7685">
            <w:pPr>
              <w:pStyle w:val="NormalWeb"/>
              <w:spacing w:before="0" w:beforeAutospacing="0" w:after="0" w:afterAutospacing="0"/>
              <w:rPr>
                <w:sz w:val="20"/>
                <w:szCs w:val="20"/>
              </w:rPr>
            </w:pPr>
          </w:p>
        </w:tc>
        <w:tc>
          <w:tcPr>
            <w:tcW w:w="1986" w:type="dxa"/>
            <w:vMerge/>
          </w:tcPr>
          <w:p w:rsidR="001D0214" w:rsidRPr="005F7685" w:rsidRDefault="001D0214" w:rsidP="0029153A">
            <w:pPr>
              <w:rPr>
                <w:rFonts w:ascii="Times New Roman" w:hAnsi="Times New Roman"/>
                <w:sz w:val="22"/>
              </w:rPr>
            </w:pPr>
          </w:p>
        </w:tc>
      </w:tr>
    </w:tbl>
    <w:p w:rsidR="001D0214" w:rsidRDefault="001D0214"/>
    <w:p w:rsidR="001D0214" w:rsidRDefault="001D0214"/>
    <w:p w:rsidR="001D0214" w:rsidRDefault="001D0214"/>
    <w:p w:rsidR="001D0214" w:rsidRDefault="001D0214"/>
    <w:p w:rsidR="001D0214" w:rsidRDefault="001D0214"/>
    <w:p w:rsidR="001D0214" w:rsidRDefault="001D0214"/>
    <w:p w:rsidR="001D0214" w:rsidRDefault="001D0214"/>
    <w:p w:rsidR="001D0214" w:rsidRDefault="001D0214"/>
    <w:p w:rsidR="001D0214" w:rsidRDefault="001D0214"/>
    <w:p w:rsidR="001D0214" w:rsidRDefault="001D0214" w:rsidP="009024DC">
      <w:pPr>
        <w:jc w:val="both"/>
      </w:pPr>
    </w:p>
    <w:p w:rsidR="001D0214" w:rsidRDefault="001D0214" w:rsidP="009024DC">
      <w:pPr>
        <w:jc w:val="both"/>
        <w:rPr>
          <w:b/>
          <w:i/>
          <w:sz w:val="24"/>
        </w:rPr>
      </w:pPr>
      <w:r>
        <w:rPr>
          <w:b/>
          <w:i/>
          <w:sz w:val="24"/>
        </w:rPr>
        <w:t xml:space="preserve">                     </w:t>
      </w:r>
      <w:r w:rsidRPr="00C52306">
        <w:rPr>
          <w:b/>
          <w:i/>
          <w:sz w:val="24"/>
        </w:rPr>
        <w:t xml:space="preserve">2/A Sınıfı Öğretmeni                       </w:t>
      </w:r>
      <w:r>
        <w:rPr>
          <w:b/>
          <w:i/>
          <w:sz w:val="24"/>
        </w:rPr>
        <w:t xml:space="preserve">                                                                                                       </w:t>
      </w:r>
      <w:r w:rsidRPr="00C52306">
        <w:rPr>
          <w:b/>
          <w:i/>
          <w:sz w:val="24"/>
        </w:rPr>
        <w:t xml:space="preserve">2/B Sınıfı Öğretmeni       </w:t>
      </w:r>
    </w:p>
    <w:p w:rsidR="001D0214" w:rsidRPr="00C52306" w:rsidRDefault="001D0214" w:rsidP="009024DC">
      <w:pPr>
        <w:jc w:val="both"/>
        <w:rPr>
          <w:b/>
          <w:i/>
          <w:sz w:val="24"/>
        </w:rPr>
      </w:pPr>
      <w:r>
        <w:rPr>
          <w:b/>
          <w:i/>
          <w:sz w:val="24"/>
        </w:rPr>
        <w:t xml:space="preserve">                    Mustafa GÜNEŞ</w:t>
      </w:r>
      <w:r>
        <w:rPr>
          <w:b/>
          <w:i/>
          <w:sz w:val="24"/>
        </w:rPr>
        <w:tab/>
      </w:r>
      <w:r>
        <w:rPr>
          <w:b/>
          <w:i/>
          <w:sz w:val="24"/>
        </w:rPr>
        <w:tab/>
      </w:r>
      <w:r>
        <w:rPr>
          <w:b/>
          <w:i/>
          <w:sz w:val="24"/>
        </w:rPr>
        <w:tab/>
        <w:t xml:space="preserve">                </w:t>
      </w:r>
      <w:r>
        <w:rPr>
          <w:b/>
          <w:i/>
          <w:sz w:val="24"/>
        </w:rPr>
        <w:tab/>
      </w:r>
      <w:r>
        <w:rPr>
          <w:b/>
          <w:i/>
          <w:sz w:val="24"/>
        </w:rPr>
        <w:tab/>
      </w:r>
      <w:r>
        <w:rPr>
          <w:b/>
          <w:i/>
          <w:sz w:val="24"/>
        </w:rPr>
        <w:tab/>
      </w:r>
      <w:r>
        <w:rPr>
          <w:b/>
          <w:i/>
          <w:sz w:val="24"/>
        </w:rPr>
        <w:tab/>
      </w:r>
      <w:r>
        <w:rPr>
          <w:b/>
          <w:i/>
          <w:sz w:val="24"/>
        </w:rPr>
        <w:tab/>
      </w:r>
      <w:r>
        <w:rPr>
          <w:b/>
          <w:i/>
          <w:sz w:val="24"/>
        </w:rPr>
        <w:tab/>
        <w:t xml:space="preserve">                İrem ÖZTÜRK</w:t>
      </w:r>
      <w:r w:rsidRPr="00C52306">
        <w:rPr>
          <w:b/>
          <w:i/>
          <w:sz w:val="24"/>
        </w:rPr>
        <w:t xml:space="preserve">                          </w:t>
      </w:r>
      <w:r>
        <w:rPr>
          <w:b/>
          <w:i/>
          <w:sz w:val="24"/>
        </w:rPr>
        <w:t xml:space="preserve"> </w:t>
      </w:r>
    </w:p>
    <w:p w:rsidR="001D0214" w:rsidRPr="00C52306" w:rsidRDefault="001D0214" w:rsidP="00C52306">
      <w:pPr>
        <w:jc w:val="center"/>
        <w:rPr>
          <w:b/>
          <w:i/>
          <w:sz w:val="24"/>
        </w:rPr>
      </w:pPr>
    </w:p>
    <w:p w:rsidR="001D0214" w:rsidRPr="00C52306" w:rsidRDefault="001D0214" w:rsidP="00C52306">
      <w:pPr>
        <w:jc w:val="center"/>
        <w:rPr>
          <w:b/>
          <w:i/>
          <w:sz w:val="24"/>
        </w:rPr>
      </w:pPr>
    </w:p>
    <w:p w:rsidR="001D0214" w:rsidRPr="00C52306" w:rsidRDefault="001D0214" w:rsidP="009024DC">
      <w:pPr>
        <w:rPr>
          <w:b/>
          <w:i/>
          <w:sz w:val="24"/>
        </w:rPr>
      </w:pPr>
    </w:p>
    <w:p w:rsidR="001D0214" w:rsidRPr="00C52306" w:rsidRDefault="001D0214" w:rsidP="00C52306">
      <w:pPr>
        <w:jc w:val="center"/>
        <w:rPr>
          <w:b/>
          <w:i/>
          <w:sz w:val="24"/>
        </w:rPr>
      </w:pPr>
    </w:p>
    <w:p w:rsidR="001D0214" w:rsidRPr="00C52306" w:rsidRDefault="001D0214" w:rsidP="00C52306">
      <w:pPr>
        <w:jc w:val="center"/>
        <w:rPr>
          <w:b/>
          <w:i/>
          <w:sz w:val="24"/>
        </w:rPr>
      </w:pPr>
    </w:p>
    <w:p w:rsidR="001D0214" w:rsidRPr="00C52306" w:rsidRDefault="001D0214" w:rsidP="00C52306">
      <w:pPr>
        <w:rPr>
          <w:b/>
          <w:i/>
          <w:sz w:val="24"/>
        </w:rPr>
      </w:pPr>
    </w:p>
    <w:p w:rsidR="001D0214" w:rsidRPr="00C52306" w:rsidRDefault="001D0214" w:rsidP="00C52306">
      <w:pPr>
        <w:jc w:val="center"/>
        <w:rPr>
          <w:b/>
          <w:i/>
          <w:sz w:val="24"/>
        </w:rPr>
      </w:pPr>
      <w:r w:rsidRPr="00C52306">
        <w:rPr>
          <w:b/>
          <w:i/>
          <w:sz w:val="24"/>
        </w:rPr>
        <w:t>UYGUNDUR</w:t>
      </w:r>
    </w:p>
    <w:p w:rsidR="001D0214" w:rsidRPr="00C52306" w:rsidRDefault="001D0214" w:rsidP="00C52306">
      <w:pPr>
        <w:jc w:val="center"/>
        <w:rPr>
          <w:b/>
          <w:i/>
          <w:sz w:val="24"/>
        </w:rPr>
      </w:pPr>
    </w:p>
    <w:p w:rsidR="001D0214" w:rsidRPr="00C52306" w:rsidRDefault="001D0214" w:rsidP="00C52306">
      <w:pPr>
        <w:jc w:val="center"/>
        <w:rPr>
          <w:b/>
          <w:i/>
          <w:sz w:val="24"/>
        </w:rPr>
      </w:pPr>
      <w:r w:rsidRPr="00C52306">
        <w:rPr>
          <w:b/>
          <w:i/>
          <w:sz w:val="24"/>
        </w:rPr>
        <w:t>28/09/2015</w:t>
      </w:r>
    </w:p>
    <w:p w:rsidR="001D0214" w:rsidRPr="00C52306" w:rsidRDefault="001D0214" w:rsidP="00C52306">
      <w:pPr>
        <w:jc w:val="center"/>
        <w:rPr>
          <w:b/>
          <w:i/>
          <w:sz w:val="24"/>
        </w:rPr>
      </w:pPr>
      <w:r>
        <w:rPr>
          <w:b/>
          <w:i/>
          <w:sz w:val="24"/>
        </w:rPr>
        <w:t>Ali ÇÖP</w:t>
      </w:r>
    </w:p>
    <w:p w:rsidR="001D0214" w:rsidRPr="00C52306" w:rsidRDefault="001D0214" w:rsidP="00C52306">
      <w:pPr>
        <w:jc w:val="center"/>
        <w:rPr>
          <w:b/>
          <w:i/>
          <w:sz w:val="24"/>
        </w:rPr>
      </w:pPr>
      <w:r w:rsidRPr="00C52306">
        <w:rPr>
          <w:b/>
          <w:i/>
          <w:sz w:val="24"/>
        </w:rPr>
        <w:t>Okul Müdürü</w:t>
      </w:r>
    </w:p>
    <w:p w:rsidR="001D0214" w:rsidRPr="00C52306" w:rsidRDefault="001D0214" w:rsidP="007215E5">
      <w:pPr>
        <w:tabs>
          <w:tab w:val="left" w:pos="11700"/>
        </w:tabs>
        <w:rPr>
          <w:rFonts w:ascii="Times New Roman" w:hAnsi="Times New Roman"/>
          <w:sz w:val="24"/>
        </w:rPr>
      </w:pPr>
      <w:r w:rsidRPr="00C52306">
        <w:rPr>
          <w:rFonts w:ascii="Times New Roman" w:hAnsi="Times New Roman"/>
          <w:sz w:val="24"/>
        </w:rPr>
        <w:tab/>
      </w:r>
    </w:p>
    <w:p w:rsidR="001D0214" w:rsidRDefault="001D0214" w:rsidP="007215E5">
      <w:pPr>
        <w:tabs>
          <w:tab w:val="left" w:pos="11700"/>
        </w:tabs>
        <w:rPr>
          <w:rFonts w:ascii="Times New Roman" w:hAnsi="Times New Roman"/>
          <w:sz w:val="22"/>
          <w:szCs w:val="22"/>
        </w:rPr>
      </w:pPr>
    </w:p>
    <w:p w:rsidR="001D0214" w:rsidRDefault="001D0214" w:rsidP="007215E5">
      <w:pPr>
        <w:tabs>
          <w:tab w:val="left" w:pos="11700"/>
        </w:tabs>
        <w:rPr>
          <w:rFonts w:ascii="Times New Roman" w:hAnsi="Times New Roman"/>
          <w:sz w:val="22"/>
          <w:szCs w:val="22"/>
        </w:rPr>
      </w:pPr>
    </w:p>
    <w:p w:rsidR="001D0214" w:rsidRDefault="001D0214" w:rsidP="007215E5">
      <w:pPr>
        <w:tabs>
          <w:tab w:val="left" w:pos="11700"/>
        </w:tabs>
        <w:rPr>
          <w:rFonts w:ascii="Times New Roman" w:hAnsi="Times New Roman"/>
          <w:sz w:val="22"/>
          <w:szCs w:val="22"/>
        </w:rPr>
      </w:pPr>
    </w:p>
    <w:p w:rsidR="001D0214" w:rsidRDefault="001D0214" w:rsidP="007215E5">
      <w:pPr>
        <w:tabs>
          <w:tab w:val="left" w:pos="11700"/>
        </w:tabs>
        <w:rPr>
          <w:rFonts w:ascii="Times New Roman" w:hAnsi="Times New Roman"/>
          <w:sz w:val="22"/>
          <w:szCs w:val="22"/>
        </w:rPr>
      </w:pPr>
    </w:p>
    <w:p w:rsidR="001D0214" w:rsidRDefault="001D0214" w:rsidP="00A76121">
      <w:pPr>
        <w:tabs>
          <w:tab w:val="left" w:pos="14002"/>
        </w:tabs>
        <w:jc w:val="center"/>
        <w:rPr>
          <w:rFonts w:ascii="Times New Roman" w:hAnsi="Times New Roman"/>
          <w:sz w:val="22"/>
          <w:szCs w:val="22"/>
        </w:rPr>
      </w:pPr>
      <w:r>
        <w:rPr>
          <w:rFonts w:ascii="Times New Roman" w:hAnsi="Times New Roman"/>
          <w:sz w:val="22"/>
          <w:szCs w:val="22"/>
        </w:rPr>
        <w:t xml:space="preserve"> </w:t>
      </w:r>
    </w:p>
    <w:p w:rsidR="001D0214" w:rsidRDefault="001D0214" w:rsidP="00A76121">
      <w:pPr>
        <w:tabs>
          <w:tab w:val="left" w:pos="14002"/>
        </w:tabs>
        <w:jc w:val="center"/>
        <w:rPr>
          <w:rFonts w:ascii="Times New Roman" w:hAnsi="Times New Roman"/>
          <w:sz w:val="22"/>
          <w:szCs w:val="22"/>
        </w:rPr>
      </w:pPr>
    </w:p>
    <w:p w:rsidR="001D0214" w:rsidRDefault="001D0214" w:rsidP="00A76121">
      <w:pPr>
        <w:tabs>
          <w:tab w:val="left" w:pos="14002"/>
        </w:tabs>
        <w:jc w:val="center"/>
        <w:rPr>
          <w:rFonts w:ascii="Times New Roman" w:hAnsi="Times New Roman"/>
          <w:sz w:val="22"/>
          <w:szCs w:val="22"/>
        </w:rPr>
      </w:pPr>
    </w:p>
    <w:p w:rsidR="001D0214" w:rsidRDefault="001D0214" w:rsidP="00A76121">
      <w:pPr>
        <w:tabs>
          <w:tab w:val="left" w:pos="14002"/>
        </w:tabs>
        <w:jc w:val="center"/>
        <w:rPr>
          <w:rFonts w:ascii="Times New Roman" w:hAnsi="Times New Roman"/>
          <w:sz w:val="22"/>
          <w:szCs w:val="22"/>
        </w:rPr>
      </w:pPr>
    </w:p>
    <w:p w:rsidR="001D0214" w:rsidRDefault="001D0214" w:rsidP="00A76121">
      <w:pPr>
        <w:tabs>
          <w:tab w:val="left" w:pos="14002"/>
        </w:tabs>
        <w:jc w:val="center"/>
        <w:rPr>
          <w:rFonts w:ascii="Times New Roman" w:hAnsi="Times New Roman"/>
          <w:sz w:val="22"/>
          <w:szCs w:val="22"/>
        </w:rPr>
      </w:pPr>
    </w:p>
    <w:p w:rsidR="001D0214" w:rsidRPr="007215E5" w:rsidRDefault="001D0214" w:rsidP="00A76121">
      <w:pPr>
        <w:tabs>
          <w:tab w:val="left" w:pos="14002"/>
        </w:tabs>
        <w:jc w:val="center"/>
        <w:rPr>
          <w:rFonts w:ascii="Times New Roman" w:hAnsi="Times New Roman"/>
          <w:sz w:val="22"/>
          <w:szCs w:val="22"/>
        </w:rPr>
      </w:pPr>
    </w:p>
    <w:p w:rsidR="001D0214" w:rsidRDefault="001D0214" w:rsidP="00A76121">
      <w:pPr>
        <w:tabs>
          <w:tab w:val="center" w:pos="7852"/>
        </w:tabs>
        <w:rPr>
          <w:b/>
          <w:bCs/>
          <w:sz w:val="21"/>
          <w:szCs w:val="21"/>
        </w:rPr>
      </w:pPr>
      <w:r>
        <w:rPr>
          <w:b/>
          <w:bCs/>
          <w:sz w:val="21"/>
          <w:szCs w:val="21"/>
        </w:rPr>
        <w:tab/>
      </w:r>
    </w:p>
    <w:p w:rsidR="001D0214" w:rsidRDefault="001D0214" w:rsidP="007215E5"/>
    <w:p w:rsidR="001D0214" w:rsidRPr="00BD3C20" w:rsidRDefault="001D0214" w:rsidP="00BD3C20">
      <w:pPr>
        <w:ind w:firstLine="708"/>
        <w:rPr>
          <w:rFonts w:ascii="Times New Roman" w:hAnsi="Times New Roman"/>
          <w:sz w:val="22"/>
          <w:szCs w:val="22"/>
        </w:rPr>
      </w:pPr>
      <w:r w:rsidRPr="007215E5">
        <w:rPr>
          <w:rFonts w:ascii="Times New Roman" w:hAnsi="Times New Roman"/>
          <w:sz w:val="22"/>
          <w:szCs w:val="22"/>
        </w:rPr>
        <w:t xml:space="preserve">Pazartesi Salı Çarşamba </w:t>
      </w:r>
      <w:r>
        <w:rPr>
          <w:rFonts w:ascii="Times New Roman" w:hAnsi="Times New Roman"/>
          <w:sz w:val="22"/>
          <w:szCs w:val="22"/>
        </w:rPr>
        <w:t xml:space="preserve">Perşembe </w:t>
      </w:r>
      <w:r w:rsidRPr="007215E5">
        <w:rPr>
          <w:rFonts w:ascii="Times New Roman" w:hAnsi="Times New Roman"/>
          <w:sz w:val="22"/>
          <w:szCs w:val="22"/>
        </w:rPr>
        <w:t>ve Cuma günü birer saate göre ayarlanmıştır.</w:t>
      </w:r>
    </w:p>
    <w:sectPr w:rsidR="001D0214" w:rsidRPr="00BD3C20" w:rsidSect="00443307">
      <w:headerReference w:type="default" r:id="rId19"/>
      <w:pgSz w:w="16838" w:h="11906" w:orient="landscape"/>
      <w:pgMar w:top="851"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214" w:rsidRDefault="001D0214">
      <w:r>
        <w:separator/>
      </w:r>
    </w:p>
  </w:endnote>
  <w:endnote w:type="continuationSeparator" w:id="0">
    <w:p w:rsidR="001D0214" w:rsidRDefault="001D02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w:panose1 w:val="02020603050405020304"/>
    <w:charset w:val="A2"/>
    <w:family w:val="roman"/>
    <w:pitch w:val="variable"/>
    <w:sig w:usb0="E0002AFF" w:usb1="C0007841"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Times-Roman">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MS Outlook">
    <w:altName w:val="Symbol"/>
    <w:panose1 w:val="00000000000000000000"/>
    <w:charset w:val="02"/>
    <w:family w:val="auto"/>
    <w:notTrueType/>
    <w:pitch w:val="variable"/>
    <w:sig w:usb0="00000000" w:usb1="00000000" w:usb2="00000000" w:usb3="00000000" w:csb0="00000000" w:csb1="00000000"/>
  </w:font>
  <w:font w:name="TimesNewRoman">
    <w:altName w:val="Batang"/>
    <w:panose1 w:val="00000000000000000000"/>
    <w:charset w:val="81"/>
    <w:family w:val="auto"/>
    <w:notTrueType/>
    <w:pitch w:val="default"/>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214" w:rsidRDefault="001D0214">
      <w:r>
        <w:separator/>
      </w:r>
    </w:p>
  </w:footnote>
  <w:footnote w:type="continuationSeparator" w:id="0">
    <w:p w:rsidR="001D0214" w:rsidRDefault="001D02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214" w:rsidRPr="00B3111D" w:rsidRDefault="001D0214" w:rsidP="00594E9D">
    <w:pPr>
      <w:ind w:firstLine="720"/>
      <w:jc w:val="center"/>
      <w:rPr>
        <w:rFonts w:ascii="Times New Roman" w:hAnsi="Times New Roman"/>
        <w:b/>
        <w:sz w:val="22"/>
        <w:szCs w:val="22"/>
      </w:rPr>
    </w:pPr>
    <w:r w:rsidRPr="00B3111D">
      <w:rPr>
        <w:rFonts w:ascii="Times New Roman" w:hAnsi="Times New Roman"/>
        <w:b/>
        <w:sz w:val="22"/>
        <w:szCs w:val="22"/>
      </w:rPr>
      <w:t>2015– 2016 EĞİTİM ÖĞRETİM</w:t>
    </w:r>
    <w:r>
      <w:rPr>
        <w:rFonts w:ascii="Times New Roman" w:hAnsi="Times New Roman"/>
        <w:b/>
        <w:sz w:val="22"/>
        <w:szCs w:val="22"/>
      </w:rPr>
      <w:t xml:space="preserve"> YILI</w:t>
    </w:r>
    <w:r w:rsidRPr="00B3111D">
      <w:rPr>
        <w:rFonts w:ascii="Times New Roman" w:hAnsi="Times New Roman"/>
        <w:b/>
        <w:sz w:val="22"/>
        <w:szCs w:val="22"/>
      </w:rPr>
      <w:t xml:space="preserve"> </w:t>
    </w:r>
    <w:r>
      <w:rPr>
        <w:rFonts w:ascii="Times New Roman" w:hAnsi="Times New Roman"/>
        <w:b/>
        <w:sz w:val="22"/>
        <w:szCs w:val="22"/>
      </w:rPr>
      <w:t>FATİ MEYDAN İLKOKULU</w:t>
    </w:r>
    <w:r w:rsidRPr="00B3111D">
      <w:rPr>
        <w:rFonts w:ascii="Times New Roman" w:hAnsi="Times New Roman"/>
        <w:b/>
        <w:sz w:val="22"/>
        <w:szCs w:val="22"/>
      </w:rPr>
      <w:t xml:space="preserve"> 2. SINIF MATEMATİK DERSİ ÜNİTELENDİRİLMİŞ YILLIK PLANI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E6CA36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A62B9A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730C87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FA0B1C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85E3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9F092F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47E44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AA20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196F87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402BEF2"/>
    <w:lvl w:ilvl="0">
      <w:start w:val="1"/>
      <w:numFmt w:val="bullet"/>
      <w:lvlText w:val=""/>
      <w:lvlJc w:val="left"/>
      <w:pPr>
        <w:tabs>
          <w:tab w:val="num" w:pos="360"/>
        </w:tabs>
        <w:ind w:left="360" w:hanging="360"/>
      </w:pPr>
      <w:rPr>
        <w:rFonts w:ascii="Symbol" w:hAnsi="Symbol" w:hint="default"/>
      </w:rPr>
    </w:lvl>
  </w:abstractNum>
  <w:abstractNum w:abstractNumId="10">
    <w:nsid w:val="01472849"/>
    <w:multiLevelType w:val="hybridMultilevel"/>
    <w:tmpl w:val="F202BE3E"/>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nsid w:val="038E1067"/>
    <w:multiLevelType w:val="multilevel"/>
    <w:tmpl w:val="01380494"/>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2">
    <w:nsid w:val="04C34FF0"/>
    <w:multiLevelType w:val="hybridMultilevel"/>
    <w:tmpl w:val="1C684AA6"/>
    <w:lvl w:ilvl="0" w:tplc="9028C15A">
      <w:start w:val="4"/>
      <w:numFmt w:val="decimal"/>
      <w:lvlText w:val="%1."/>
      <w:lvlJc w:val="left"/>
      <w:pPr>
        <w:ind w:left="720" w:hanging="360"/>
      </w:pPr>
      <w:rPr>
        <w:rFonts w:ascii="Times New Roman" w:hAnsi="Times New Roman" w:cs="Times New Roman" w:hint="default"/>
        <w:color w:val="00000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0A870740"/>
    <w:multiLevelType w:val="hybridMultilevel"/>
    <w:tmpl w:val="B7C6A9BC"/>
    <w:lvl w:ilvl="0" w:tplc="E4287086">
      <w:start w:val="4"/>
      <w:numFmt w:val="decimal"/>
      <w:lvlText w:val="%1."/>
      <w:lvlJc w:val="left"/>
      <w:pPr>
        <w:tabs>
          <w:tab w:val="num" w:pos="360"/>
        </w:tabs>
        <w:ind w:left="36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nsid w:val="1295154C"/>
    <w:multiLevelType w:val="hybridMultilevel"/>
    <w:tmpl w:val="738081CA"/>
    <w:lvl w:ilvl="0" w:tplc="2130755E">
      <w:start w:val="1"/>
      <w:numFmt w:val="decimal"/>
      <w:lvlText w:val="%1."/>
      <w:lvlJc w:val="left"/>
      <w:pPr>
        <w:tabs>
          <w:tab w:val="num" w:pos="720"/>
        </w:tabs>
        <w:ind w:left="720" w:hanging="360"/>
      </w:pPr>
      <w:rPr>
        <w:rFonts w:cs="Times New Roman" w:hint="default"/>
        <w:b/>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nsid w:val="302526C9"/>
    <w:multiLevelType w:val="hybridMultilevel"/>
    <w:tmpl w:val="65F60388"/>
    <w:lvl w:ilvl="0" w:tplc="E4287086">
      <w:start w:val="4"/>
      <w:numFmt w:val="decimal"/>
      <w:lvlText w:val="%1."/>
      <w:lvlJc w:val="left"/>
      <w:pPr>
        <w:tabs>
          <w:tab w:val="num" w:pos="360"/>
        </w:tabs>
        <w:ind w:left="360" w:hanging="360"/>
      </w:pPr>
      <w:rPr>
        <w:rFonts w:cs="Times New Roman" w:hint="default"/>
        <w:b/>
      </w:rPr>
    </w:lvl>
    <w:lvl w:ilvl="1" w:tplc="BAC6F852">
      <w:start w:val="1"/>
      <w:numFmt w:val="bullet"/>
      <w:lvlText w:val=""/>
      <w:lvlJc w:val="left"/>
      <w:pPr>
        <w:tabs>
          <w:tab w:val="num" w:pos="1364"/>
        </w:tabs>
        <w:ind w:left="1364" w:hanging="284"/>
      </w:pPr>
      <w:rPr>
        <w:rFonts w:ascii="Symbol" w:hAnsi="Symbol" w:hint="default"/>
        <w:b/>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6">
    <w:nsid w:val="3B283F1F"/>
    <w:multiLevelType w:val="hybridMultilevel"/>
    <w:tmpl w:val="F0B4BD9C"/>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nsid w:val="445E1764"/>
    <w:multiLevelType w:val="hybridMultilevel"/>
    <w:tmpl w:val="8F4CFDC4"/>
    <w:lvl w:ilvl="0" w:tplc="B50C15DA">
      <w:start w:val="1"/>
      <w:numFmt w:val="decimal"/>
      <w:lvlText w:val="%1."/>
      <w:lvlJc w:val="left"/>
      <w:pPr>
        <w:tabs>
          <w:tab w:val="num" w:pos="720"/>
        </w:tabs>
        <w:ind w:left="720" w:hanging="360"/>
      </w:pPr>
      <w:rPr>
        <w:rFonts w:ascii="Times New Roman" w:hAnsi="Times New Roman" w:cs="Times New Roman" w:hint="default"/>
        <w:b w:val="0"/>
        <w:color w:val="000000"/>
        <w:sz w:val="22"/>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8">
    <w:nsid w:val="4DD07489"/>
    <w:multiLevelType w:val="hybridMultilevel"/>
    <w:tmpl w:val="C39E3358"/>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9">
    <w:nsid w:val="54CF5C9B"/>
    <w:multiLevelType w:val="hybridMultilevel"/>
    <w:tmpl w:val="A726D9E0"/>
    <w:lvl w:ilvl="0" w:tplc="1366935C">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nsid w:val="55445333"/>
    <w:multiLevelType w:val="hybridMultilevel"/>
    <w:tmpl w:val="DF240D16"/>
    <w:lvl w:ilvl="0" w:tplc="8B887842">
      <w:start w:val="1"/>
      <w:numFmt w:val="decimal"/>
      <w:lvlText w:val="%1."/>
      <w:lvlJc w:val="left"/>
      <w:pPr>
        <w:tabs>
          <w:tab w:val="num" w:pos="720"/>
        </w:tabs>
        <w:ind w:left="720" w:hanging="360"/>
      </w:pPr>
      <w:rPr>
        <w:rFonts w:ascii="Times New Roman" w:hAnsi="Times New Roman" w:cs="Times New Roman" w:hint="default"/>
        <w:b w:val="0"/>
        <w:color w:val="000000"/>
        <w:sz w:val="22"/>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1">
    <w:nsid w:val="5BB500D8"/>
    <w:multiLevelType w:val="hybridMultilevel"/>
    <w:tmpl w:val="8A602B94"/>
    <w:lvl w:ilvl="0" w:tplc="041F000F">
      <w:start w:val="1"/>
      <w:numFmt w:val="decimal"/>
      <w:lvlText w:val="%1."/>
      <w:lvlJc w:val="left"/>
      <w:pPr>
        <w:tabs>
          <w:tab w:val="num" w:pos="720"/>
        </w:tabs>
        <w:ind w:left="720" w:hanging="360"/>
      </w:pPr>
      <w:rPr>
        <w:rFonts w:cs="Times New Roman"/>
      </w:r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2">
    <w:nsid w:val="6315735E"/>
    <w:multiLevelType w:val="hybridMultilevel"/>
    <w:tmpl w:val="6CDC8ED0"/>
    <w:lvl w:ilvl="0" w:tplc="E4287086">
      <w:start w:val="4"/>
      <w:numFmt w:val="decimal"/>
      <w:lvlText w:val="%1."/>
      <w:lvlJc w:val="left"/>
      <w:pPr>
        <w:tabs>
          <w:tab w:val="num" w:pos="360"/>
        </w:tabs>
        <w:ind w:left="36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3">
    <w:nsid w:val="6ACA0C52"/>
    <w:multiLevelType w:val="hybridMultilevel"/>
    <w:tmpl w:val="9B188300"/>
    <w:lvl w:ilvl="0" w:tplc="370E87C8">
      <w:start w:val="1"/>
      <w:numFmt w:val="bullet"/>
      <w:lvlText w:val=""/>
      <w:lvlJc w:val="left"/>
      <w:pPr>
        <w:tabs>
          <w:tab w:val="num" w:pos="720"/>
        </w:tabs>
        <w:ind w:left="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4">
    <w:nsid w:val="6AD1161B"/>
    <w:multiLevelType w:val="hybridMultilevel"/>
    <w:tmpl w:val="7772EB3C"/>
    <w:lvl w:ilvl="0" w:tplc="947A9C2A">
      <w:start w:val="1"/>
      <w:numFmt w:val="decimal"/>
      <w:lvlText w:val="%1."/>
      <w:lvlJc w:val="left"/>
      <w:pPr>
        <w:tabs>
          <w:tab w:val="num" w:pos="720"/>
        </w:tabs>
        <w:ind w:left="720" w:hanging="360"/>
      </w:pPr>
      <w:rPr>
        <w:rFonts w:ascii="Times New Roman" w:hAnsi="Times New Roman" w:cs="Times New Roman" w:hint="default"/>
        <w:b w:val="0"/>
        <w:color w:val="000000"/>
        <w:sz w:val="22"/>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5">
    <w:nsid w:val="71CD1A42"/>
    <w:multiLevelType w:val="hybridMultilevel"/>
    <w:tmpl w:val="B0505DE2"/>
    <w:lvl w:ilvl="0" w:tplc="5F0CD22E">
      <w:start w:val="1"/>
      <w:numFmt w:val="decimal"/>
      <w:lvlText w:val="%1."/>
      <w:lvlJc w:val="left"/>
      <w:pPr>
        <w:tabs>
          <w:tab w:val="num" w:pos="720"/>
        </w:tabs>
        <w:ind w:left="720" w:hanging="360"/>
      </w:pPr>
      <w:rPr>
        <w:rFonts w:ascii="Times New Roman" w:hAnsi="Times New Roman" w:cs="Times New Roman" w:hint="default"/>
        <w:b w:val="0"/>
        <w:color w:val="000000"/>
        <w:sz w:val="22"/>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6">
    <w:nsid w:val="72E46442"/>
    <w:multiLevelType w:val="hybridMultilevel"/>
    <w:tmpl w:val="983A760C"/>
    <w:lvl w:ilvl="0" w:tplc="78783004">
      <w:start w:val="1"/>
      <w:numFmt w:val="decimal"/>
      <w:lvlText w:val="%1-"/>
      <w:lvlJc w:val="left"/>
      <w:pPr>
        <w:ind w:left="473" w:hanging="360"/>
      </w:pPr>
      <w:rPr>
        <w:rFonts w:cs="Times New Roman" w:hint="default"/>
      </w:rPr>
    </w:lvl>
    <w:lvl w:ilvl="1" w:tplc="041F0019" w:tentative="1">
      <w:start w:val="1"/>
      <w:numFmt w:val="lowerLetter"/>
      <w:lvlText w:val="%2."/>
      <w:lvlJc w:val="left"/>
      <w:pPr>
        <w:ind w:left="1193" w:hanging="360"/>
      </w:pPr>
      <w:rPr>
        <w:rFonts w:cs="Times New Roman"/>
      </w:rPr>
    </w:lvl>
    <w:lvl w:ilvl="2" w:tplc="041F001B" w:tentative="1">
      <w:start w:val="1"/>
      <w:numFmt w:val="lowerRoman"/>
      <w:lvlText w:val="%3."/>
      <w:lvlJc w:val="right"/>
      <w:pPr>
        <w:ind w:left="1913" w:hanging="180"/>
      </w:pPr>
      <w:rPr>
        <w:rFonts w:cs="Times New Roman"/>
      </w:rPr>
    </w:lvl>
    <w:lvl w:ilvl="3" w:tplc="041F000F" w:tentative="1">
      <w:start w:val="1"/>
      <w:numFmt w:val="decimal"/>
      <w:lvlText w:val="%4."/>
      <w:lvlJc w:val="left"/>
      <w:pPr>
        <w:ind w:left="2633" w:hanging="360"/>
      </w:pPr>
      <w:rPr>
        <w:rFonts w:cs="Times New Roman"/>
      </w:rPr>
    </w:lvl>
    <w:lvl w:ilvl="4" w:tplc="041F0019" w:tentative="1">
      <w:start w:val="1"/>
      <w:numFmt w:val="lowerLetter"/>
      <w:lvlText w:val="%5."/>
      <w:lvlJc w:val="left"/>
      <w:pPr>
        <w:ind w:left="3353" w:hanging="360"/>
      </w:pPr>
      <w:rPr>
        <w:rFonts w:cs="Times New Roman"/>
      </w:rPr>
    </w:lvl>
    <w:lvl w:ilvl="5" w:tplc="041F001B" w:tentative="1">
      <w:start w:val="1"/>
      <w:numFmt w:val="lowerRoman"/>
      <w:lvlText w:val="%6."/>
      <w:lvlJc w:val="right"/>
      <w:pPr>
        <w:ind w:left="4073" w:hanging="180"/>
      </w:pPr>
      <w:rPr>
        <w:rFonts w:cs="Times New Roman"/>
      </w:rPr>
    </w:lvl>
    <w:lvl w:ilvl="6" w:tplc="041F000F" w:tentative="1">
      <w:start w:val="1"/>
      <w:numFmt w:val="decimal"/>
      <w:lvlText w:val="%7."/>
      <w:lvlJc w:val="left"/>
      <w:pPr>
        <w:ind w:left="4793" w:hanging="360"/>
      </w:pPr>
      <w:rPr>
        <w:rFonts w:cs="Times New Roman"/>
      </w:rPr>
    </w:lvl>
    <w:lvl w:ilvl="7" w:tplc="041F0019" w:tentative="1">
      <w:start w:val="1"/>
      <w:numFmt w:val="lowerLetter"/>
      <w:lvlText w:val="%8."/>
      <w:lvlJc w:val="left"/>
      <w:pPr>
        <w:ind w:left="5513" w:hanging="360"/>
      </w:pPr>
      <w:rPr>
        <w:rFonts w:cs="Times New Roman"/>
      </w:rPr>
    </w:lvl>
    <w:lvl w:ilvl="8" w:tplc="041F001B" w:tentative="1">
      <w:start w:val="1"/>
      <w:numFmt w:val="lowerRoman"/>
      <w:lvlText w:val="%9."/>
      <w:lvlJc w:val="right"/>
      <w:pPr>
        <w:ind w:left="6233" w:hanging="180"/>
      </w:pPr>
      <w:rPr>
        <w:rFonts w:cs="Times New Roman"/>
      </w:rPr>
    </w:lvl>
  </w:abstractNum>
  <w:abstractNum w:abstractNumId="27">
    <w:nsid w:val="7CB05131"/>
    <w:multiLevelType w:val="hybridMultilevel"/>
    <w:tmpl w:val="64EAD656"/>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num w:numId="1">
    <w:abstractNumId w:val="16"/>
  </w:num>
  <w:num w:numId="2">
    <w:abstractNumId w:val="12"/>
  </w:num>
  <w:num w:numId="3">
    <w:abstractNumId w:val="2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7"/>
  </w:num>
  <w:num w:numId="16">
    <w:abstractNumId w:val="24"/>
  </w:num>
  <w:num w:numId="17">
    <w:abstractNumId w:val="25"/>
  </w:num>
  <w:num w:numId="18">
    <w:abstractNumId w:val="11"/>
  </w:num>
  <w:num w:numId="19">
    <w:abstractNumId w:val="20"/>
  </w:num>
  <w:num w:numId="20">
    <w:abstractNumId w:val="15"/>
  </w:num>
  <w:num w:numId="21">
    <w:abstractNumId w:val="10"/>
  </w:num>
  <w:num w:numId="22">
    <w:abstractNumId w:val="27"/>
  </w:num>
  <w:num w:numId="23">
    <w:abstractNumId w:val="13"/>
  </w:num>
  <w:num w:numId="24">
    <w:abstractNumId w:val="22"/>
  </w:num>
  <w:num w:numId="25">
    <w:abstractNumId w:val="14"/>
  </w:num>
  <w:num w:numId="26">
    <w:abstractNumId w:val="21"/>
  </w:num>
  <w:num w:numId="27">
    <w:abstractNumId w:val="23"/>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43307"/>
    <w:rsid w:val="0000006A"/>
    <w:rsid w:val="0000195A"/>
    <w:rsid w:val="0000521A"/>
    <w:rsid w:val="000063AE"/>
    <w:rsid w:val="0002012A"/>
    <w:rsid w:val="0002274F"/>
    <w:rsid w:val="00023638"/>
    <w:rsid w:val="00031908"/>
    <w:rsid w:val="00033987"/>
    <w:rsid w:val="0004093C"/>
    <w:rsid w:val="00040E03"/>
    <w:rsid w:val="00041499"/>
    <w:rsid w:val="000426CA"/>
    <w:rsid w:val="00050874"/>
    <w:rsid w:val="00063719"/>
    <w:rsid w:val="00074EED"/>
    <w:rsid w:val="00084745"/>
    <w:rsid w:val="000869A4"/>
    <w:rsid w:val="00087DEA"/>
    <w:rsid w:val="00094789"/>
    <w:rsid w:val="000962F5"/>
    <w:rsid w:val="000A2C8C"/>
    <w:rsid w:val="000B2832"/>
    <w:rsid w:val="000C3D42"/>
    <w:rsid w:val="000C6828"/>
    <w:rsid w:val="000D778A"/>
    <w:rsid w:val="000F3009"/>
    <w:rsid w:val="00102B73"/>
    <w:rsid w:val="0010433D"/>
    <w:rsid w:val="001045FE"/>
    <w:rsid w:val="00111661"/>
    <w:rsid w:val="001120A7"/>
    <w:rsid w:val="0011549F"/>
    <w:rsid w:val="0011625B"/>
    <w:rsid w:val="001236F7"/>
    <w:rsid w:val="00124857"/>
    <w:rsid w:val="00126748"/>
    <w:rsid w:val="00131AB9"/>
    <w:rsid w:val="00136896"/>
    <w:rsid w:val="001369BA"/>
    <w:rsid w:val="001422C8"/>
    <w:rsid w:val="0016493D"/>
    <w:rsid w:val="00164B8A"/>
    <w:rsid w:val="001668B3"/>
    <w:rsid w:val="001704F4"/>
    <w:rsid w:val="001774A0"/>
    <w:rsid w:val="001A3A65"/>
    <w:rsid w:val="001A5260"/>
    <w:rsid w:val="001A624B"/>
    <w:rsid w:val="001B6837"/>
    <w:rsid w:val="001B68D9"/>
    <w:rsid w:val="001D0214"/>
    <w:rsid w:val="001D3194"/>
    <w:rsid w:val="001D31C1"/>
    <w:rsid w:val="001D4111"/>
    <w:rsid w:val="001E0BCF"/>
    <w:rsid w:val="001E2F77"/>
    <w:rsid w:val="001E324D"/>
    <w:rsid w:val="001E5F90"/>
    <w:rsid w:val="001F1504"/>
    <w:rsid w:val="001F6605"/>
    <w:rsid w:val="001F6653"/>
    <w:rsid w:val="001F7972"/>
    <w:rsid w:val="00207946"/>
    <w:rsid w:val="002161F5"/>
    <w:rsid w:val="0021741C"/>
    <w:rsid w:val="00220204"/>
    <w:rsid w:val="00220469"/>
    <w:rsid w:val="00221E61"/>
    <w:rsid w:val="0023358D"/>
    <w:rsid w:val="00234457"/>
    <w:rsid w:val="00237E6D"/>
    <w:rsid w:val="00240045"/>
    <w:rsid w:val="00251C69"/>
    <w:rsid w:val="00253BDF"/>
    <w:rsid w:val="0025520E"/>
    <w:rsid w:val="0026049B"/>
    <w:rsid w:val="002653ED"/>
    <w:rsid w:val="00266167"/>
    <w:rsid w:val="0027367E"/>
    <w:rsid w:val="0027790E"/>
    <w:rsid w:val="00282F09"/>
    <w:rsid w:val="00283F61"/>
    <w:rsid w:val="0029153A"/>
    <w:rsid w:val="0029528E"/>
    <w:rsid w:val="002A2AD6"/>
    <w:rsid w:val="002A503F"/>
    <w:rsid w:val="002A6DE1"/>
    <w:rsid w:val="002B4E76"/>
    <w:rsid w:val="002C1571"/>
    <w:rsid w:val="002C3793"/>
    <w:rsid w:val="002E1C2D"/>
    <w:rsid w:val="00300713"/>
    <w:rsid w:val="00303A54"/>
    <w:rsid w:val="00310EAF"/>
    <w:rsid w:val="003129B7"/>
    <w:rsid w:val="00317FEA"/>
    <w:rsid w:val="00322284"/>
    <w:rsid w:val="00337270"/>
    <w:rsid w:val="0034233C"/>
    <w:rsid w:val="00345D2A"/>
    <w:rsid w:val="00346A42"/>
    <w:rsid w:val="00347308"/>
    <w:rsid w:val="00360FAA"/>
    <w:rsid w:val="00361B91"/>
    <w:rsid w:val="00362FF9"/>
    <w:rsid w:val="00367021"/>
    <w:rsid w:val="00371CD0"/>
    <w:rsid w:val="00372751"/>
    <w:rsid w:val="00373AF5"/>
    <w:rsid w:val="00376E91"/>
    <w:rsid w:val="003809E8"/>
    <w:rsid w:val="003829DA"/>
    <w:rsid w:val="00393B51"/>
    <w:rsid w:val="003A6838"/>
    <w:rsid w:val="003B28CA"/>
    <w:rsid w:val="003B7F12"/>
    <w:rsid w:val="003C0D03"/>
    <w:rsid w:val="003C7DD8"/>
    <w:rsid w:val="003E298B"/>
    <w:rsid w:val="003F1E38"/>
    <w:rsid w:val="003F2A9A"/>
    <w:rsid w:val="00424D43"/>
    <w:rsid w:val="004335C7"/>
    <w:rsid w:val="00435A67"/>
    <w:rsid w:val="00443307"/>
    <w:rsid w:val="00444F72"/>
    <w:rsid w:val="00445055"/>
    <w:rsid w:val="00447A7E"/>
    <w:rsid w:val="004548DD"/>
    <w:rsid w:val="00455AB7"/>
    <w:rsid w:val="004648E5"/>
    <w:rsid w:val="00464953"/>
    <w:rsid w:val="0046621F"/>
    <w:rsid w:val="0047187F"/>
    <w:rsid w:val="0047776C"/>
    <w:rsid w:val="00477F70"/>
    <w:rsid w:val="00482A5A"/>
    <w:rsid w:val="00483C99"/>
    <w:rsid w:val="004A5A47"/>
    <w:rsid w:val="004B62FD"/>
    <w:rsid w:val="004B6A91"/>
    <w:rsid w:val="004B74CE"/>
    <w:rsid w:val="004C2DDE"/>
    <w:rsid w:val="004C73CC"/>
    <w:rsid w:val="004D2412"/>
    <w:rsid w:val="004D7D39"/>
    <w:rsid w:val="004E07FE"/>
    <w:rsid w:val="004F128E"/>
    <w:rsid w:val="004F17A1"/>
    <w:rsid w:val="004F481F"/>
    <w:rsid w:val="004F66B8"/>
    <w:rsid w:val="005129DC"/>
    <w:rsid w:val="005141C7"/>
    <w:rsid w:val="00517CFA"/>
    <w:rsid w:val="00520589"/>
    <w:rsid w:val="00520CD3"/>
    <w:rsid w:val="005237E4"/>
    <w:rsid w:val="00524FA3"/>
    <w:rsid w:val="0052566D"/>
    <w:rsid w:val="0053414D"/>
    <w:rsid w:val="00541A55"/>
    <w:rsid w:val="00543381"/>
    <w:rsid w:val="00544802"/>
    <w:rsid w:val="00550FBA"/>
    <w:rsid w:val="00555752"/>
    <w:rsid w:val="005561A4"/>
    <w:rsid w:val="00556573"/>
    <w:rsid w:val="00556ADE"/>
    <w:rsid w:val="00564886"/>
    <w:rsid w:val="005710DB"/>
    <w:rsid w:val="005737F9"/>
    <w:rsid w:val="0057382C"/>
    <w:rsid w:val="00577878"/>
    <w:rsid w:val="0058627B"/>
    <w:rsid w:val="005923AF"/>
    <w:rsid w:val="005924C2"/>
    <w:rsid w:val="00594E9D"/>
    <w:rsid w:val="005A1BDB"/>
    <w:rsid w:val="005B346A"/>
    <w:rsid w:val="005B363B"/>
    <w:rsid w:val="005C012A"/>
    <w:rsid w:val="005C0429"/>
    <w:rsid w:val="005D08AD"/>
    <w:rsid w:val="005D2176"/>
    <w:rsid w:val="005D2B6E"/>
    <w:rsid w:val="005D3DDA"/>
    <w:rsid w:val="005D421B"/>
    <w:rsid w:val="005D78AA"/>
    <w:rsid w:val="005E3AC0"/>
    <w:rsid w:val="005E4780"/>
    <w:rsid w:val="005F7685"/>
    <w:rsid w:val="005F7BE6"/>
    <w:rsid w:val="00601E84"/>
    <w:rsid w:val="00604C0E"/>
    <w:rsid w:val="00621987"/>
    <w:rsid w:val="00633B39"/>
    <w:rsid w:val="00641EE6"/>
    <w:rsid w:val="006454E6"/>
    <w:rsid w:val="0065063A"/>
    <w:rsid w:val="0066478E"/>
    <w:rsid w:val="00665508"/>
    <w:rsid w:val="006841BA"/>
    <w:rsid w:val="006900C6"/>
    <w:rsid w:val="00691441"/>
    <w:rsid w:val="00697797"/>
    <w:rsid w:val="006A1D04"/>
    <w:rsid w:val="006A7E5A"/>
    <w:rsid w:val="006B2F29"/>
    <w:rsid w:val="006C1346"/>
    <w:rsid w:val="006D77E1"/>
    <w:rsid w:val="006E5202"/>
    <w:rsid w:val="006F5063"/>
    <w:rsid w:val="00703A3C"/>
    <w:rsid w:val="007054B6"/>
    <w:rsid w:val="007065A8"/>
    <w:rsid w:val="007104A1"/>
    <w:rsid w:val="00713E1C"/>
    <w:rsid w:val="007215E5"/>
    <w:rsid w:val="0072210F"/>
    <w:rsid w:val="00722904"/>
    <w:rsid w:val="0073127F"/>
    <w:rsid w:val="00735AA0"/>
    <w:rsid w:val="007402DE"/>
    <w:rsid w:val="00740AFD"/>
    <w:rsid w:val="00742258"/>
    <w:rsid w:val="00745A42"/>
    <w:rsid w:val="0075538B"/>
    <w:rsid w:val="007737E5"/>
    <w:rsid w:val="007761D9"/>
    <w:rsid w:val="00777BCD"/>
    <w:rsid w:val="00784DB8"/>
    <w:rsid w:val="00792C89"/>
    <w:rsid w:val="007A1B7A"/>
    <w:rsid w:val="007A1BE1"/>
    <w:rsid w:val="007A47B8"/>
    <w:rsid w:val="007A47C3"/>
    <w:rsid w:val="007A73EC"/>
    <w:rsid w:val="007B07C8"/>
    <w:rsid w:val="007B3249"/>
    <w:rsid w:val="007B3813"/>
    <w:rsid w:val="007C0096"/>
    <w:rsid w:val="007C015A"/>
    <w:rsid w:val="007C6A20"/>
    <w:rsid w:val="007E7629"/>
    <w:rsid w:val="007F2827"/>
    <w:rsid w:val="007F63BC"/>
    <w:rsid w:val="00801BC3"/>
    <w:rsid w:val="00801FA5"/>
    <w:rsid w:val="008043DC"/>
    <w:rsid w:val="00804496"/>
    <w:rsid w:val="00804E0F"/>
    <w:rsid w:val="00812584"/>
    <w:rsid w:val="00814DAF"/>
    <w:rsid w:val="008164E5"/>
    <w:rsid w:val="008174F7"/>
    <w:rsid w:val="00856620"/>
    <w:rsid w:val="0086019F"/>
    <w:rsid w:val="00860CF2"/>
    <w:rsid w:val="008659E3"/>
    <w:rsid w:val="008668A8"/>
    <w:rsid w:val="00883199"/>
    <w:rsid w:val="00885B6A"/>
    <w:rsid w:val="00891F43"/>
    <w:rsid w:val="008A206E"/>
    <w:rsid w:val="008B7D4C"/>
    <w:rsid w:val="008C0B35"/>
    <w:rsid w:val="008C222A"/>
    <w:rsid w:val="008C484B"/>
    <w:rsid w:val="008D1FA6"/>
    <w:rsid w:val="008D4441"/>
    <w:rsid w:val="008E1859"/>
    <w:rsid w:val="008E5A8B"/>
    <w:rsid w:val="008E7CDE"/>
    <w:rsid w:val="008F1BF5"/>
    <w:rsid w:val="008F251B"/>
    <w:rsid w:val="008F6233"/>
    <w:rsid w:val="008F6A7D"/>
    <w:rsid w:val="009011F9"/>
    <w:rsid w:val="009024DC"/>
    <w:rsid w:val="0091092D"/>
    <w:rsid w:val="00911B73"/>
    <w:rsid w:val="00911C86"/>
    <w:rsid w:val="0091213A"/>
    <w:rsid w:val="0091574D"/>
    <w:rsid w:val="009208C0"/>
    <w:rsid w:val="00930B31"/>
    <w:rsid w:val="009336E7"/>
    <w:rsid w:val="009366E1"/>
    <w:rsid w:val="00941526"/>
    <w:rsid w:val="009505E1"/>
    <w:rsid w:val="009534FA"/>
    <w:rsid w:val="00955AC5"/>
    <w:rsid w:val="00967E3A"/>
    <w:rsid w:val="009744C0"/>
    <w:rsid w:val="0098535E"/>
    <w:rsid w:val="009962DD"/>
    <w:rsid w:val="009A3B7B"/>
    <w:rsid w:val="009B26FE"/>
    <w:rsid w:val="009B5080"/>
    <w:rsid w:val="009C0DDC"/>
    <w:rsid w:val="009D3DFE"/>
    <w:rsid w:val="009E121D"/>
    <w:rsid w:val="009E1951"/>
    <w:rsid w:val="009F328A"/>
    <w:rsid w:val="009F3327"/>
    <w:rsid w:val="00A04320"/>
    <w:rsid w:val="00A05C8A"/>
    <w:rsid w:val="00A13583"/>
    <w:rsid w:val="00A13FB7"/>
    <w:rsid w:val="00A20A4B"/>
    <w:rsid w:val="00A254EF"/>
    <w:rsid w:val="00A27E5F"/>
    <w:rsid w:val="00A602C1"/>
    <w:rsid w:val="00A6356D"/>
    <w:rsid w:val="00A64F18"/>
    <w:rsid w:val="00A66F2C"/>
    <w:rsid w:val="00A678A2"/>
    <w:rsid w:val="00A76121"/>
    <w:rsid w:val="00A76513"/>
    <w:rsid w:val="00A81299"/>
    <w:rsid w:val="00A8212E"/>
    <w:rsid w:val="00A87072"/>
    <w:rsid w:val="00A92140"/>
    <w:rsid w:val="00A96350"/>
    <w:rsid w:val="00AA6BDC"/>
    <w:rsid w:val="00AB5F84"/>
    <w:rsid w:val="00AD12E5"/>
    <w:rsid w:val="00AE0896"/>
    <w:rsid w:val="00AE5307"/>
    <w:rsid w:val="00AE7301"/>
    <w:rsid w:val="00AF54D7"/>
    <w:rsid w:val="00B007C3"/>
    <w:rsid w:val="00B03C83"/>
    <w:rsid w:val="00B129CB"/>
    <w:rsid w:val="00B145CC"/>
    <w:rsid w:val="00B16EC9"/>
    <w:rsid w:val="00B17A0B"/>
    <w:rsid w:val="00B3111D"/>
    <w:rsid w:val="00B35EEE"/>
    <w:rsid w:val="00B371C3"/>
    <w:rsid w:val="00B4280E"/>
    <w:rsid w:val="00B44FC2"/>
    <w:rsid w:val="00B4669F"/>
    <w:rsid w:val="00B566E1"/>
    <w:rsid w:val="00B676E0"/>
    <w:rsid w:val="00B67CC7"/>
    <w:rsid w:val="00B71AEC"/>
    <w:rsid w:val="00B75402"/>
    <w:rsid w:val="00B77FD5"/>
    <w:rsid w:val="00B82819"/>
    <w:rsid w:val="00B84EDB"/>
    <w:rsid w:val="00B86198"/>
    <w:rsid w:val="00B91F71"/>
    <w:rsid w:val="00B95F53"/>
    <w:rsid w:val="00B96967"/>
    <w:rsid w:val="00BA50B3"/>
    <w:rsid w:val="00BC12C9"/>
    <w:rsid w:val="00BC60F7"/>
    <w:rsid w:val="00BD1AF9"/>
    <w:rsid w:val="00BD3C20"/>
    <w:rsid w:val="00BD5841"/>
    <w:rsid w:val="00BD58E7"/>
    <w:rsid w:val="00C06148"/>
    <w:rsid w:val="00C12087"/>
    <w:rsid w:val="00C133BC"/>
    <w:rsid w:val="00C149EB"/>
    <w:rsid w:val="00C22795"/>
    <w:rsid w:val="00C255F9"/>
    <w:rsid w:val="00C34625"/>
    <w:rsid w:val="00C36814"/>
    <w:rsid w:val="00C50BD9"/>
    <w:rsid w:val="00C52306"/>
    <w:rsid w:val="00C53A0D"/>
    <w:rsid w:val="00C56ECA"/>
    <w:rsid w:val="00C645E1"/>
    <w:rsid w:val="00C8138A"/>
    <w:rsid w:val="00C84548"/>
    <w:rsid w:val="00C90EA2"/>
    <w:rsid w:val="00C93727"/>
    <w:rsid w:val="00C96981"/>
    <w:rsid w:val="00C97B61"/>
    <w:rsid w:val="00CA5759"/>
    <w:rsid w:val="00CB4572"/>
    <w:rsid w:val="00CD2832"/>
    <w:rsid w:val="00CE1FB7"/>
    <w:rsid w:val="00CE4327"/>
    <w:rsid w:val="00CF79A4"/>
    <w:rsid w:val="00D07745"/>
    <w:rsid w:val="00D146D6"/>
    <w:rsid w:val="00D14EDA"/>
    <w:rsid w:val="00D15164"/>
    <w:rsid w:val="00D15EA9"/>
    <w:rsid w:val="00D23732"/>
    <w:rsid w:val="00D30E44"/>
    <w:rsid w:val="00D369B6"/>
    <w:rsid w:val="00D37235"/>
    <w:rsid w:val="00D4524C"/>
    <w:rsid w:val="00D46FCE"/>
    <w:rsid w:val="00D50430"/>
    <w:rsid w:val="00D60F2D"/>
    <w:rsid w:val="00D709DA"/>
    <w:rsid w:val="00D8325D"/>
    <w:rsid w:val="00DB6F46"/>
    <w:rsid w:val="00DC68F0"/>
    <w:rsid w:val="00DD1BC7"/>
    <w:rsid w:val="00E077AE"/>
    <w:rsid w:val="00E121DC"/>
    <w:rsid w:val="00E13A86"/>
    <w:rsid w:val="00E15351"/>
    <w:rsid w:val="00E162D9"/>
    <w:rsid w:val="00E26967"/>
    <w:rsid w:val="00E26BC8"/>
    <w:rsid w:val="00E332D8"/>
    <w:rsid w:val="00E4446E"/>
    <w:rsid w:val="00E45313"/>
    <w:rsid w:val="00E51B0A"/>
    <w:rsid w:val="00E56CD6"/>
    <w:rsid w:val="00E572F2"/>
    <w:rsid w:val="00E6399C"/>
    <w:rsid w:val="00E67DBB"/>
    <w:rsid w:val="00E72AF7"/>
    <w:rsid w:val="00E76B37"/>
    <w:rsid w:val="00E82F01"/>
    <w:rsid w:val="00E845C9"/>
    <w:rsid w:val="00E93434"/>
    <w:rsid w:val="00EA5DF8"/>
    <w:rsid w:val="00EA6EEE"/>
    <w:rsid w:val="00EB02E1"/>
    <w:rsid w:val="00EB2BE5"/>
    <w:rsid w:val="00EB2F53"/>
    <w:rsid w:val="00EC6A25"/>
    <w:rsid w:val="00ED01C2"/>
    <w:rsid w:val="00ED09C7"/>
    <w:rsid w:val="00ED211B"/>
    <w:rsid w:val="00ED56AA"/>
    <w:rsid w:val="00EE015C"/>
    <w:rsid w:val="00EE0F44"/>
    <w:rsid w:val="00EE1D04"/>
    <w:rsid w:val="00EE4288"/>
    <w:rsid w:val="00EE4FBA"/>
    <w:rsid w:val="00EE5D05"/>
    <w:rsid w:val="00EF131E"/>
    <w:rsid w:val="00EF2246"/>
    <w:rsid w:val="00EF7499"/>
    <w:rsid w:val="00F01134"/>
    <w:rsid w:val="00F04964"/>
    <w:rsid w:val="00F04BF9"/>
    <w:rsid w:val="00F1346C"/>
    <w:rsid w:val="00F14CEC"/>
    <w:rsid w:val="00F16E0F"/>
    <w:rsid w:val="00F21563"/>
    <w:rsid w:val="00F30B4C"/>
    <w:rsid w:val="00F421E5"/>
    <w:rsid w:val="00F4458D"/>
    <w:rsid w:val="00F459D3"/>
    <w:rsid w:val="00F5355B"/>
    <w:rsid w:val="00F61079"/>
    <w:rsid w:val="00F61316"/>
    <w:rsid w:val="00F672A1"/>
    <w:rsid w:val="00F711B2"/>
    <w:rsid w:val="00F7724E"/>
    <w:rsid w:val="00F77CC1"/>
    <w:rsid w:val="00F81B6C"/>
    <w:rsid w:val="00FA1B0F"/>
    <w:rsid w:val="00FA206A"/>
    <w:rsid w:val="00FB0C3A"/>
    <w:rsid w:val="00FC44D0"/>
    <w:rsid w:val="00FC628C"/>
    <w:rsid w:val="00FD1123"/>
    <w:rsid w:val="00FD30F0"/>
    <w:rsid w:val="00FF0C74"/>
    <w:rsid w:val="00FF3404"/>
    <w:rsid w:val="00FF54B4"/>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8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009"/>
    <w:rPr>
      <w:rFonts w:ascii="Times" w:eastAsia="MS Mincho" w:hAnsi="Times"/>
      <w:sz w:val="16"/>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51C69"/>
    <w:pPr>
      <w:ind w:left="720"/>
      <w:contextualSpacing/>
    </w:pPr>
  </w:style>
  <w:style w:type="paragraph" w:styleId="Header">
    <w:name w:val="header"/>
    <w:basedOn w:val="Normal"/>
    <w:link w:val="HeaderChar"/>
    <w:uiPriority w:val="99"/>
    <w:rsid w:val="00594E9D"/>
    <w:pPr>
      <w:tabs>
        <w:tab w:val="center" w:pos="4536"/>
        <w:tab w:val="right" w:pos="9072"/>
      </w:tabs>
    </w:pPr>
  </w:style>
  <w:style w:type="character" w:customStyle="1" w:styleId="HeaderChar">
    <w:name w:val="Header Char"/>
    <w:basedOn w:val="DefaultParagraphFont"/>
    <w:link w:val="Header"/>
    <w:uiPriority w:val="99"/>
    <w:locked/>
    <w:rsid w:val="00517CFA"/>
    <w:rPr>
      <w:rFonts w:ascii="Times" w:eastAsia="MS Mincho" w:hAnsi="Times" w:cs="Times New Roman"/>
      <w:sz w:val="24"/>
      <w:szCs w:val="24"/>
      <w:lang w:eastAsia="en-US"/>
    </w:rPr>
  </w:style>
  <w:style w:type="paragraph" w:styleId="Footer">
    <w:name w:val="footer"/>
    <w:basedOn w:val="Normal"/>
    <w:link w:val="FooterChar"/>
    <w:uiPriority w:val="99"/>
    <w:rsid w:val="00594E9D"/>
    <w:pPr>
      <w:tabs>
        <w:tab w:val="center" w:pos="4536"/>
        <w:tab w:val="right" w:pos="9072"/>
      </w:tabs>
    </w:pPr>
  </w:style>
  <w:style w:type="character" w:customStyle="1" w:styleId="FooterChar">
    <w:name w:val="Footer Char"/>
    <w:basedOn w:val="DefaultParagraphFont"/>
    <w:link w:val="Footer"/>
    <w:uiPriority w:val="99"/>
    <w:semiHidden/>
    <w:locked/>
    <w:rsid w:val="008174F7"/>
    <w:rPr>
      <w:rFonts w:ascii="Times" w:eastAsia="MS Mincho" w:hAnsi="Times" w:cs="Times New Roman"/>
      <w:sz w:val="24"/>
      <w:szCs w:val="24"/>
      <w:lang w:eastAsia="en-US"/>
    </w:rPr>
  </w:style>
  <w:style w:type="table" w:styleId="TableGrid">
    <w:name w:val="Table Grid"/>
    <w:basedOn w:val="TableNormal"/>
    <w:uiPriority w:val="99"/>
    <w:rsid w:val="00594E9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C96981"/>
    <w:pPr>
      <w:jc w:val="center"/>
    </w:pPr>
    <w:rPr>
      <w:rFonts w:ascii="Times New Roman" w:eastAsia="Times New Roman" w:hAnsi="Times New Roman"/>
      <w:b/>
      <w:sz w:val="24"/>
      <w:szCs w:val="20"/>
      <w:lang w:eastAsia="tr-TR"/>
    </w:rPr>
  </w:style>
  <w:style w:type="character" w:customStyle="1" w:styleId="TitleChar">
    <w:name w:val="Title Char"/>
    <w:basedOn w:val="DefaultParagraphFont"/>
    <w:link w:val="Title"/>
    <w:uiPriority w:val="99"/>
    <w:locked/>
    <w:rsid w:val="008174F7"/>
    <w:rPr>
      <w:rFonts w:ascii="Cambria" w:hAnsi="Cambria" w:cs="Times New Roman"/>
      <w:b/>
      <w:bCs/>
      <w:kern w:val="28"/>
      <w:sz w:val="32"/>
      <w:szCs w:val="32"/>
      <w:lang w:eastAsia="en-US"/>
    </w:rPr>
  </w:style>
  <w:style w:type="paragraph" w:styleId="NormalWeb">
    <w:name w:val="Normal (Web)"/>
    <w:basedOn w:val="Normal"/>
    <w:uiPriority w:val="99"/>
    <w:rsid w:val="00126748"/>
    <w:pPr>
      <w:spacing w:before="100" w:beforeAutospacing="1" w:after="100" w:afterAutospacing="1"/>
    </w:pPr>
    <w:rPr>
      <w:rFonts w:ascii="Times New Roman" w:eastAsia="Times New Roman" w:hAnsi="Times New Roman"/>
      <w:sz w:val="24"/>
      <w:lang w:eastAsia="tr-TR"/>
    </w:rPr>
  </w:style>
  <w:style w:type="paragraph" w:customStyle="1" w:styleId="NoParagraphStyle">
    <w:name w:val="[No Paragraph Style]"/>
    <w:uiPriority w:val="99"/>
    <w:rsid w:val="0046621F"/>
    <w:pPr>
      <w:widowControl w:val="0"/>
      <w:autoSpaceDE w:val="0"/>
      <w:autoSpaceDN w:val="0"/>
      <w:adjustRightInd w:val="0"/>
      <w:spacing w:line="288" w:lineRule="auto"/>
      <w:textAlignment w:val="center"/>
    </w:pPr>
    <w:rPr>
      <w:rFonts w:ascii="Times New Roman" w:eastAsia="Times New Roman" w:hAnsi="Times New Roman"/>
      <w:color w:val="000000"/>
      <w:sz w:val="24"/>
      <w:szCs w:val="24"/>
      <w:lang w:val="en-US"/>
    </w:rPr>
  </w:style>
  <w:style w:type="character" w:styleId="PageNumber">
    <w:name w:val="page number"/>
    <w:basedOn w:val="DefaultParagraphFont"/>
    <w:uiPriority w:val="99"/>
    <w:rsid w:val="0046621F"/>
    <w:rPr>
      <w:rFonts w:cs="Times New Roman"/>
    </w:rPr>
  </w:style>
  <w:style w:type="paragraph" w:styleId="BodyText">
    <w:name w:val="Body Text"/>
    <w:basedOn w:val="Normal"/>
    <w:link w:val="BodyTextChar"/>
    <w:uiPriority w:val="99"/>
    <w:rsid w:val="00CF79A4"/>
    <w:pPr>
      <w:spacing w:before="120"/>
    </w:pPr>
    <w:rPr>
      <w:rFonts w:ascii="Arial" w:eastAsia="Times New Roman" w:hAnsi="Arial" w:cs="Arial"/>
      <w:szCs w:val="20"/>
      <w:lang w:eastAsia="tr-TR"/>
    </w:rPr>
  </w:style>
  <w:style w:type="character" w:customStyle="1" w:styleId="BodyTextChar">
    <w:name w:val="Body Text Char"/>
    <w:basedOn w:val="DefaultParagraphFont"/>
    <w:link w:val="BodyText"/>
    <w:uiPriority w:val="99"/>
    <w:semiHidden/>
    <w:locked/>
    <w:rsid w:val="008174F7"/>
    <w:rPr>
      <w:rFonts w:ascii="Times" w:eastAsia="MS Mincho" w:hAnsi="Times" w:cs="Times New Roman"/>
      <w:sz w:val="24"/>
      <w:szCs w:val="24"/>
      <w:lang w:eastAsia="en-US"/>
    </w:rPr>
  </w:style>
  <w:style w:type="paragraph" w:styleId="BodyText2">
    <w:name w:val="Body Text 2"/>
    <w:basedOn w:val="Normal"/>
    <w:link w:val="BodyText2Char"/>
    <w:uiPriority w:val="99"/>
    <w:rsid w:val="00520589"/>
    <w:pPr>
      <w:spacing w:after="120" w:line="480" w:lineRule="auto"/>
    </w:pPr>
  </w:style>
  <w:style w:type="character" w:customStyle="1" w:styleId="BodyText2Char">
    <w:name w:val="Body Text 2 Char"/>
    <w:basedOn w:val="DefaultParagraphFont"/>
    <w:link w:val="BodyText2"/>
    <w:uiPriority w:val="99"/>
    <w:semiHidden/>
    <w:locked/>
    <w:rsid w:val="008174F7"/>
    <w:rPr>
      <w:rFonts w:ascii="Times" w:eastAsia="MS Mincho" w:hAnsi="Times" w:cs="Times New Roman"/>
      <w:sz w:val="24"/>
      <w:szCs w:val="24"/>
      <w:lang w:eastAsia="en-US"/>
    </w:rPr>
  </w:style>
  <w:style w:type="character" w:styleId="Hyperlink">
    <w:name w:val="Hyperlink"/>
    <w:basedOn w:val="DefaultParagraphFont"/>
    <w:uiPriority w:val="99"/>
    <w:rsid w:val="00EB02E1"/>
    <w:rPr>
      <w:rFonts w:cs="Times New Roman"/>
      <w:color w:val="0000FF"/>
      <w:u w:val="single"/>
    </w:rPr>
  </w:style>
  <w:style w:type="paragraph" w:styleId="BalloonText">
    <w:name w:val="Balloon Text"/>
    <w:basedOn w:val="Normal"/>
    <w:link w:val="BalloonTextChar"/>
    <w:uiPriority w:val="99"/>
    <w:semiHidden/>
    <w:rsid w:val="009024DC"/>
    <w:rPr>
      <w:rFonts w:ascii="Tahoma" w:hAnsi="Tahoma" w:cs="Tahoma"/>
      <w:szCs w:val="16"/>
    </w:rPr>
  </w:style>
  <w:style w:type="character" w:customStyle="1" w:styleId="BalloonTextChar">
    <w:name w:val="Balloon Text Char"/>
    <w:basedOn w:val="DefaultParagraphFont"/>
    <w:link w:val="BalloonText"/>
    <w:uiPriority w:val="99"/>
    <w:semiHidden/>
    <w:locked/>
    <w:rsid w:val="009024DC"/>
    <w:rPr>
      <w:rFonts w:ascii="Tahoma" w:eastAsia="MS Mincho"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826970477">
      <w:marLeft w:val="0"/>
      <w:marRight w:val="0"/>
      <w:marTop w:val="0"/>
      <w:marBottom w:val="0"/>
      <w:divBdr>
        <w:top w:val="none" w:sz="0" w:space="0" w:color="auto"/>
        <w:left w:val="none" w:sz="0" w:space="0" w:color="auto"/>
        <w:bottom w:val="none" w:sz="0" w:space="0" w:color="auto"/>
        <w:right w:val="none" w:sz="0" w:space="0" w:color="auto"/>
      </w:divBdr>
      <w:divsChild>
        <w:div w:id="1826970475">
          <w:marLeft w:val="120"/>
          <w:marRight w:val="120"/>
          <w:marTop w:val="120"/>
          <w:marBottom w:val="120"/>
          <w:divBdr>
            <w:top w:val="none" w:sz="0" w:space="0" w:color="auto"/>
            <w:left w:val="none" w:sz="0" w:space="0" w:color="auto"/>
            <w:bottom w:val="none" w:sz="0" w:space="0" w:color="auto"/>
            <w:right w:val="none" w:sz="0" w:space="0" w:color="auto"/>
          </w:divBdr>
          <w:divsChild>
            <w:div w:id="18269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wmf"/><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wmf"/><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TotalTime>
  <Pages>23</Pages>
  <Words>7584</Words>
  <Characters>-32766</Characters>
  <Application>Microsoft Office Outlook</Application>
  <DocSecurity>0</DocSecurity>
  <Lines>0</Lines>
  <Paragraphs>0</Paragraphs>
  <ScaleCrop>false</ScaleCrop>
  <Manager>www.sorubak.com</Manager>
  <Company>rocco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Başlık</dc:title>
  <dc:subject>www.sorubak.com</dc:subject>
  <dc:creator>muhammedcan79</dc:creator>
  <cp:keywords>Etiket</cp:keywords>
  <dc:description/>
  <cp:lastModifiedBy>Casper</cp:lastModifiedBy>
  <cp:revision>11</cp:revision>
  <dcterms:created xsi:type="dcterms:W3CDTF">2015-10-03T13:37:00Z</dcterms:created>
  <dcterms:modified xsi:type="dcterms:W3CDTF">2015-12-11T09:40:00Z</dcterms:modified>
</cp:coreProperties>
</file>